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A5033" w14:textId="77777777" w:rsidR="0096323B" w:rsidRDefault="0096323B" w:rsidP="00466C50">
      <w:pPr>
        <w:spacing w:after="0"/>
        <w:rPr>
          <w:rFonts w:ascii="Neo Sans Std Light" w:hAnsi="Neo Sans Std Light" w:cs="Times New Roman"/>
          <w:sz w:val="28"/>
          <w:szCs w:val="28"/>
        </w:rPr>
      </w:pPr>
    </w:p>
    <w:p w14:paraId="34BF2672" w14:textId="7C289C6F" w:rsidR="00DD334F" w:rsidRPr="005D6976" w:rsidRDefault="00DD334F" w:rsidP="00DD334F">
      <w:pPr>
        <w:spacing w:after="0"/>
        <w:rPr>
          <w:rFonts w:ascii="Neo Sans Std Light" w:hAnsi="Neo Sans Std Light" w:cs="Times New Roman"/>
          <w:sz w:val="28"/>
          <w:szCs w:val="28"/>
        </w:rPr>
      </w:pPr>
      <w:r w:rsidRPr="00DD334F">
        <w:rPr>
          <w:rFonts w:ascii="Neo Sans Std Light" w:hAnsi="Neo Sans Std Light" w:cs="Times New Roman"/>
          <w:b/>
          <w:sz w:val="28"/>
          <w:szCs w:val="28"/>
        </w:rPr>
        <w:t>J’ai besoin d’un branchement</w:t>
      </w:r>
      <w:r w:rsidRPr="005D6976">
        <w:rPr>
          <w:rFonts w:ascii="Neo Sans Std Light" w:hAnsi="Neo Sans Std Light" w:cs="Times New Roman"/>
          <w:sz w:val="28"/>
          <w:szCs w:val="28"/>
        </w:rPr>
        <w:t xml:space="preserve"> </w:t>
      </w:r>
      <w:r w:rsidR="009007EE">
        <w:rPr>
          <w:rFonts w:ascii="Neo Sans Std Light" w:hAnsi="Neo Sans Std Light" w:cs="Times New Roman"/>
          <w:sz w:val="28"/>
          <w:szCs w:val="28"/>
        </w:rPr>
        <w:t xml:space="preserve">* </w:t>
      </w:r>
      <w:r w:rsidRPr="001917FB">
        <w:rPr>
          <w:rFonts w:ascii="Neo Sans Std Light" w:hAnsi="Neo Sans Std Light" w:cs="Times New Roman"/>
          <w:i/>
          <w:sz w:val="24"/>
          <w:szCs w:val="24"/>
        </w:rPr>
        <w:t>(cochez la ou les cases concernées par votre demande)</w:t>
      </w:r>
      <w:r w:rsidRPr="005D6976">
        <w:rPr>
          <w:rFonts w:ascii="Neo Sans Std Light" w:hAnsi="Neo Sans Std Light" w:cs="Times New Roman"/>
          <w:sz w:val="28"/>
          <w:szCs w:val="28"/>
        </w:rPr>
        <w:t xml:space="preserve"> :</w:t>
      </w:r>
    </w:p>
    <w:p w14:paraId="2432A9A0" w14:textId="4102A309" w:rsidR="00DD334F" w:rsidRPr="005D6976" w:rsidRDefault="00080763" w:rsidP="00DD334F">
      <w:pPr>
        <w:spacing w:after="0"/>
        <w:ind w:left="851"/>
        <w:rPr>
          <w:rFonts w:ascii="Neo Sans Std Light" w:hAnsi="Neo Sans Std Light" w:cs="Times New Roman"/>
          <w:sz w:val="28"/>
          <w:szCs w:val="28"/>
        </w:rPr>
      </w:pPr>
      <w:sdt>
        <w:sdtPr>
          <w:rPr>
            <w:rFonts w:ascii="Neo Sans Std Light" w:hAnsi="Neo Sans Std Light" w:cs="Times New Roman"/>
            <w:sz w:val="28"/>
            <w:szCs w:val="28"/>
          </w:rPr>
          <w:id w:val="38489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508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="00DD334F">
        <w:rPr>
          <w:rFonts w:ascii="Neo Sans Std Light" w:hAnsi="Neo Sans Std Light" w:cs="Times New Roman"/>
          <w:sz w:val="28"/>
          <w:szCs w:val="28"/>
        </w:rPr>
        <w:t xml:space="preserve"> </w:t>
      </w:r>
      <w:r w:rsidR="00DD334F" w:rsidRPr="005D6976">
        <w:rPr>
          <w:rFonts w:ascii="Neo Sans Std Light" w:hAnsi="Neo Sans Std Light" w:cs="Times New Roman"/>
          <w:sz w:val="28"/>
          <w:szCs w:val="28"/>
        </w:rPr>
        <w:t>Eau potable</w:t>
      </w:r>
    </w:p>
    <w:p w14:paraId="46A21A2B" w14:textId="5AD5B4AC" w:rsidR="00DD334F" w:rsidRPr="005D6976" w:rsidRDefault="00080763" w:rsidP="00DD334F">
      <w:pPr>
        <w:spacing w:after="0"/>
        <w:ind w:left="851"/>
        <w:rPr>
          <w:rFonts w:ascii="Neo Sans Std Light" w:hAnsi="Neo Sans Std Light" w:cs="Times New Roman"/>
          <w:sz w:val="28"/>
          <w:szCs w:val="28"/>
        </w:rPr>
      </w:pPr>
      <w:sdt>
        <w:sdtPr>
          <w:rPr>
            <w:rFonts w:ascii="Neo Sans Std Light" w:hAnsi="Neo Sans Std Light" w:cs="Times New Roman"/>
            <w:sz w:val="28"/>
            <w:szCs w:val="28"/>
          </w:rPr>
          <w:id w:val="-1542579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508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="00DD334F">
        <w:rPr>
          <w:rFonts w:ascii="Neo Sans Std Light" w:hAnsi="Neo Sans Std Light" w:cs="Times New Roman"/>
          <w:sz w:val="28"/>
          <w:szCs w:val="28"/>
        </w:rPr>
        <w:t xml:space="preserve"> </w:t>
      </w:r>
      <w:r w:rsidR="00DD334F" w:rsidRPr="005D6976">
        <w:rPr>
          <w:rFonts w:ascii="Neo Sans Std Light" w:hAnsi="Neo Sans Std Light" w:cs="Times New Roman"/>
          <w:sz w:val="28"/>
          <w:szCs w:val="28"/>
        </w:rPr>
        <w:t xml:space="preserve">Assainissement collectif des eaux usées  </w:t>
      </w:r>
    </w:p>
    <w:p w14:paraId="53D2C28E" w14:textId="0051BD59" w:rsidR="00DD334F" w:rsidRPr="005D6976" w:rsidRDefault="00080763" w:rsidP="00DD334F">
      <w:pPr>
        <w:autoSpaceDE w:val="0"/>
        <w:autoSpaceDN w:val="0"/>
        <w:adjustRightInd w:val="0"/>
        <w:spacing w:after="0" w:line="240" w:lineRule="auto"/>
        <w:ind w:left="851"/>
        <w:rPr>
          <w:rFonts w:ascii="Neo Sans Std Light" w:hAnsi="Neo Sans Std Light" w:cs="Times New Roman"/>
          <w:sz w:val="28"/>
          <w:szCs w:val="28"/>
        </w:rPr>
      </w:pPr>
      <w:sdt>
        <w:sdtPr>
          <w:rPr>
            <w:rFonts w:ascii="Neo Sans Std Light" w:hAnsi="Neo Sans Std Light" w:cs="Times New Roman"/>
            <w:sz w:val="28"/>
            <w:szCs w:val="28"/>
          </w:rPr>
          <w:id w:val="-2008975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07EE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="00DD334F">
        <w:rPr>
          <w:rFonts w:ascii="Neo Sans Std Light" w:hAnsi="Neo Sans Std Light" w:cs="Times New Roman"/>
          <w:sz w:val="28"/>
          <w:szCs w:val="28"/>
        </w:rPr>
        <w:t xml:space="preserve"> </w:t>
      </w:r>
      <w:r w:rsidR="00DD334F" w:rsidRPr="005D6976">
        <w:rPr>
          <w:rFonts w:ascii="Neo Sans Std Light" w:hAnsi="Neo Sans Std Light" w:cs="Times New Roman"/>
          <w:sz w:val="28"/>
          <w:szCs w:val="28"/>
        </w:rPr>
        <w:t>Eaux pluviales</w:t>
      </w:r>
    </w:p>
    <w:p w14:paraId="4F1755E6" w14:textId="5187325E" w:rsidR="001917FB" w:rsidRDefault="001917FB" w:rsidP="001917FB">
      <w:pPr>
        <w:autoSpaceDE w:val="0"/>
        <w:autoSpaceDN w:val="0"/>
        <w:adjustRightInd w:val="0"/>
        <w:spacing w:after="0" w:line="240" w:lineRule="auto"/>
        <w:rPr>
          <w:rFonts w:ascii="Neo Sans Std Light" w:hAnsi="Neo Sans Std Light" w:cs="Times New Roman"/>
          <w:sz w:val="28"/>
          <w:szCs w:val="28"/>
        </w:rPr>
      </w:pPr>
    </w:p>
    <w:p w14:paraId="0C62C14A" w14:textId="5891349C" w:rsidR="00D96E94" w:rsidRPr="00D96E94" w:rsidRDefault="00D96E94" w:rsidP="00D96E94">
      <w:pPr>
        <w:autoSpaceDE w:val="0"/>
        <w:autoSpaceDN w:val="0"/>
        <w:adjustRightInd w:val="0"/>
        <w:spacing w:after="0" w:line="240" w:lineRule="auto"/>
        <w:jc w:val="both"/>
        <w:rPr>
          <w:rFonts w:ascii="Neo Sans Std Light" w:hAnsi="Neo Sans Std Light" w:cs="ArialMT"/>
          <w:b/>
          <w:color w:val="EB7E13"/>
          <w:sz w:val="24"/>
          <w:szCs w:val="24"/>
        </w:rPr>
      </w:pPr>
      <w:r w:rsidRPr="00D96E94">
        <w:rPr>
          <w:rFonts w:ascii="Neo Sans Std Light" w:hAnsi="Neo Sans Std Light" w:cs="ArialMT"/>
          <w:b/>
          <w:color w:val="EB7E13"/>
          <w:sz w:val="24"/>
          <w:szCs w:val="24"/>
          <w:u w:val="single"/>
        </w:rPr>
        <w:t>Informations importantes</w:t>
      </w:r>
    </w:p>
    <w:p w14:paraId="186840FF" w14:textId="02AB379C" w:rsidR="0075798A" w:rsidRPr="00D96E94" w:rsidRDefault="0075798A" w:rsidP="00D96E94">
      <w:pPr>
        <w:autoSpaceDE w:val="0"/>
        <w:autoSpaceDN w:val="0"/>
        <w:adjustRightInd w:val="0"/>
        <w:spacing w:after="0" w:line="240" w:lineRule="auto"/>
        <w:jc w:val="both"/>
        <w:rPr>
          <w:rFonts w:ascii="Neo Sans Std Light" w:hAnsi="Neo Sans Std Light" w:cs="ArialMT"/>
          <w:color w:val="EB7E13"/>
        </w:rPr>
      </w:pPr>
      <w:r w:rsidRPr="00D96E94">
        <w:rPr>
          <w:rFonts w:ascii="Neo Sans Std Light" w:hAnsi="Neo Sans Std Light" w:cs="ArialMT"/>
          <w:color w:val="EB7E13"/>
        </w:rPr>
        <w:t xml:space="preserve">Prenez connaissance </w:t>
      </w:r>
      <w:r w:rsidR="00D96E94" w:rsidRPr="00D96E94">
        <w:rPr>
          <w:rFonts w:ascii="Neo Sans Std Light" w:hAnsi="Neo Sans Std Light" w:cs="ArialMT"/>
          <w:color w:val="EB7E13"/>
        </w:rPr>
        <w:t>des points</w:t>
      </w:r>
      <w:r w:rsidRPr="00D96E94">
        <w:rPr>
          <w:rFonts w:ascii="Neo Sans Std Light" w:hAnsi="Neo Sans Std Light" w:cs="ArialMT"/>
          <w:color w:val="EB7E13"/>
        </w:rPr>
        <w:t xml:space="preserve"> ci-dessous avant de débuter le remplissage du présent formulaire : </w:t>
      </w:r>
    </w:p>
    <w:p w14:paraId="1874DAB5" w14:textId="6C918752" w:rsidR="005D6976" w:rsidRPr="00D96E94" w:rsidRDefault="0075798A" w:rsidP="00D96E94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ind w:left="714" w:hanging="357"/>
        <w:jc w:val="both"/>
        <w:rPr>
          <w:rFonts w:ascii="Neo Sans Std Light" w:hAnsi="Neo Sans Std Light" w:cs="ArialMT"/>
          <w:color w:val="EB7E13"/>
          <w:sz w:val="22"/>
          <w:szCs w:val="22"/>
        </w:rPr>
      </w:pPr>
      <w:r w:rsidRPr="00DD334F">
        <w:rPr>
          <w:rFonts w:ascii="Neo Sans Std Light" w:hAnsi="Neo Sans Std Light" w:cs="ArialMT"/>
          <w:color w:val="EB7E13"/>
          <w:sz w:val="22"/>
          <w:szCs w:val="22"/>
        </w:rPr>
        <w:t>L</w:t>
      </w:r>
      <w:r w:rsidR="00857D1B" w:rsidRPr="00DD334F">
        <w:rPr>
          <w:rFonts w:ascii="Neo Sans Std Light" w:hAnsi="Neo Sans Std Light" w:cs="ArialMT"/>
          <w:color w:val="EB7E13"/>
          <w:sz w:val="22"/>
          <w:szCs w:val="22"/>
        </w:rPr>
        <w:t xml:space="preserve">’instruction de votre demande par Angers Loire Métropole se fera uniquement </w:t>
      </w:r>
      <w:r w:rsidR="00857D1B" w:rsidRPr="00DD334F">
        <w:rPr>
          <w:rFonts w:ascii="Neo Sans Std Light" w:hAnsi="Neo Sans Std Light" w:cs="ArialMT"/>
          <w:b/>
          <w:color w:val="EB7E13"/>
          <w:sz w:val="22"/>
          <w:szCs w:val="22"/>
          <w:u w:val="single"/>
        </w:rPr>
        <w:t>à réception de l’ensemble des pièces demandées</w:t>
      </w:r>
    </w:p>
    <w:p w14:paraId="260134A0" w14:textId="77777777" w:rsidR="00D96E94" w:rsidRPr="00D96E94" w:rsidRDefault="00D96E94" w:rsidP="00D96E94">
      <w:pPr>
        <w:pStyle w:val="Paragraphedeliste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714"/>
        <w:jc w:val="both"/>
        <w:rPr>
          <w:rFonts w:ascii="Neo Sans Std Light" w:hAnsi="Neo Sans Std Light" w:cs="ArialMT"/>
          <w:color w:val="EB7E13"/>
          <w:sz w:val="10"/>
          <w:szCs w:val="22"/>
        </w:rPr>
      </w:pPr>
    </w:p>
    <w:p w14:paraId="154848BA" w14:textId="4B2A10BA" w:rsidR="00291E97" w:rsidRDefault="00291E97" w:rsidP="00D96E94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ind w:left="714" w:hanging="357"/>
        <w:jc w:val="both"/>
        <w:rPr>
          <w:rFonts w:ascii="Neo Sans Std Light" w:hAnsi="Neo Sans Std Light" w:cs="ArialMT"/>
          <w:color w:val="EB7E13"/>
          <w:sz w:val="22"/>
          <w:szCs w:val="22"/>
        </w:rPr>
      </w:pPr>
      <w:r w:rsidRPr="00DD334F">
        <w:rPr>
          <w:rFonts w:ascii="Neo Sans Std Light" w:hAnsi="Neo Sans Std Light" w:cs="ArialMT"/>
          <w:color w:val="EB7E13"/>
          <w:sz w:val="22"/>
          <w:szCs w:val="22"/>
        </w:rPr>
        <w:t xml:space="preserve">Seules les pages 1 à </w:t>
      </w:r>
      <w:r w:rsidR="007D6453">
        <w:rPr>
          <w:rFonts w:ascii="Neo Sans Std Light" w:hAnsi="Neo Sans Std Light" w:cs="ArialMT"/>
          <w:color w:val="EB7E13"/>
          <w:sz w:val="22"/>
          <w:szCs w:val="22"/>
        </w:rPr>
        <w:t>5</w:t>
      </w:r>
      <w:r w:rsidRPr="00DD334F">
        <w:rPr>
          <w:rFonts w:ascii="Neo Sans Std Light" w:hAnsi="Neo Sans Std Light" w:cs="ArialMT"/>
          <w:color w:val="EB7E13"/>
          <w:sz w:val="22"/>
          <w:szCs w:val="22"/>
        </w:rPr>
        <w:t xml:space="preserve"> sont à renvoyer</w:t>
      </w:r>
      <w:r w:rsidR="0075798A" w:rsidRPr="00DD334F">
        <w:rPr>
          <w:rFonts w:ascii="Neo Sans Std Light" w:hAnsi="Neo Sans Std Light" w:cs="ArialMT"/>
          <w:color w:val="EB7E13"/>
          <w:sz w:val="22"/>
          <w:szCs w:val="22"/>
        </w:rPr>
        <w:t>,</w:t>
      </w:r>
      <w:r w:rsidRPr="00DD334F">
        <w:rPr>
          <w:rFonts w:ascii="Neo Sans Std Light" w:hAnsi="Neo Sans Std Light" w:cs="ArialMT"/>
          <w:color w:val="EB7E13"/>
          <w:sz w:val="22"/>
          <w:szCs w:val="22"/>
        </w:rPr>
        <w:t xml:space="preserve"> accompagnées des pièces à joindre</w:t>
      </w:r>
    </w:p>
    <w:p w14:paraId="13A6CF16" w14:textId="77777777" w:rsidR="00D96E94" w:rsidRPr="00D96E94" w:rsidRDefault="00D96E94" w:rsidP="00D96E94">
      <w:pPr>
        <w:pStyle w:val="Paragraphedeliste"/>
        <w:numPr>
          <w:ilvl w:val="0"/>
          <w:numId w:val="0"/>
        </w:numPr>
        <w:ind w:left="720"/>
        <w:rPr>
          <w:rFonts w:ascii="Neo Sans Std Light" w:hAnsi="Neo Sans Std Light" w:cs="ArialMT"/>
          <w:color w:val="EB7E13"/>
          <w:sz w:val="10"/>
          <w:szCs w:val="10"/>
        </w:rPr>
      </w:pPr>
    </w:p>
    <w:p w14:paraId="04914D41" w14:textId="79BE1AE7" w:rsidR="00857D1B" w:rsidRDefault="00673ECC" w:rsidP="00D96E94">
      <w:pPr>
        <w:pStyle w:val="Paragraphedeliste"/>
        <w:numPr>
          <w:ilvl w:val="0"/>
          <w:numId w:val="7"/>
        </w:numPr>
        <w:spacing w:before="0" w:after="0" w:line="240" w:lineRule="auto"/>
        <w:ind w:left="714" w:hanging="357"/>
        <w:jc w:val="both"/>
        <w:rPr>
          <w:rFonts w:ascii="Neo Sans Std Light" w:hAnsi="Neo Sans Std Light" w:cs="ArialMT"/>
          <w:color w:val="EB7E13"/>
          <w:sz w:val="22"/>
          <w:szCs w:val="22"/>
        </w:rPr>
      </w:pPr>
      <w:r w:rsidRPr="00DD334F">
        <w:rPr>
          <w:rFonts w:ascii="Neo Sans Std Light" w:hAnsi="Neo Sans Std Light" w:cs="ArialMT"/>
          <w:color w:val="EB7E13"/>
          <w:sz w:val="22"/>
          <w:szCs w:val="22"/>
        </w:rPr>
        <w:t>Cette demande n'est qu'un préalable à l'envoi d'un devis</w:t>
      </w:r>
      <w:r w:rsidR="0075798A" w:rsidRPr="00DD334F">
        <w:rPr>
          <w:rFonts w:ascii="Neo Sans Std Light" w:hAnsi="Neo Sans Std Light" w:cs="ArialMT"/>
          <w:color w:val="EB7E13"/>
          <w:sz w:val="22"/>
          <w:szCs w:val="22"/>
        </w:rPr>
        <w:t> ;</w:t>
      </w:r>
      <w:r w:rsidRPr="00DD334F">
        <w:rPr>
          <w:rFonts w:ascii="Neo Sans Std Light" w:hAnsi="Neo Sans Std Light" w:cs="ArialMT"/>
          <w:color w:val="EB7E13"/>
          <w:sz w:val="22"/>
          <w:szCs w:val="22"/>
        </w:rPr>
        <w:t xml:space="preserve"> c'est l'acceptation de ce dernier qui</w:t>
      </w:r>
      <w:r w:rsidR="00857D1B" w:rsidRPr="00DD334F">
        <w:rPr>
          <w:rFonts w:ascii="Neo Sans Std Light" w:hAnsi="Neo Sans Std Light" w:cs="ArialMT"/>
          <w:color w:val="EB7E13"/>
          <w:sz w:val="22"/>
          <w:szCs w:val="22"/>
        </w:rPr>
        <w:t xml:space="preserve"> </w:t>
      </w:r>
      <w:r w:rsidRPr="00DD334F">
        <w:rPr>
          <w:rFonts w:ascii="Neo Sans Std Light" w:hAnsi="Neo Sans Std Light" w:cs="ArialMT"/>
          <w:color w:val="EB7E13"/>
          <w:sz w:val="22"/>
          <w:szCs w:val="22"/>
        </w:rPr>
        <w:t>constituera la prise en compte officielle pour la réalisation des travaux</w:t>
      </w:r>
    </w:p>
    <w:p w14:paraId="0D1B0243" w14:textId="77777777" w:rsidR="00D96E94" w:rsidRPr="00D96E94" w:rsidRDefault="00D96E94" w:rsidP="00D96E94">
      <w:pPr>
        <w:pStyle w:val="Paragraphedeliste"/>
        <w:numPr>
          <w:ilvl w:val="0"/>
          <w:numId w:val="0"/>
        </w:numPr>
        <w:ind w:left="720"/>
        <w:rPr>
          <w:rFonts w:ascii="Neo Sans Std Light" w:hAnsi="Neo Sans Std Light" w:cs="ArialMT"/>
          <w:color w:val="EB7E13"/>
          <w:sz w:val="10"/>
          <w:szCs w:val="10"/>
        </w:rPr>
      </w:pPr>
    </w:p>
    <w:p w14:paraId="59CACBE6" w14:textId="497C4FF8" w:rsidR="0096323B" w:rsidRDefault="00673ECC" w:rsidP="00D96E94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ind w:left="714" w:hanging="357"/>
        <w:jc w:val="both"/>
        <w:rPr>
          <w:rFonts w:ascii="Neo Sans Std Light" w:hAnsi="Neo Sans Std Light" w:cs="ArialMT"/>
          <w:color w:val="EB7E13"/>
          <w:sz w:val="22"/>
          <w:szCs w:val="22"/>
        </w:rPr>
      </w:pPr>
      <w:r w:rsidRPr="00DD334F">
        <w:rPr>
          <w:rFonts w:ascii="Neo Sans Std Light" w:hAnsi="Neo Sans Std Light" w:cs="ArialMT"/>
          <w:color w:val="EB7E13"/>
          <w:sz w:val="22"/>
          <w:szCs w:val="22"/>
        </w:rPr>
        <w:t xml:space="preserve">En cas de besoin, </w:t>
      </w:r>
      <w:r w:rsidR="00D96E94">
        <w:rPr>
          <w:rFonts w:ascii="Neo Sans Std Light" w:hAnsi="Neo Sans Std Light" w:cs="ArialMT"/>
          <w:color w:val="EB7E13"/>
          <w:sz w:val="22"/>
          <w:szCs w:val="22"/>
        </w:rPr>
        <w:t xml:space="preserve">n’hésitez pas à </w:t>
      </w:r>
      <w:r w:rsidR="001A0F1C">
        <w:rPr>
          <w:rFonts w:ascii="Neo Sans Std Light" w:hAnsi="Neo Sans Std Light" w:cs="ArialMT"/>
          <w:color w:val="EB7E13"/>
          <w:sz w:val="22"/>
          <w:szCs w:val="22"/>
        </w:rPr>
        <w:t>vous</w:t>
      </w:r>
      <w:r w:rsidR="00D96E94">
        <w:rPr>
          <w:rFonts w:ascii="Neo Sans Std Light" w:hAnsi="Neo Sans Std Light" w:cs="ArialMT"/>
          <w:color w:val="EB7E13"/>
          <w:sz w:val="22"/>
          <w:szCs w:val="22"/>
        </w:rPr>
        <w:t xml:space="preserve"> faire </w:t>
      </w:r>
      <w:r w:rsidRPr="00DD334F">
        <w:rPr>
          <w:rFonts w:ascii="Neo Sans Std Light" w:hAnsi="Neo Sans Std Light" w:cs="ArialMT"/>
          <w:color w:val="EB7E13"/>
          <w:sz w:val="22"/>
          <w:szCs w:val="22"/>
        </w:rPr>
        <w:t>accompagner de votre maître d’œuvre ou constructeur pour remplir le formulaire ci-</w:t>
      </w:r>
      <w:r w:rsidR="00D96E94">
        <w:rPr>
          <w:rFonts w:ascii="Neo Sans Std Light" w:hAnsi="Neo Sans Std Light" w:cs="ArialMT"/>
          <w:color w:val="EB7E13"/>
          <w:sz w:val="22"/>
          <w:szCs w:val="22"/>
        </w:rPr>
        <w:t>contre</w:t>
      </w:r>
    </w:p>
    <w:p w14:paraId="22CEC251" w14:textId="77777777" w:rsidR="00D96E94" w:rsidRPr="00D96E94" w:rsidRDefault="00D96E94" w:rsidP="00D96E94">
      <w:pPr>
        <w:pStyle w:val="Paragraphedeliste"/>
        <w:numPr>
          <w:ilvl w:val="0"/>
          <w:numId w:val="0"/>
        </w:numPr>
        <w:ind w:left="720"/>
        <w:rPr>
          <w:rFonts w:ascii="Neo Sans Std Light" w:hAnsi="Neo Sans Std Light" w:cs="ArialMT"/>
          <w:color w:val="EB7E13"/>
          <w:sz w:val="10"/>
          <w:szCs w:val="10"/>
        </w:rPr>
      </w:pPr>
    </w:p>
    <w:p w14:paraId="6DECA517" w14:textId="627C2E3F" w:rsidR="00DD334F" w:rsidRPr="00DD334F" w:rsidRDefault="0096323B" w:rsidP="00D96E94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ind w:left="714" w:hanging="357"/>
        <w:jc w:val="both"/>
        <w:rPr>
          <w:rFonts w:ascii="Neo Sans Std Light" w:hAnsi="Neo Sans Std Light" w:cs="ArialMT"/>
          <w:color w:val="EB7E13"/>
          <w:sz w:val="22"/>
          <w:szCs w:val="22"/>
        </w:rPr>
      </w:pPr>
      <w:r w:rsidRPr="00DD334F">
        <w:rPr>
          <w:rFonts w:ascii="Neo Sans Std Light" w:hAnsi="Neo Sans Std Light" w:cs="ArialMT"/>
          <w:color w:val="EB7E13"/>
          <w:sz w:val="22"/>
          <w:szCs w:val="22"/>
        </w:rPr>
        <w:t xml:space="preserve">Tous les champs </w:t>
      </w:r>
      <w:r w:rsidR="00DD334F" w:rsidRPr="00DD334F">
        <w:rPr>
          <w:rFonts w:ascii="Neo Sans Std Light" w:hAnsi="Neo Sans Std Light" w:cs="ArialMT"/>
          <w:color w:val="EB7E13"/>
          <w:sz w:val="22"/>
          <w:szCs w:val="22"/>
        </w:rPr>
        <w:t xml:space="preserve">marqués de </w:t>
      </w:r>
      <w:r w:rsidR="001917FB" w:rsidRPr="00DD334F">
        <w:rPr>
          <w:rFonts w:ascii="Neo Sans Std Light" w:hAnsi="Neo Sans Std Light" w:cs="ArialMT"/>
          <w:b/>
          <w:color w:val="EB7E13"/>
          <w:sz w:val="22"/>
          <w:szCs w:val="22"/>
        </w:rPr>
        <w:t>*</w:t>
      </w:r>
      <w:r w:rsidR="001917FB" w:rsidRPr="00DD334F">
        <w:rPr>
          <w:rFonts w:ascii="Neo Sans Std Light" w:hAnsi="Neo Sans Std Light" w:cs="ArialMT"/>
          <w:color w:val="EB7E13"/>
          <w:sz w:val="22"/>
          <w:szCs w:val="22"/>
        </w:rPr>
        <w:t xml:space="preserve"> sont à remplir obligatoirement</w:t>
      </w:r>
      <w:r w:rsidR="00D96E94">
        <w:rPr>
          <w:rFonts w:ascii="Neo Sans Std Light" w:hAnsi="Neo Sans Std Light" w:cs="ArialMT"/>
          <w:color w:val="EB7E13"/>
          <w:sz w:val="22"/>
          <w:szCs w:val="22"/>
        </w:rPr>
        <w:t xml:space="preserve"> ; à défaut, </w:t>
      </w:r>
      <w:r w:rsidR="001917FB" w:rsidRPr="00DD334F">
        <w:rPr>
          <w:rFonts w:ascii="Neo Sans Std Light" w:hAnsi="Neo Sans Std Light" w:cs="ArialMT"/>
          <w:color w:val="EB7E13"/>
          <w:sz w:val="22"/>
          <w:szCs w:val="22"/>
        </w:rPr>
        <w:t xml:space="preserve">votre dossier ne </w:t>
      </w:r>
      <w:r w:rsidR="00D96E94">
        <w:rPr>
          <w:rFonts w:ascii="Neo Sans Std Light" w:hAnsi="Neo Sans Std Light" w:cs="ArialMT"/>
          <w:color w:val="EB7E13"/>
          <w:sz w:val="22"/>
          <w:szCs w:val="22"/>
        </w:rPr>
        <w:t xml:space="preserve">pourra pas être pris en compte et instruit </w:t>
      </w:r>
    </w:p>
    <w:p w14:paraId="6888707D" w14:textId="0B79F68D" w:rsidR="00DD334F" w:rsidRPr="00D96E94" w:rsidRDefault="00DD334F" w:rsidP="00DD334F">
      <w:pPr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60F444E7" w14:textId="51071362" w:rsidR="00DD334F" w:rsidRPr="00D96E94" w:rsidRDefault="00DD334F" w:rsidP="00DD334F">
      <w:pPr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177F710B" w14:textId="5B645B77" w:rsidR="00D96E94" w:rsidRPr="00BF4D6B" w:rsidRDefault="00D96E94" w:rsidP="00DD334F">
      <w:pPr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  <w:b/>
          <w:sz w:val="28"/>
          <w:szCs w:val="28"/>
        </w:rPr>
      </w:pPr>
      <w:r w:rsidRPr="00BF4D6B">
        <w:rPr>
          <w:rFonts w:ascii="Neo Sans Std Light" w:hAnsi="Neo Sans Std Light" w:cs="ArialMT"/>
          <w:b/>
          <w:sz w:val="28"/>
          <w:szCs w:val="28"/>
        </w:rPr>
        <w:t>DEMANDEUR</w:t>
      </w:r>
    </w:p>
    <w:p w14:paraId="3415D692" w14:textId="19FBF296" w:rsidR="00D96E94" w:rsidRPr="009007EE" w:rsidRDefault="009007EE" w:rsidP="00BD1EEF">
      <w:pPr>
        <w:tabs>
          <w:tab w:val="left" w:pos="5387"/>
        </w:tabs>
        <w:autoSpaceDE w:val="0"/>
        <w:autoSpaceDN w:val="0"/>
        <w:adjustRightInd w:val="0"/>
        <w:spacing w:after="0" w:line="400" w:lineRule="exact"/>
        <w:rPr>
          <w:rFonts w:ascii="Neo Sans Std Light" w:hAnsi="Neo Sans Std Light" w:cs="ArialMT"/>
        </w:rPr>
      </w:pPr>
      <w:r w:rsidRPr="009007EE">
        <w:rPr>
          <w:rFonts w:ascii="Neo Sans Std Light" w:hAnsi="Neo Sans Std Light" w:cs="ArialMT"/>
        </w:rPr>
        <w:t xml:space="preserve">Nom * : </w:t>
      </w:r>
      <w:sdt>
        <w:sdtPr>
          <w:rPr>
            <w:rFonts w:ascii="Neo Sans Std Light" w:hAnsi="Neo Sans Std Light" w:cs="ArialMT"/>
          </w:rPr>
          <w:id w:val="1003010352"/>
          <w:placeholder>
            <w:docPart w:val="37804496A48344E1BB90F4DC42A4AC52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Nom demandeur</w:t>
          </w:r>
        </w:sdtContent>
      </w:sdt>
      <w:r w:rsidR="0071662F">
        <w:rPr>
          <w:rFonts w:ascii="Neo Sans Std Light" w:hAnsi="Neo Sans Std Light" w:cs="ArialMT"/>
        </w:rPr>
        <w:tab/>
      </w:r>
      <w:r w:rsidRPr="009007EE">
        <w:rPr>
          <w:rFonts w:ascii="Neo Sans Std Light" w:hAnsi="Neo Sans Std Light" w:cs="ArialMT"/>
        </w:rPr>
        <w:t xml:space="preserve">Prénom * : </w:t>
      </w:r>
      <w:sdt>
        <w:sdtPr>
          <w:rPr>
            <w:rFonts w:ascii="Neo Sans Std Light" w:hAnsi="Neo Sans Std Light" w:cs="ArialMT"/>
          </w:rPr>
          <w:id w:val="1074941411"/>
          <w:placeholder>
            <w:docPart w:val="65588D5F6C504B489F16B8F141BA128C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Prénom demandeur</w:t>
          </w:r>
        </w:sdtContent>
      </w:sdt>
    </w:p>
    <w:p w14:paraId="2269148B" w14:textId="28ADDBFE" w:rsidR="009007EE" w:rsidRDefault="009007EE" w:rsidP="00BD1EEF">
      <w:pPr>
        <w:autoSpaceDE w:val="0"/>
        <w:autoSpaceDN w:val="0"/>
        <w:adjustRightInd w:val="0"/>
        <w:spacing w:after="0" w:line="400" w:lineRule="exact"/>
        <w:rPr>
          <w:rFonts w:ascii="Neo Sans Std Light" w:hAnsi="Neo Sans Std Light" w:cs="ArialMT"/>
        </w:rPr>
      </w:pPr>
      <w:r w:rsidRPr="009007EE">
        <w:rPr>
          <w:rFonts w:ascii="Neo Sans Std Light" w:hAnsi="Neo Sans Std Light" w:cs="ArialMT"/>
        </w:rPr>
        <w:t xml:space="preserve">Raison sociale </w:t>
      </w:r>
      <w:r w:rsidRPr="009007EE">
        <w:rPr>
          <w:rFonts w:ascii="Neo Sans Std Light" w:hAnsi="Neo Sans Std Light" w:cs="ArialMT"/>
          <w:i/>
          <w:sz w:val="20"/>
        </w:rPr>
        <w:t>(pour les entreprises, SCI, etc.)</w:t>
      </w:r>
      <w:r>
        <w:rPr>
          <w:rFonts w:ascii="Neo Sans Std Light" w:hAnsi="Neo Sans Std Light" w:cs="ArialMT"/>
        </w:rPr>
        <w:t xml:space="preserve"> *</w:t>
      </w:r>
      <w:r w:rsidRPr="009007EE">
        <w:rPr>
          <w:rFonts w:ascii="Neo Sans Std Light" w:hAnsi="Neo Sans Std Light" w:cs="ArialMT"/>
        </w:rPr>
        <w:t xml:space="preserve"> : </w:t>
      </w:r>
      <w:sdt>
        <w:sdtPr>
          <w:rPr>
            <w:rFonts w:ascii="Neo Sans Std Light" w:hAnsi="Neo Sans Std Light" w:cs="ArialMT"/>
          </w:rPr>
          <w:id w:val="885463384"/>
          <w:placeholder>
            <w:docPart w:val="6A3FEBDB5E424E0E969AEEDB02D2B811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Raison sociale demandeur</w:t>
          </w:r>
        </w:sdtContent>
      </w:sdt>
    </w:p>
    <w:p w14:paraId="30DD6808" w14:textId="77B0EA3E" w:rsidR="009007EE" w:rsidRDefault="009007EE" w:rsidP="00BD1EEF">
      <w:pPr>
        <w:autoSpaceDE w:val="0"/>
        <w:autoSpaceDN w:val="0"/>
        <w:adjustRightInd w:val="0"/>
        <w:spacing w:after="0" w:line="400" w:lineRule="exact"/>
        <w:rPr>
          <w:rFonts w:ascii="Neo Sans Std Light" w:hAnsi="Neo Sans Std Light" w:cs="ArialMT"/>
        </w:rPr>
      </w:pPr>
      <w:r w:rsidRPr="009007EE">
        <w:rPr>
          <w:rFonts w:ascii="Neo Sans Std Light" w:hAnsi="Neo Sans Std Light" w:cs="ArialMT"/>
        </w:rPr>
        <w:t xml:space="preserve">N° et rue : </w:t>
      </w:r>
      <w:sdt>
        <w:sdtPr>
          <w:rPr>
            <w:rFonts w:ascii="Neo Sans Std Light" w:hAnsi="Neo Sans Std Light" w:cs="ArialMT"/>
          </w:rPr>
          <w:id w:val="1342590666"/>
          <w:placeholder>
            <w:docPart w:val="A1D559709EA9472DAA40ECDC8E83AF5A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N° et rue demandeur</w:t>
          </w:r>
        </w:sdtContent>
      </w:sdt>
      <w:r>
        <w:rPr>
          <w:rFonts w:ascii="Neo Sans Std Light" w:hAnsi="Neo Sans Std Light" w:cs="ArialMT"/>
        </w:rPr>
        <w:t xml:space="preserve"> </w:t>
      </w:r>
    </w:p>
    <w:p w14:paraId="5AFC2144" w14:textId="02110545" w:rsidR="0071662F" w:rsidRDefault="009007EE" w:rsidP="00BD1EEF">
      <w:pPr>
        <w:tabs>
          <w:tab w:val="left" w:pos="5387"/>
        </w:tabs>
        <w:autoSpaceDE w:val="0"/>
        <w:autoSpaceDN w:val="0"/>
        <w:adjustRightInd w:val="0"/>
        <w:spacing w:after="0" w:line="400" w:lineRule="exact"/>
        <w:rPr>
          <w:rFonts w:ascii="Neo Sans Std Light" w:hAnsi="Neo Sans Std Light" w:cs="ArialMT"/>
        </w:rPr>
      </w:pPr>
      <w:r w:rsidRPr="009007EE">
        <w:rPr>
          <w:rFonts w:ascii="Neo Sans Std Light" w:hAnsi="Neo Sans Std Light" w:cs="ArialMT"/>
        </w:rPr>
        <w:t xml:space="preserve">Code postal : </w:t>
      </w:r>
      <w:sdt>
        <w:sdtPr>
          <w:rPr>
            <w:rFonts w:ascii="Neo Sans Std Light" w:hAnsi="Neo Sans Std Light" w:cs="ArialMT"/>
          </w:rPr>
          <w:id w:val="-1444300083"/>
          <w:placeholder>
            <w:docPart w:val="CE2DE88FA9B14CE1A2E3424E47D96F19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CP demandeur</w:t>
          </w:r>
        </w:sdtContent>
      </w:sdt>
      <w:r w:rsidR="0071662F">
        <w:rPr>
          <w:rFonts w:ascii="Neo Sans Std Light" w:hAnsi="Neo Sans Std Light" w:cs="ArialMT"/>
        </w:rPr>
        <w:t xml:space="preserve"> </w:t>
      </w:r>
      <w:r w:rsidR="0071662F">
        <w:rPr>
          <w:rFonts w:ascii="Neo Sans Std Light" w:hAnsi="Neo Sans Std Light" w:cs="ArialMT"/>
        </w:rPr>
        <w:tab/>
      </w:r>
      <w:r w:rsidRPr="009007EE">
        <w:rPr>
          <w:rFonts w:ascii="Neo Sans Std Light" w:hAnsi="Neo Sans Std Light" w:cs="ArialMT"/>
        </w:rPr>
        <w:t xml:space="preserve">Ville : </w:t>
      </w:r>
      <w:sdt>
        <w:sdtPr>
          <w:rPr>
            <w:rFonts w:ascii="Neo Sans Std Light" w:hAnsi="Neo Sans Std Light" w:cs="ArialMT"/>
          </w:rPr>
          <w:id w:val="-1157453740"/>
          <w:placeholder>
            <w:docPart w:val="42D7E4A9D2A14A58AD6CC213F505672C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Ville demandeur</w:t>
          </w:r>
        </w:sdtContent>
      </w:sdt>
    </w:p>
    <w:p w14:paraId="6203D9BE" w14:textId="033C1DE0" w:rsidR="0071662F" w:rsidRDefault="0071662F" w:rsidP="00BD1EEF">
      <w:pPr>
        <w:tabs>
          <w:tab w:val="left" w:pos="5387"/>
        </w:tabs>
        <w:autoSpaceDE w:val="0"/>
        <w:autoSpaceDN w:val="0"/>
        <w:adjustRightInd w:val="0"/>
        <w:spacing w:after="0" w:line="400" w:lineRule="exact"/>
        <w:rPr>
          <w:rFonts w:ascii="Neo Sans Std Light" w:hAnsi="Neo Sans Std Light" w:cs="ArialMT"/>
        </w:rPr>
      </w:pPr>
      <w:r w:rsidRPr="00F00F12">
        <w:rPr>
          <w:rFonts w:ascii="Wingdings" w:eastAsia="Wingdings" w:hAnsi="Wingdings" w:cs="Wingdings"/>
          <w:sz w:val="20"/>
          <w:szCs w:val="20"/>
        </w:rPr>
        <w:t></w:t>
      </w:r>
      <w:r w:rsidRPr="0071662F">
        <w:rPr>
          <w:rFonts w:ascii="Neo Sans Std Light" w:hAnsi="Neo Sans Std Light" w:cs="ArialMT"/>
        </w:rPr>
        <w:t xml:space="preserve"> * : </w:t>
      </w:r>
      <w:sdt>
        <w:sdtPr>
          <w:rPr>
            <w:rFonts w:ascii="Neo Sans Std Light" w:hAnsi="Neo Sans Std Light" w:cs="ArialMT"/>
          </w:rPr>
          <w:id w:val="-1458640664"/>
          <w:placeholder>
            <w:docPart w:val="D719B21793D147B081A467524994DDCF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E-mail demandeur</w:t>
          </w:r>
        </w:sdtContent>
      </w:sdt>
      <w:r>
        <w:rPr>
          <w:rFonts w:ascii="Neo Sans Std Light" w:hAnsi="Neo Sans Std Light" w:cs="ArialMT"/>
        </w:rPr>
        <w:tab/>
      </w:r>
      <w:r w:rsidRPr="00466C50">
        <w:rPr>
          <w:rFonts w:ascii="Times New Roman" w:hAnsi="Times New Roman" w:cs="Times New Roman"/>
          <w:sz w:val="24"/>
          <w:szCs w:val="24"/>
        </w:rPr>
        <w:sym w:font="Wingdings" w:char="F028"/>
      </w:r>
      <w:r w:rsidRPr="0071662F">
        <w:rPr>
          <w:rFonts w:ascii="Neo Sans Std Light" w:hAnsi="Neo Sans Std Light" w:cs="ArialMT"/>
        </w:rPr>
        <w:t xml:space="preserve"> * : </w:t>
      </w:r>
      <w:sdt>
        <w:sdtPr>
          <w:rPr>
            <w:rFonts w:ascii="Neo Sans Std Light" w:hAnsi="Neo Sans Std Light" w:cs="ArialMT"/>
          </w:rPr>
          <w:id w:val="-445781103"/>
          <w:placeholder>
            <w:docPart w:val="3FF9F8A3B6C94A0EA5622DEAAA7AF15E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Téléphone demandeur</w:t>
          </w:r>
        </w:sdtContent>
      </w:sdt>
    </w:p>
    <w:p w14:paraId="3452C2EA" w14:textId="12E82EE7" w:rsidR="000450EE" w:rsidRPr="00BD1EEF" w:rsidRDefault="000450EE" w:rsidP="00BD1EEF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  <w:sz w:val="14"/>
          <w:szCs w:val="14"/>
        </w:rPr>
      </w:pPr>
    </w:p>
    <w:p w14:paraId="705C1F38" w14:textId="1382BD96" w:rsidR="000450EE" w:rsidRDefault="000450EE" w:rsidP="00BD1EEF">
      <w:pPr>
        <w:tabs>
          <w:tab w:val="left" w:pos="5387"/>
        </w:tabs>
        <w:autoSpaceDE w:val="0"/>
        <w:autoSpaceDN w:val="0"/>
        <w:adjustRightInd w:val="0"/>
        <w:spacing w:after="0" w:line="400" w:lineRule="exac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 xml:space="preserve">Vous êtes * : </w:t>
      </w:r>
      <w:sdt>
        <w:sdtPr>
          <w:rPr>
            <w:rFonts w:ascii="Neo Sans Std Light" w:hAnsi="Neo Sans Std Light" w:cs="ArialMT"/>
          </w:rPr>
          <w:id w:val="-149810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MT" w:hint="eastAsia"/>
            </w:rPr>
            <w:t>☐</w:t>
          </w:r>
        </w:sdtContent>
      </w:sdt>
      <w:r>
        <w:rPr>
          <w:rFonts w:ascii="Neo Sans Std Light" w:hAnsi="Neo Sans Std Light" w:cs="ArialMT"/>
        </w:rPr>
        <w:t xml:space="preserve"> Propriétaire   </w:t>
      </w:r>
      <w:sdt>
        <w:sdtPr>
          <w:rPr>
            <w:rFonts w:ascii="Neo Sans Std Light" w:hAnsi="Neo Sans Std Light" w:cs="ArialMT"/>
          </w:rPr>
          <w:id w:val="251169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MT" w:hint="eastAsia"/>
            </w:rPr>
            <w:t>☐</w:t>
          </w:r>
        </w:sdtContent>
      </w:sdt>
      <w:r>
        <w:rPr>
          <w:rFonts w:ascii="Neo Sans Std Light" w:hAnsi="Neo Sans Std Light" w:cs="ArialMT"/>
        </w:rPr>
        <w:t xml:space="preserve"> Locataire   </w:t>
      </w:r>
      <w:sdt>
        <w:sdtPr>
          <w:rPr>
            <w:rFonts w:ascii="Neo Sans Std Light" w:hAnsi="Neo Sans Std Light" w:cs="ArialMT"/>
          </w:rPr>
          <w:id w:val="-1457795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MT" w:hint="eastAsia"/>
            </w:rPr>
            <w:t>☐</w:t>
          </w:r>
        </w:sdtContent>
      </w:sdt>
      <w:r>
        <w:rPr>
          <w:rFonts w:ascii="Neo Sans Std Light" w:hAnsi="Neo Sans Std Light" w:cs="ArialMT"/>
        </w:rPr>
        <w:t xml:space="preserve"> Maître d’œuvre   </w:t>
      </w:r>
      <w:sdt>
        <w:sdtPr>
          <w:rPr>
            <w:rFonts w:ascii="Neo Sans Std Light" w:hAnsi="Neo Sans Std Light" w:cs="ArialMT"/>
          </w:rPr>
          <w:id w:val="173458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MT" w:hint="eastAsia"/>
            </w:rPr>
            <w:t>☐</w:t>
          </w:r>
        </w:sdtContent>
      </w:sdt>
      <w:r>
        <w:rPr>
          <w:rFonts w:ascii="Neo Sans Std Light" w:hAnsi="Neo Sans Std Light" w:cs="ArialMT"/>
        </w:rPr>
        <w:t xml:space="preserve"> Maître d’ouvrage   </w:t>
      </w:r>
      <w:sdt>
        <w:sdtPr>
          <w:rPr>
            <w:rFonts w:ascii="Neo Sans Std Light" w:hAnsi="Neo Sans Std Light" w:cs="ArialMT"/>
          </w:rPr>
          <w:id w:val="-889421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MT" w:hint="eastAsia"/>
            </w:rPr>
            <w:t>☐</w:t>
          </w:r>
        </w:sdtContent>
      </w:sdt>
      <w:r>
        <w:rPr>
          <w:rFonts w:ascii="Neo Sans Std Light" w:hAnsi="Neo Sans Std Light" w:cs="ArialMT"/>
        </w:rPr>
        <w:t xml:space="preserve"> Bureau d’étude fluide</w:t>
      </w:r>
    </w:p>
    <w:p w14:paraId="19AFE3B5" w14:textId="766909D3" w:rsidR="00FF2521" w:rsidRDefault="00FF2521" w:rsidP="0071662F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36AADC23" w14:textId="77777777" w:rsidR="00FF2521" w:rsidRDefault="00FF2521" w:rsidP="0071662F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6F7C86B1" w14:textId="4F17A8E6" w:rsidR="00FF2521" w:rsidRPr="00FF2521" w:rsidRDefault="00FF2521" w:rsidP="00FF2521">
      <w:pPr>
        <w:autoSpaceDE w:val="0"/>
        <w:autoSpaceDN w:val="0"/>
        <w:adjustRightInd w:val="0"/>
        <w:spacing w:after="0" w:line="240" w:lineRule="auto"/>
        <w:rPr>
          <w:rFonts w:ascii="Neo Sans Std Medium" w:hAnsi="Neo Sans Std Medium" w:cs="ArialMT"/>
          <w:sz w:val="26"/>
          <w:szCs w:val="26"/>
        </w:rPr>
      </w:pPr>
      <w:r w:rsidRPr="00BF4D6B">
        <w:rPr>
          <w:rFonts w:ascii="Neo Sans Std Light" w:hAnsi="Neo Sans Std Light" w:cs="ArialMT"/>
          <w:b/>
          <w:sz w:val="28"/>
          <w:szCs w:val="28"/>
        </w:rPr>
        <w:t>BÉNÉFICIAIRE</w:t>
      </w:r>
      <w:r w:rsidR="008343E7">
        <w:rPr>
          <w:rFonts w:ascii="Neo Sans Std Medium" w:hAnsi="Neo Sans Std Medium" w:cs="ArialMT"/>
          <w:sz w:val="26"/>
          <w:szCs w:val="26"/>
        </w:rPr>
        <w:t xml:space="preserve"> </w:t>
      </w:r>
      <w:r w:rsidR="008343E7" w:rsidRPr="001F0D37">
        <w:rPr>
          <w:rFonts w:ascii="Neo Sans Std Light" w:hAnsi="Neo Sans Std Light" w:cs="ArialMT"/>
          <w:i/>
          <w:sz w:val="24"/>
          <w:szCs w:val="24"/>
        </w:rPr>
        <w:t>(le devis et la facture des travaux sont</w:t>
      </w:r>
      <w:r w:rsidR="001F0D37" w:rsidRPr="001F0D37">
        <w:rPr>
          <w:rFonts w:ascii="Neo Sans Std Light" w:hAnsi="Neo Sans Std Light" w:cs="ArialMT"/>
          <w:i/>
          <w:sz w:val="24"/>
          <w:szCs w:val="24"/>
        </w:rPr>
        <w:t xml:space="preserve"> envoyés au bénéficiaire)</w:t>
      </w:r>
    </w:p>
    <w:p w14:paraId="062FEA29" w14:textId="385FE00C" w:rsidR="00FF2521" w:rsidRDefault="00080763" w:rsidP="00BD1EEF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1540435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0D37">
            <w:rPr>
              <w:rFonts w:ascii="MS Gothic" w:eastAsia="MS Gothic" w:hAnsi="MS Gothic" w:cs="ArialMT" w:hint="eastAsia"/>
            </w:rPr>
            <w:t>☐</w:t>
          </w:r>
        </w:sdtContent>
      </w:sdt>
      <w:r w:rsidR="001F0D37">
        <w:rPr>
          <w:rFonts w:ascii="Neo Sans Std Light" w:hAnsi="Neo Sans Std Light" w:cs="ArialMT"/>
        </w:rPr>
        <w:t xml:space="preserve"> </w:t>
      </w:r>
      <w:r w:rsidR="001F0D37" w:rsidRPr="00AF4FAA">
        <w:rPr>
          <w:rFonts w:ascii="Neo Sans Std Light" w:hAnsi="Neo Sans Std Light" w:cs="ArialMT"/>
          <w:b/>
        </w:rPr>
        <w:t>Le bénéficiaire est le demandeur</w:t>
      </w:r>
      <w:r w:rsidR="001F0D37">
        <w:rPr>
          <w:rFonts w:ascii="Neo Sans Std Light" w:hAnsi="Neo Sans Std Light" w:cs="ArialMT"/>
        </w:rPr>
        <w:t xml:space="preserve"> </w:t>
      </w:r>
      <w:r w:rsidR="001F0D37" w:rsidRPr="001F0D37">
        <w:rPr>
          <w:rFonts w:ascii="Neo Sans Std Light" w:hAnsi="Neo Sans Std Light" w:cs="ArialMT"/>
          <w:i/>
          <w:sz w:val="20"/>
        </w:rPr>
        <w:t>(dans ce cas, passez directement à « titulaire du contrat d’abonnement »)</w:t>
      </w:r>
    </w:p>
    <w:p w14:paraId="4D86570E" w14:textId="6068C9A8" w:rsidR="001F0D37" w:rsidRDefault="00080763" w:rsidP="00BD1EEF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70509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0D37">
            <w:rPr>
              <w:rFonts w:ascii="MS Gothic" w:eastAsia="MS Gothic" w:hAnsi="MS Gothic" w:cs="ArialMT" w:hint="eastAsia"/>
            </w:rPr>
            <w:t>☐</w:t>
          </w:r>
        </w:sdtContent>
      </w:sdt>
      <w:r w:rsidR="001F0D37">
        <w:rPr>
          <w:rFonts w:ascii="Neo Sans Std Light" w:hAnsi="Neo Sans Std Light" w:cs="ArialMT"/>
        </w:rPr>
        <w:t xml:space="preserve"> </w:t>
      </w:r>
      <w:r w:rsidR="001F0D37" w:rsidRPr="00AF4FAA">
        <w:rPr>
          <w:rFonts w:ascii="Neo Sans Std Light" w:hAnsi="Neo Sans Std Light" w:cs="ArialMT"/>
          <w:b/>
        </w:rPr>
        <w:t>Le bénéficiaire n’est pas le demandeur</w:t>
      </w:r>
      <w:r w:rsidR="001F0D37">
        <w:rPr>
          <w:rFonts w:ascii="Neo Sans Std Light" w:hAnsi="Neo Sans Std Light" w:cs="ArialMT"/>
        </w:rPr>
        <w:t xml:space="preserve"> – dans ce cas, complétez les informations ci-dessous :</w:t>
      </w:r>
    </w:p>
    <w:p w14:paraId="2F0D092D" w14:textId="6896C8B3" w:rsidR="00AF4FAA" w:rsidRDefault="00AF4FAA" w:rsidP="00BD1EEF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AF4FAA">
        <w:rPr>
          <w:rFonts w:ascii="Neo Sans Std Light" w:hAnsi="Neo Sans Std Light" w:cs="ArialMT"/>
        </w:rPr>
        <w:t xml:space="preserve">Nom * : </w:t>
      </w:r>
      <w:sdt>
        <w:sdtPr>
          <w:rPr>
            <w:rFonts w:ascii="Neo Sans Std Light" w:hAnsi="Neo Sans Std Light" w:cs="ArialMT"/>
          </w:rPr>
          <w:id w:val="-1424257941"/>
          <w:placeholder>
            <w:docPart w:val="5B8937377D2E490B810B81D457D6213A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Nom bénéficiaire</w:t>
          </w:r>
        </w:sdtContent>
      </w:sdt>
      <w:r w:rsidRPr="00AF4FAA">
        <w:rPr>
          <w:rFonts w:ascii="Neo Sans Std Light" w:hAnsi="Neo Sans Std Light" w:cs="ArialMT"/>
        </w:rPr>
        <w:tab/>
        <w:t xml:space="preserve">Prénom * : </w:t>
      </w:r>
      <w:sdt>
        <w:sdtPr>
          <w:rPr>
            <w:rFonts w:ascii="Neo Sans Std Light" w:hAnsi="Neo Sans Std Light" w:cs="ArialMT"/>
          </w:rPr>
          <w:id w:val="-1888104631"/>
          <w:placeholder>
            <w:docPart w:val="E7AB13F60C8E407E8FA89DAEC1A2FE7C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Prénom bénéficiaire</w:t>
          </w:r>
        </w:sdtContent>
      </w:sdt>
    </w:p>
    <w:p w14:paraId="7B9E5C95" w14:textId="47FFC11C" w:rsidR="00AF4FAA" w:rsidRDefault="00AF4FAA" w:rsidP="00BD1EEF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AF4FAA">
        <w:rPr>
          <w:rFonts w:ascii="Neo Sans Std Light" w:hAnsi="Neo Sans Std Light" w:cs="ArialMT"/>
        </w:rPr>
        <w:t xml:space="preserve">Raison sociale </w:t>
      </w:r>
      <w:r w:rsidRPr="00AF4FAA">
        <w:rPr>
          <w:rFonts w:ascii="Neo Sans Std Light" w:hAnsi="Neo Sans Std Light" w:cs="ArialMT"/>
          <w:i/>
          <w:sz w:val="20"/>
        </w:rPr>
        <w:t>(pour les entreprises, SCI, etc.)</w:t>
      </w:r>
      <w:r w:rsidRPr="00AF4FAA">
        <w:rPr>
          <w:rFonts w:ascii="Neo Sans Std Light" w:hAnsi="Neo Sans Std Light" w:cs="ArialMT"/>
        </w:rPr>
        <w:t xml:space="preserve"> * : </w:t>
      </w:r>
      <w:sdt>
        <w:sdtPr>
          <w:rPr>
            <w:rFonts w:ascii="Neo Sans Std Light" w:hAnsi="Neo Sans Std Light" w:cs="ArialMT"/>
          </w:rPr>
          <w:id w:val="1634364834"/>
          <w:placeholder>
            <w:docPart w:val="637ABA652FC44CDD8BE69C35F36979DC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Raison sociale bénéficiaire</w:t>
          </w:r>
        </w:sdtContent>
      </w:sdt>
    </w:p>
    <w:p w14:paraId="39A02737" w14:textId="015545A6" w:rsidR="00AF4FAA" w:rsidRDefault="00AF4FAA" w:rsidP="00BD1EEF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AF4FAA">
        <w:rPr>
          <w:rFonts w:ascii="Neo Sans Std Light" w:hAnsi="Neo Sans Std Light" w:cs="ArialMT"/>
        </w:rPr>
        <w:t xml:space="preserve">N° et rue * : </w:t>
      </w:r>
      <w:sdt>
        <w:sdtPr>
          <w:rPr>
            <w:rFonts w:ascii="Neo Sans Std Light" w:hAnsi="Neo Sans Std Light" w:cs="ArialMT"/>
          </w:rPr>
          <w:id w:val="-224757086"/>
          <w:placeholder>
            <w:docPart w:val="171672A456834D8D98DEE52DCE0DBE70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N° et rue bénéficiaire</w:t>
          </w:r>
        </w:sdtContent>
      </w:sdt>
    </w:p>
    <w:p w14:paraId="3F5D9306" w14:textId="1BB481BE" w:rsidR="00AF4FAA" w:rsidRDefault="00AF4FAA" w:rsidP="00BD1EEF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AF4FAA">
        <w:rPr>
          <w:rFonts w:ascii="Neo Sans Std Light" w:hAnsi="Neo Sans Std Light" w:cs="ArialMT"/>
        </w:rPr>
        <w:t xml:space="preserve">Code postal * : </w:t>
      </w:r>
      <w:sdt>
        <w:sdtPr>
          <w:rPr>
            <w:rFonts w:ascii="Neo Sans Std Light" w:hAnsi="Neo Sans Std Light" w:cs="ArialMT"/>
          </w:rPr>
          <w:id w:val="-844936929"/>
          <w:placeholder>
            <w:docPart w:val="98AC570135F3492AA5ED1D400EE3DB2B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CP bénéficiaire</w:t>
          </w:r>
        </w:sdtContent>
      </w:sdt>
      <w:r w:rsidRPr="00AF4FAA">
        <w:rPr>
          <w:rFonts w:ascii="Neo Sans Std Light" w:hAnsi="Neo Sans Std Light" w:cs="ArialMT"/>
        </w:rPr>
        <w:tab/>
        <w:t xml:space="preserve">Ville * : </w:t>
      </w:r>
      <w:sdt>
        <w:sdtPr>
          <w:rPr>
            <w:rFonts w:ascii="Neo Sans Std Light" w:hAnsi="Neo Sans Std Light" w:cs="ArialMT"/>
          </w:rPr>
          <w:id w:val="-30278631"/>
          <w:placeholder>
            <w:docPart w:val="596E69F8B44E427E96881D7E1048198C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Ville bénéficiaire</w:t>
          </w:r>
        </w:sdtContent>
      </w:sdt>
    </w:p>
    <w:p w14:paraId="76E21FC0" w14:textId="1CB1435F" w:rsidR="00AF4FAA" w:rsidRDefault="00AF4FAA" w:rsidP="00BD1EEF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F00F12">
        <w:rPr>
          <w:rFonts w:ascii="Wingdings" w:eastAsia="Wingdings" w:hAnsi="Wingdings" w:cs="Wingdings"/>
          <w:sz w:val="20"/>
          <w:szCs w:val="20"/>
        </w:rPr>
        <w:t></w:t>
      </w:r>
      <w:r w:rsidRPr="0071662F">
        <w:rPr>
          <w:rFonts w:ascii="Neo Sans Std Light" w:hAnsi="Neo Sans Std Light" w:cs="ArialMT"/>
        </w:rPr>
        <w:t xml:space="preserve"> * : </w:t>
      </w:r>
      <w:sdt>
        <w:sdtPr>
          <w:rPr>
            <w:rFonts w:ascii="Neo Sans Std Light" w:hAnsi="Neo Sans Std Light" w:cs="ArialMT"/>
          </w:rPr>
          <w:id w:val="1878652082"/>
          <w:placeholder>
            <w:docPart w:val="0B137586B3BC41B8BA90C8A667DCE7E6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E-mail bénéficiaire</w:t>
          </w:r>
        </w:sdtContent>
      </w:sdt>
      <w:r>
        <w:rPr>
          <w:rFonts w:ascii="Neo Sans Std Light" w:hAnsi="Neo Sans Std Light" w:cs="ArialMT"/>
        </w:rPr>
        <w:tab/>
      </w:r>
      <w:r w:rsidRPr="00466C50">
        <w:rPr>
          <w:rFonts w:ascii="Times New Roman" w:hAnsi="Times New Roman" w:cs="Times New Roman"/>
          <w:sz w:val="24"/>
          <w:szCs w:val="24"/>
        </w:rPr>
        <w:sym w:font="Wingdings" w:char="F028"/>
      </w:r>
      <w:r w:rsidRPr="0071662F">
        <w:rPr>
          <w:rFonts w:ascii="Neo Sans Std Light" w:hAnsi="Neo Sans Std Light" w:cs="ArialMT"/>
        </w:rPr>
        <w:t xml:space="preserve"> * : </w:t>
      </w:r>
      <w:sdt>
        <w:sdtPr>
          <w:rPr>
            <w:rFonts w:ascii="Neo Sans Std Light" w:hAnsi="Neo Sans Std Light" w:cs="ArialMT"/>
          </w:rPr>
          <w:id w:val="-988010858"/>
          <w:placeholder>
            <w:docPart w:val="0B137586B3BC41B8BA90C8A667DCE7E6"/>
          </w:placeholder>
          <w:showingPlcHdr/>
          <w:text/>
        </w:sdtPr>
        <w:sdtEndPr/>
        <w:sdtContent>
          <w:r w:rsidR="003F231D"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E-mail bénéficiaire</w:t>
          </w:r>
        </w:sdtContent>
      </w:sdt>
    </w:p>
    <w:p w14:paraId="54312CFD" w14:textId="5AC0866F" w:rsidR="00851076" w:rsidRDefault="00851076">
      <w:pPr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br w:type="page"/>
      </w:r>
    </w:p>
    <w:p w14:paraId="603F6B13" w14:textId="7BFB903D" w:rsidR="00BD1EEF" w:rsidRPr="00851076" w:rsidRDefault="00BD1EEF" w:rsidP="0071662F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228A5CA8" w14:textId="77777777" w:rsidR="00C65197" w:rsidRPr="00851076" w:rsidRDefault="00C65197" w:rsidP="00C65197">
      <w:pPr>
        <w:autoSpaceDE w:val="0"/>
        <w:autoSpaceDN w:val="0"/>
        <w:adjustRightInd w:val="0"/>
        <w:spacing w:after="0" w:line="240" w:lineRule="auto"/>
        <w:rPr>
          <w:rFonts w:ascii="Neo Sans Std Medium" w:hAnsi="Neo Sans Std Medium" w:cs="ArialMT"/>
        </w:rPr>
      </w:pPr>
    </w:p>
    <w:p w14:paraId="55A8604B" w14:textId="28CB83C1" w:rsidR="00C65197" w:rsidRPr="00BF4D6B" w:rsidRDefault="00C65197" w:rsidP="00C65197">
      <w:pPr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  <w:b/>
          <w:sz w:val="28"/>
          <w:szCs w:val="28"/>
        </w:rPr>
      </w:pPr>
      <w:r w:rsidRPr="00BF4D6B">
        <w:rPr>
          <w:rFonts w:ascii="Neo Sans Std Light" w:hAnsi="Neo Sans Std Light" w:cs="ArialMT"/>
          <w:b/>
          <w:sz w:val="28"/>
          <w:szCs w:val="28"/>
        </w:rPr>
        <w:t>TITULAIRE(S) DU CONTRAT D’ABONNEMENT</w:t>
      </w:r>
    </w:p>
    <w:p w14:paraId="1B492F15" w14:textId="1B6A6B8F" w:rsidR="00BD1EEF" w:rsidRDefault="00C65197" w:rsidP="00441241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C65197">
        <w:rPr>
          <w:rFonts w:ascii="Neo Sans Std Light" w:hAnsi="Neo Sans Std Light" w:cs="ArialMT"/>
          <w:u w:val="single"/>
        </w:rPr>
        <w:t>Titulaire</w:t>
      </w:r>
      <w:r>
        <w:rPr>
          <w:rFonts w:ascii="Neo Sans Std Light" w:hAnsi="Neo Sans Std Light" w:cs="ArialMT"/>
        </w:rPr>
        <w:t> :</w:t>
      </w:r>
      <w:r>
        <w:rPr>
          <w:rFonts w:ascii="Neo Sans Std Light" w:hAnsi="Neo Sans Std Light" w:cs="ArialMT"/>
        </w:rPr>
        <w:tab/>
      </w:r>
      <w:r w:rsidRPr="00C65197">
        <w:rPr>
          <w:rFonts w:ascii="Neo Sans Std Light" w:hAnsi="Neo Sans Std Light" w:cs="ArialMT"/>
          <w:u w:val="single"/>
        </w:rPr>
        <w:t>Cotitulaire</w:t>
      </w:r>
      <w:r>
        <w:rPr>
          <w:rFonts w:ascii="Neo Sans Std Light" w:hAnsi="Neo Sans Std Light" w:cs="ArialMT"/>
        </w:rPr>
        <w:t> :</w:t>
      </w:r>
    </w:p>
    <w:p w14:paraId="7068AA53" w14:textId="475883EB" w:rsidR="00C65197" w:rsidRDefault="00C65197" w:rsidP="00441241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C65197">
        <w:rPr>
          <w:rFonts w:ascii="Neo Sans Std Light" w:hAnsi="Neo Sans Std Light" w:cs="ArialMT"/>
        </w:rPr>
        <w:t xml:space="preserve">Nom * : </w:t>
      </w:r>
      <w:sdt>
        <w:sdtPr>
          <w:rPr>
            <w:rFonts w:ascii="Neo Sans Std Light" w:hAnsi="Neo Sans Std Light" w:cs="ArialMT"/>
          </w:rPr>
          <w:id w:val="-1628083386"/>
          <w:placeholder>
            <w:docPart w:val="2E6105B99C2D4466A23670AA7C5C7B68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Nom titulaire</w:t>
          </w:r>
        </w:sdtContent>
      </w:sdt>
      <w:r w:rsidRPr="00C65197">
        <w:rPr>
          <w:rFonts w:ascii="Neo Sans Std Light" w:hAnsi="Neo Sans Std Light" w:cs="ArialMT"/>
        </w:rPr>
        <w:tab/>
        <w:t xml:space="preserve">Nom * : </w:t>
      </w:r>
      <w:sdt>
        <w:sdtPr>
          <w:rPr>
            <w:rFonts w:ascii="Neo Sans Std Light" w:hAnsi="Neo Sans Std Light" w:cs="ArialMT"/>
          </w:rPr>
          <w:id w:val="-1341691390"/>
          <w:placeholder>
            <w:docPart w:val="DC0063C961DF427E8BBFB1AF9DB6276E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Nom co-titulaire</w:t>
          </w:r>
        </w:sdtContent>
      </w:sdt>
    </w:p>
    <w:p w14:paraId="29C9ADE8" w14:textId="2FDEA14F" w:rsidR="00C65197" w:rsidRDefault="00C65197" w:rsidP="00441241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C65197">
        <w:rPr>
          <w:rFonts w:ascii="Neo Sans Std Light" w:hAnsi="Neo Sans Std Light" w:cs="ArialMT"/>
        </w:rPr>
        <w:t xml:space="preserve">Prénom * : </w:t>
      </w:r>
      <w:sdt>
        <w:sdtPr>
          <w:rPr>
            <w:rFonts w:ascii="Neo Sans Std Light" w:hAnsi="Neo Sans Std Light" w:cs="ArialMT"/>
          </w:rPr>
          <w:id w:val="-17859884"/>
          <w:placeholder>
            <w:docPart w:val="56FC5DD2C87747FCAC1E4F2796BC6F5A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Prénom titulaire</w:t>
          </w:r>
        </w:sdtContent>
      </w:sdt>
      <w:r w:rsidRPr="00C65197">
        <w:rPr>
          <w:rFonts w:ascii="Neo Sans Std Light" w:hAnsi="Neo Sans Std Light" w:cs="ArialMT"/>
        </w:rPr>
        <w:tab/>
        <w:t xml:space="preserve">Prénom * : </w:t>
      </w:r>
      <w:sdt>
        <w:sdtPr>
          <w:rPr>
            <w:rFonts w:ascii="Neo Sans Std Light" w:hAnsi="Neo Sans Std Light" w:cs="ArialMT"/>
          </w:rPr>
          <w:id w:val="1368801234"/>
          <w:placeholder>
            <w:docPart w:val="B922740380B14F0A9010A00006D497F2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Prénom co-titulaire</w:t>
          </w:r>
        </w:sdtContent>
      </w:sdt>
    </w:p>
    <w:p w14:paraId="0ADF2D3E" w14:textId="47DCA77B" w:rsidR="00C65197" w:rsidRDefault="00C65197" w:rsidP="00441241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F00F12">
        <w:rPr>
          <w:rFonts w:ascii="Wingdings" w:eastAsia="Wingdings" w:hAnsi="Wingdings" w:cs="Wingdings"/>
          <w:sz w:val="20"/>
          <w:szCs w:val="20"/>
        </w:rPr>
        <w:t></w:t>
      </w:r>
      <w:r w:rsidRPr="00C65197">
        <w:rPr>
          <w:rFonts w:ascii="Neo Sans Std Light" w:hAnsi="Neo Sans Std Light" w:cs="ArialMT"/>
        </w:rPr>
        <w:t xml:space="preserve"> * : </w:t>
      </w:r>
      <w:sdt>
        <w:sdtPr>
          <w:rPr>
            <w:rFonts w:ascii="Neo Sans Std Light" w:hAnsi="Neo Sans Std Light" w:cs="ArialMT"/>
          </w:rPr>
          <w:id w:val="-1826429088"/>
          <w:placeholder>
            <w:docPart w:val="68E2782CDC774B0688443D930BEB1031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E-mail titulaire</w:t>
          </w:r>
        </w:sdtContent>
      </w:sdt>
      <w:r w:rsidRPr="00C65197">
        <w:rPr>
          <w:rFonts w:ascii="Neo Sans Std Light" w:hAnsi="Neo Sans Std Light" w:cs="ArialMT"/>
        </w:rPr>
        <w:tab/>
      </w:r>
      <w:r w:rsidRPr="00F00F12">
        <w:rPr>
          <w:rFonts w:ascii="Wingdings" w:eastAsia="Wingdings" w:hAnsi="Wingdings" w:cs="Wingdings"/>
          <w:sz w:val="20"/>
          <w:szCs w:val="20"/>
        </w:rPr>
        <w:t></w:t>
      </w:r>
      <w:r w:rsidRPr="00C65197">
        <w:rPr>
          <w:rFonts w:ascii="Neo Sans Std Light" w:hAnsi="Neo Sans Std Light" w:cs="ArialMT"/>
        </w:rPr>
        <w:t xml:space="preserve"> * : </w:t>
      </w:r>
      <w:sdt>
        <w:sdtPr>
          <w:rPr>
            <w:rFonts w:ascii="Neo Sans Std Light" w:hAnsi="Neo Sans Std Light" w:cs="ArialMT"/>
          </w:rPr>
          <w:id w:val="2137215599"/>
          <w:placeholder>
            <w:docPart w:val="98020BBAC58E44AEA9C2DC939FC0B894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E-mail co-titulaire</w:t>
          </w:r>
        </w:sdtContent>
      </w:sdt>
    </w:p>
    <w:p w14:paraId="7711FBFD" w14:textId="59843FCC" w:rsidR="00C65197" w:rsidRDefault="00C65197" w:rsidP="00441241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466C50">
        <w:rPr>
          <w:rFonts w:ascii="Times New Roman" w:hAnsi="Times New Roman" w:cs="Times New Roman"/>
          <w:sz w:val="24"/>
          <w:szCs w:val="24"/>
        </w:rPr>
        <w:sym w:font="Wingdings" w:char="F028"/>
      </w:r>
      <w:r w:rsidRPr="00C65197">
        <w:rPr>
          <w:rFonts w:ascii="Neo Sans Std Light" w:hAnsi="Neo Sans Std Light" w:cs="ArialMT"/>
        </w:rPr>
        <w:t xml:space="preserve"> * : </w:t>
      </w:r>
      <w:sdt>
        <w:sdtPr>
          <w:rPr>
            <w:rFonts w:ascii="Neo Sans Std Light" w:hAnsi="Neo Sans Std Light" w:cs="ArialMT"/>
          </w:rPr>
          <w:id w:val="1121030843"/>
          <w:placeholder>
            <w:docPart w:val="BA56E25A1AC841CA94DA2F7F39E33F10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Téléphone titulaire</w:t>
          </w:r>
        </w:sdtContent>
      </w:sdt>
      <w:r w:rsidRPr="00C65197">
        <w:rPr>
          <w:rFonts w:ascii="Neo Sans Std Light" w:hAnsi="Neo Sans Std Light" w:cs="ArialMT"/>
        </w:rPr>
        <w:tab/>
      </w:r>
      <w:r w:rsidRPr="00466C50">
        <w:rPr>
          <w:rFonts w:ascii="Times New Roman" w:hAnsi="Times New Roman" w:cs="Times New Roman"/>
          <w:sz w:val="24"/>
          <w:szCs w:val="24"/>
        </w:rPr>
        <w:sym w:font="Wingdings" w:char="F028"/>
      </w:r>
      <w:r w:rsidRPr="00C65197">
        <w:rPr>
          <w:rFonts w:ascii="Neo Sans Std Light" w:hAnsi="Neo Sans Std Light" w:cs="ArialMT"/>
        </w:rPr>
        <w:t xml:space="preserve"> * : </w:t>
      </w:r>
      <w:sdt>
        <w:sdtPr>
          <w:rPr>
            <w:rFonts w:ascii="Neo Sans Std Light" w:hAnsi="Neo Sans Std Light" w:cs="ArialMT"/>
          </w:rPr>
          <w:id w:val="1106469044"/>
          <w:placeholder>
            <w:docPart w:val="66E0C5F3AC7344C8992DA4622592654C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Téléphone co-titulaire</w:t>
          </w:r>
        </w:sdtContent>
      </w:sdt>
    </w:p>
    <w:p w14:paraId="419065E0" w14:textId="31976A02" w:rsidR="00C65197" w:rsidRDefault="00C65197" w:rsidP="00441241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C65197">
        <w:rPr>
          <w:rFonts w:ascii="Neo Sans Std Light" w:hAnsi="Neo Sans Std Light" w:cs="ArialMT"/>
        </w:rPr>
        <w:t xml:space="preserve">Date </w:t>
      </w:r>
      <w:r>
        <w:rPr>
          <w:rFonts w:ascii="Neo Sans Std Light" w:hAnsi="Neo Sans Std Light" w:cs="ArialMT"/>
        </w:rPr>
        <w:t xml:space="preserve">de </w:t>
      </w:r>
      <w:r w:rsidRPr="00C65197">
        <w:rPr>
          <w:rFonts w:ascii="Neo Sans Std Light" w:hAnsi="Neo Sans Std Light" w:cs="ArialMT"/>
        </w:rPr>
        <w:t xml:space="preserve">naissance * : </w:t>
      </w:r>
      <w:sdt>
        <w:sdtPr>
          <w:rPr>
            <w:rFonts w:ascii="Neo Sans Std Light" w:hAnsi="Neo Sans Std Light" w:cs="ArialMT"/>
          </w:rPr>
          <w:id w:val="-2040279451"/>
          <w:placeholder>
            <w:docPart w:val="5654FA651B74415683C4EF7443369FDE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Date naissance titulaire</w:t>
          </w:r>
        </w:sdtContent>
      </w:sdt>
      <w:r w:rsidRPr="00C65197">
        <w:rPr>
          <w:rFonts w:ascii="Neo Sans Std Light" w:hAnsi="Neo Sans Std Light" w:cs="ArialMT"/>
        </w:rPr>
        <w:tab/>
        <w:t xml:space="preserve">Date </w:t>
      </w:r>
      <w:r>
        <w:rPr>
          <w:rFonts w:ascii="Neo Sans Std Light" w:hAnsi="Neo Sans Std Light" w:cs="ArialMT"/>
        </w:rPr>
        <w:t xml:space="preserve">de </w:t>
      </w:r>
      <w:r w:rsidRPr="00C65197">
        <w:rPr>
          <w:rFonts w:ascii="Neo Sans Std Light" w:hAnsi="Neo Sans Std Light" w:cs="ArialMT"/>
        </w:rPr>
        <w:t xml:space="preserve">naissance * : </w:t>
      </w:r>
      <w:sdt>
        <w:sdtPr>
          <w:rPr>
            <w:rFonts w:ascii="Neo Sans Std Light" w:hAnsi="Neo Sans Std Light" w:cs="ArialMT"/>
          </w:rPr>
          <w:id w:val="1212699818"/>
          <w:placeholder>
            <w:docPart w:val="467AAA7C6DCE45589E2F017204A3AA7D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Date naissance co-titulaire</w:t>
          </w:r>
        </w:sdtContent>
      </w:sdt>
    </w:p>
    <w:p w14:paraId="18CAA905" w14:textId="29D7FD2E" w:rsidR="00C65197" w:rsidRDefault="00C65197" w:rsidP="00441241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>S</w:t>
      </w:r>
      <w:r w:rsidRPr="00C65197">
        <w:rPr>
          <w:rFonts w:ascii="Neo Sans Std Light" w:hAnsi="Neo Sans Std Light" w:cs="ArialMT"/>
        </w:rPr>
        <w:t>ociété, organisme, copropriété </w:t>
      </w:r>
      <w:r w:rsidRPr="00C65197">
        <w:rPr>
          <w:rFonts w:ascii="Neo Sans Std Light" w:hAnsi="Neo Sans Std Light" w:cs="ArialMT"/>
        </w:rPr>
        <w:sym w:font="Wingdings" w:char="F0E0"/>
      </w:r>
      <w:r w:rsidRPr="00C65197">
        <w:rPr>
          <w:rFonts w:ascii="Neo Sans Std Light" w:hAnsi="Neo Sans Std Light" w:cs="ArialMT"/>
        </w:rPr>
        <w:t xml:space="preserve"> n° SIRET * : </w:t>
      </w:r>
      <w:sdt>
        <w:sdtPr>
          <w:rPr>
            <w:rFonts w:ascii="Neo Sans Std Light" w:hAnsi="Neo Sans Std Light" w:cs="ArialMT"/>
          </w:rPr>
          <w:id w:val="202828915"/>
          <w:placeholder>
            <w:docPart w:val="CFAE562A7EDE4C3F8E933D4308AD1966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SIRET société, organisme, copropriété</w:t>
          </w:r>
        </w:sdtContent>
      </w:sdt>
    </w:p>
    <w:p w14:paraId="5421A14B" w14:textId="76B2EDAE" w:rsidR="00C65197" w:rsidRDefault="00C65197" w:rsidP="00441241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7515B4">
        <w:rPr>
          <w:rFonts w:ascii="Neo Sans Std Light" w:hAnsi="Neo Sans Std Light" w:cs="ArialMT"/>
        </w:rPr>
        <w:t xml:space="preserve">Administration publique </w:t>
      </w:r>
      <w:r w:rsidRPr="007515B4">
        <w:rPr>
          <w:rFonts w:ascii="Neo Sans Std Light" w:hAnsi="Neo Sans Std Light" w:cs="ArialMT"/>
        </w:rPr>
        <w:sym w:font="Wingdings" w:char="F0E0"/>
      </w:r>
      <w:r w:rsidRPr="007515B4">
        <w:rPr>
          <w:rFonts w:ascii="Neo Sans Std Light" w:hAnsi="Neo Sans Std Light" w:cs="ArialMT"/>
        </w:rPr>
        <w:t xml:space="preserve"> engagement</w:t>
      </w:r>
      <w:r w:rsidR="007515B4" w:rsidRPr="007515B4">
        <w:rPr>
          <w:rFonts w:ascii="Neo Sans Std Light" w:hAnsi="Neo Sans Std Light" w:cs="ArialMT"/>
        </w:rPr>
        <w:t xml:space="preserve"> *</w:t>
      </w:r>
      <w:r w:rsidRPr="007515B4">
        <w:rPr>
          <w:rFonts w:ascii="Neo Sans Std Light" w:hAnsi="Neo Sans Std Light" w:cs="ArialMT"/>
        </w:rPr>
        <w:t xml:space="preserve"> : </w:t>
      </w:r>
      <w:sdt>
        <w:sdtPr>
          <w:rPr>
            <w:rFonts w:ascii="Neo Sans Std Light" w:hAnsi="Neo Sans Std Light" w:cs="ArialMT"/>
          </w:rPr>
          <w:id w:val="1118184367"/>
          <w:placeholder>
            <w:docPart w:val="F37A050F36DB400B9BB43D7646B9BA57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n° engagement</w:t>
          </w:r>
        </w:sdtContent>
      </w:sdt>
      <w:r w:rsidR="007515B4" w:rsidRPr="007515B4">
        <w:rPr>
          <w:rFonts w:ascii="Neo Sans Std Light" w:hAnsi="Neo Sans Std Light" w:cs="ArialMT"/>
        </w:rPr>
        <w:tab/>
        <w:t xml:space="preserve">Code service * : </w:t>
      </w:r>
      <w:sdt>
        <w:sdtPr>
          <w:rPr>
            <w:rFonts w:ascii="Neo Sans Std Light" w:hAnsi="Neo Sans Std Light" w:cs="ArialMT"/>
          </w:rPr>
          <w:id w:val="1161422570"/>
          <w:placeholder>
            <w:docPart w:val="C58ED9DDAE4B4E70B05EE064DEB633C6"/>
          </w:placeholder>
          <w:showingPlcHdr/>
          <w:text/>
        </w:sdtPr>
        <w:sdtEndPr/>
        <w:sdtContent>
          <w:r w:rsidR="007515B4"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code service</w:t>
          </w:r>
        </w:sdtContent>
      </w:sdt>
    </w:p>
    <w:p w14:paraId="49551B41" w14:textId="4FD55FD8" w:rsidR="00441241" w:rsidRDefault="00441241" w:rsidP="00441241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441241">
        <w:rPr>
          <w:rFonts w:ascii="Neo Sans Std Light" w:hAnsi="Neo Sans Std Light" w:cs="ArialMT"/>
        </w:rPr>
        <w:t xml:space="preserve">Adresse de facturation </w:t>
      </w:r>
      <w:r w:rsidRPr="00441241">
        <w:rPr>
          <w:rFonts w:ascii="Neo Sans Std Light" w:hAnsi="Neo Sans Std Light" w:cs="ArialMT"/>
          <w:i/>
          <w:sz w:val="20"/>
        </w:rPr>
        <w:t>(si différente de l’adresse desservie)</w:t>
      </w:r>
      <w:r w:rsidRPr="00441241">
        <w:rPr>
          <w:rFonts w:ascii="Neo Sans Std Light" w:hAnsi="Neo Sans Std Light" w:cs="ArialMT"/>
        </w:rPr>
        <w:t xml:space="preserve"> : </w:t>
      </w:r>
      <w:sdt>
        <w:sdtPr>
          <w:rPr>
            <w:rFonts w:ascii="Neo Sans Std Light" w:hAnsi="Neo Sans Std Light" w:cs="ArialMT"/>
          </w:rPr>
          <w:id w:val="273758555"/>
          <w:placeholder>
            <w:docPart w:val="23521A40447D4433A80DFCEDC112307D"/>
          </w:placeholder>
          <w:showingPlcHdr/>
          <w:text/>
        </w:sdtPr>
        <w:sdtEndPr/>
        <w:sdtContent>
          <w:r w:rsidR="001618C5"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Adresse complète de facturation</w:t>
          </w:r>
        </w:sdtContent>
      </w:sdt>
    </w:p>
    <w:p w14:paraId="64178A6D" w14:textId="5013507F" w:rsidR="00441241" w:rsidRDefault="00441241" w:rsidP="00441241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441241">
        <w:rPr>
          <w:rFonts w:ascii="Neo Sans Std Light" w:hAnsi="Neo Sans Std Light" w:cs="ArialMT"/>
        </w:rPr>
        <w:t xml:space="preserve">Nombre de personnes composant le foyer * : </w:t>
      </w:r>
      <w:sdt>
        <w:sdtPr>
          <w:rPr>
            <w:rFonts w:ascii="Neo Sans Std Light" w:hAnsi="Neo Sans Std Light" w:cs="ArialMT"/>
          </w:rPr>
          <w:id w:val="1057353220"/>
          <w:placeholder>
            <w:docPart w:val="895B08A9D16E469F91B40B67A95E8C3A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Nbr personnes dans le foyer</w:t>
          </w:r>
        </w:sdtContent>
      </w:sdt>
    </w:p>
    <w:p w14:paraId="0C594F2E" w14:textId="593F4E8F" w:rsidR="00A548E2" w:rsidRDefault="00A548E2" w:rsidP="00A548E2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6CB59C4A" w14:textId="0E39A2A5" w:rsidR="00A548E2" w:rsidRDefault="00A548E2" w:rsidP="00A548E2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54214CD0" w14:textId="53A65B4E" w:rsidR="00A548E2" w:rsidRPr="00BF4D6B" w:rsidRDefault="00A548E2" w:rsidP="00A548E2">
      <w:pPr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  <w:b/>
          <w:sz w:val="28"/>
          <w:szCs w:val="28"/>
        </w:rPr>
      </w:pPr>
      <w:r w:rsidRPr="00BF4D6B">
        <w:rPr>
          <w:rFonts w:ascii="Neo Sans Std Light" w:hAnsi="Neo Sans Std Light" w:cs="ArialMT"/>
          <w:b/>
          <w:sz w:val="28"/>
          <w:szCs w:val="28"/>
        </w:rPr>
        <w:t>ADRESSE DES BRANCHEMENTS À RÉALISER</w:t>
      </w:r>
    </w:p>
    <w:p w14:paraId="30099FD8" w14:textId="61FC879B" w:rsidR="00A548E2" w:rsidRPr="006F1C2C" w:rsidRDefault="00A548E2" w:rsidP="008477D7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6F1C2C">
        <w:rPr>
          <w:rFonts w:ascii="Neo Sans Std Light" w:hAnsi="Neo Sans Std Light" w:cs="ArialMT"/>
        </w:rPr>
        <w:t xml:space="preserve">N° et rue </w:t>
      </w:r>
      <w:r w:rsidRPr="006F1C2C">
        <w:rPr>
          <w:rFonts w:ascii="Neo Sans Std Light" w:hAnsi="Neo Sans Std Light" w:cs="ArialMT"/>
          <w:i/>
          <w:sz w:val="20"/>
        </w:rPr>
        <w:t>(pour les terrains à construire, demandez le numéro à la mairie)</w:t>
      </w:r>
      <w:r w:rsidRPr="006F1C2C">
        <w:rPr>
          <w:rFonts w:ascii="Neo Sans Std Light" w:hAnsi="Neo Sans Std Light" w:cs="ArialMT"/>
        </w:rPr>
        <w:t xml:space="preserve"> * : </w:t>
      </w:r>
      <w:sdt>
        <w:sdtPr>
          <w:rPr>
            <w:rFonts w:ascii="Neo Sans Std Light" w:hAnsi="Neo Sans Std Light" w:cs="ArialMT"/>
          </w:rPr>
          <w:id w:val="-2101471683"/>
          <w:placeholder>
            <w:docPart w:val="7435B4A76D2B47C08CFE44174385BE13"/>
          </w:placeholder>
          <w:showingPlcHdr/>
          <w:text/>
        </w:sdtPr>
        <w:sdtEndPr/>
        <w:sdtContent>
          <w:r w:rsidR="00A844B9" w:rsidRPr="001618C5">
            <w:rPr>
              <w:rStyle w:val="Textedelespacerserv"/>
              <w:rFonts w:ascii="Neo Sans Std Light" w:hAnsi="Neo Sans Std Light"/>
              <w:color w:val="FFFFFF" w:themeColor="background1"/>
            </w:rPr>
            <w:t>n° et rue adresse branchements</w:t>
          </w:r>
        </w:sdtContent>
      </w:sdt>
    </w:p>
    <w:p w14:paraId="73612D5A" w14:textId="6437B8ED" w:rsidR="00A548E2" w:rsidRPr="006F1C2C" w:rsidRDefault="00A548E2" w:rsidP="008477D7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6F1C2C">
        <w:rPr>
          <w:rFonts w:ascii="Neo Sans Std Light" w:hAnsi="Neo Sans Std Light" w:cs="ArialMT"/>
        </w:rPr>
        <w:t xml:space="preserve">Complément d’adresse : </w:t>
      </w:r>
      <w:sdt>
        <w:sdtPr>
          <w:rPr>
            <w:rFonts w:ascii="Neo Sans Std Light" w:hAnsi="Neo Sans Std Light" w:cs="ArialMT"/>
          </w:rPr>
          <w:id w:val="-1340615068"/>
          <w:placeholder>
            <w:docPart w:val="E9A9A7288F204B4595AB8DB7689E23A4"/>
          </w:placeholder>
          <w:showingPlcHdr/>
          <w:text/>
        </w:sdtPr>
        <w:sdtEndPr/>
        <w:sdtContent>
          <w:r w:rsidR="001618C5"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Complément adresse branchements</w:t>
          </w:r>
        </w:sdtContent>
      </w:sdt>
    </w:p>
    <w:p w14:paraId="5295FB17" w14:textId="4251F48C" w:rsidR="00A548E2" w:rsidRPr="006F1C2C" w:rsidRDefault="00A548E2" w:rsidP="008477D7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6F1C2C">
        <w:rPr>
          <w:rFonts w:ascii="Neo Sans Std Light" w:hAnsi="Neo Sans Std Light" w:cs="ArialMT"/>
        </w:rPr>
        <w:t xml:space="preserve">Code postal * : </w:t>
      </w:r>
      <w:sdt>
        <w:sdtPr>
          <w:rPr>
            <w:rFonts w:ascii="Neo Sans Std Light" w:hAnsi="Neo Sans Std Light" w:cs="ArialMT"/>
          </w:rPr>
          <w:id w:val="1617331885"/>
          <w:placeholder>
            <w:docPart w:val="9FA02439E66B40EF85121F9E197565B0"/>
          </w:placeholder>
          <w:showingPlcHdr/>
          <w:text/>
        </w:sdtPr>
        <w:sdtEndPr/>
        <w:sdtContent>
          <w:r w:rsidR="001618C5"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CP adresse branchements</w:t>
          </w:r>
        </w:sdtContent>
      </w:sdt>
      <w:r w:rsidRPr="006F1C2C">
        <w:rPr>
          <w:rFonts w:ascii="Neo Sans Std Light" w:hAnsi="Neo Sans Std Light" w:cs="ArialMT"/>
        </w:rPr>
        <w:tab/>
        <w:t xml:space="preserve">Ville * : </w:t>
      </w:r>
      <w:sdt>
        <w:sdtPr>
          <w:rPr>
            <w:rFonts w:ascii="Neo Sans Std Light" w:hAnsi="Neo Sans Std Light" w:cs="ArialMT"/>
          </w:rPr>
          <w:id w:val="1206457573"/>
          <w:placeholder>
            <w:docPart w:val="140ADE778D2440668742D47E172A9067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Ville adresse branchements</w:t>
          </w:r>
        </w:sdtContent>
      </w:sdt>
    </w:p>
    <w:p w14:paraId="09639B6E" w14:textId="39DAAA5E" w:rsidR="00A548E2" w:rsidRPr="006F1C2C" w:rsidRDefault="00A548E2" w:rsidP="008477D7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6F1C2C">
        <w:rPr>
          <w:rFonts w:ascii="Neo Sans Std Light" w:hAnsi="Neo Sans Std Light" w:cs="ArialMT"/>
        </w:rPr>
        <w:t xml:space="preserve">N° de la parcelle/lot : </w:t>
      </w:r>
      <w:sdt>
        <w:sdtPr>
          <w:rPr>
            <w:rFonts w:ascii="Neo Sans Std Light" w:hAnsi="Neo Sans Std Light" w:cs="ArialMT"/>
          </w:rPr>
          <w:id w:val="1132991921"/>
          <w:placeholder>
            <w:docPart w:val="58B5AA19213D4CD3BAD806A42C7997F1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N° parcelle/lot</w:t>
          </w:r>
        </w:sdtContent>
      </w:sdt>
      <w:r w:rsidRPr="006F1C2C">
        <w:rPr>
          <w:rFonts w:ascii="Neo Sans Std Light" w:hAnsi="Neo Sans Std Light" w:cs="ArialMT"/>
        </w:rPr>
        <w:tab/>
        <w:t xml:space="preserve">Section cadastrale : </w:t>
      </w:r>
      <w:sdt>
        <w:sdtPr>
          <w:rPr>
            <w:rFonts w:ascii="Neo Sans Std Light" w:hAnsi="Neo Sans Std Light" w:cs="ArialMT"/>
          </w:rPr>
          <w:id w:val="-1773231837"/>
          <w:placeholder>
            <w:docPart w:val="76B2EA3A72204F79BCE9EA9F1C4CF392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Section cadastrale</w:t>
          </w:r>
        </w:sdtContent>
      </w:sdt>
    </w:p>
    <w:p w14:paraId="14C6A913" w14:textId="0F5E3630" w:rsidR="00A548E2" w:rsidRPr="006F1C2C" w:rsidRDefault="00A548E2" w:rsidP="008477D7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6F1C2C">
        <w:rPr>
          <w:rFonts w:ascii="Neo Sans Std Light" w:hAnsi="Neo Sans Std Light" w:cs="ArialMT"/>
        </w:rPr>
        <w:t xml:space="preserve">Surface du bâtiment : </w:t>
      </w:r>
      <w:sdt>
        <w:sdtPr>
          <w:rPr>
            <w:rFonts w:ascii="Neo Sans Std Light" w:hAnsi="Neo Sans Std Light" w:cs="ArialMT"/>
          </w:rPr>
          <w:id w:val="926920776"/>
          <w:placeholder>
            <w:docPart w:val="A4856A4BC9234A88BF9E4856508704EB"/>
          </w:placeholder>
          <w:showingPlcHdr/>
          <w:text/>
        </w:sdtPr>
        <w:sdtEndPr/>
        <w:sdtContent>
          <w:r w:rsidRPr="0025615A">
            <w:rPr>
              <w:rStyle w:val="Textedelespacerserv"/>
              <w:rFonts w:ascii="Neo Sans Std Light" w:hAnsi="Neo Sans Std Light"/>
              <w:color w:val="FFFFFF" w:themeColor="background1"/>
            </w:rPr>
            <w:t>Surface</w:t>
          </w:r>
        </w:sdtContent>
      </w:sdt>
      <w:r w:rsidRPr="006F1C2C">
        <w:rPr>
          <w:rFonts w:ascii="Neo Sans Std Light" w:hAnsi="Neo Sans Std Light" w:cs="ArialMT"/>
        </w:rPr>
        <w:t xml:space="preserve"> m² </w:t>
      </w:r>
    </w:p>
    <w:p w14:paraId="5648813C" w14:textId="0A1AB1CD" w:rsidR="00A548E2" w:rsidRPr="006F1C2C" w:rsidRDefault="00A548E2" w:rsidP="008477D7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6F1C2C">
        <w:rPr>
          <w:rFonts w:ascii="Neo Sans Std Light" w:hAnsi="Neo Sans Std Light" w:cs="ArialMT"/>
        </w:rPr>
        <w:t xml:space="preserve">Permis de construire </w:t>
      </w:r>
      <w:r w:rsidRPr="006F1C2C">
        <w:rPr>
          <w:rFonts w:ascii="Neo Sans Std Light" w:hAnsi="Neo Sans Std Light" w:cs="ArialMT"/>
          <w:i/>
          <w:sz w:val="20"/>
        </w:rPr>
        <w:t>(PC)</w:t>
      </w:r>
      <w:r w:rsidRPr="006F1C2C">
        <w:rPr>
          <w:rFonts w:ascii="Neo Sans Std Light" w:hAnsi="Neo Sans Std Light" w:cs="ArialMT"/>
        </w:rPr>
        <w:t xml:space="preserve"> ou d’aménager </w:t>
      </w:r>
      <w:r w:rsidRPr="006F1C2C">
        <w:rPr>
          <w:rFonts w:ascii="Neo Sans Std Light" w:hAnsi="Neo Sans Std Light" w:cs="ArialMT"/>
          <w:i/>
          <w:sz w:val="20"/>
        </w:rPr>
        <w:t>(PA)</w:t>
      </w:r>
      <w:r w:rsidRPr="006F1C2C">
        <w:rPr>
          <w:rFonts w:ascii="Neo Sans Std Light" w:hAnsi="Neo Sans Std Light" w:cs="ArialMT"/>
        </w:rPr>
        <w:t xml:space="preserve"> n° : </w:t>
      </w:r>
      <w:sdt>
        <w:sdtPr>
          <w:rPr>
            <w:rFonts w:ascii="Neo Sans Std Light" w:hAnsi="Neo Sans Std Light" w:cs="ArialMT"/>
          </w:rPr>
          <w:id w:val="-318812113"/>
          <w:placeholder>
            <w:docPart w:val="1E736B825DB44A348D66F44FDD1E07D0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N° PC ou PA</w:t>
          </w:r>
        </w:sdtContent>
      </w:sdt>
    </w:p>
    <w:p w14:paraId="3D23B0DB" w14:textId="58009F94" w:rsidR="006F1C2C" w:rsidRDefault="006F1C2C" w:rsidP="008477D7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6F1C2C">
        <w:rPr>
          <w:rFonts w:ascii="Neo Sans Std Light" w:hAnsi="Neo Sans Std Light" w:cs="ArialMT"/>
        </w:rPr>
        <w:t xml:space="preserve">Déclaration préalable </w:t>
      </w:r>
      <w:r w:rsidRPr="006F1C2C">
        <w:rPr>
          <w:rFonts w:ascii="Neo Sans Std Light" w:hAnsi="Neo Sans Std Light" w:cs="ArialMT"/>
          <w:i/>
          <w:sz w:val="20"/>
        </w:rPr>
        <w:t>(DP)</w:t>
      </w:r>
      <w:r w:rsidRPr="006F1C2C">
        <w:rPr>
          <w:rFonts w:ascii="Neo Sans Std Light" w:hAnsi="Neo Sans Std Light" w:cs="ArialMT"/>
        </w:rPr>
        <w:t xml:space="preserve"> n° : </w:t>
      </w:r>
      <w:sdt>
        <w:sdtPr>
          <w:rPr>
            <w:rFonts w:ascii="Neo Sans Std Light" w:hAnsi="Neo Sans Std Light" w:cs="ArialMT"/>
          </w:rPr>
          <w:id w:val="436110245"/>
          <w:placeholder>
            <w:docPart w:val="9C790969453E410BBBA94F6147DB653D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N° DP</w:t>
          </w:r>
        </w:sdtContent>
      </w:sdt>
    </w:p>
    <w:p w14:paraId="2AF6D266" w14:textId="297FD173" w:rsidR="008477D7" w:rsidRDefault="008477D7" w:rsidP="00A548E2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2792E120" w14:textId="48D352E1" w:rsidR="008477D7" w:rsidRDefault="008477D7" w:rsidP="00A548E2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6E1F5BCD" w14:textId="75B7BDC4" w:rsidR="008477D7" w:rsidRPr="00BF4D6B" w:rsidRDefault="008477D7" w:rsidP="008477D7">
      <w:pPr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  <w:b/>
          <w:sz w:val="28"/>
          <w:szCs w:val="28"/>
        </w:rPr>
      </w:pPr>
      <w:r w:rsidRPr="00BF4D6B">
        <w:rPr>
          <w:rFonts w:ascii="Neo Sans Std Light" w:hAnsi="Neo Sans Std Light" w:cs="ArialMT"/>
          <w:b/>
          <w:sz w:val="28"/>
          <w:szCs w:val="28"/>
        </w:rPr>
        <w:t>NATURE DE LA PROPRIÉTÉ À RACCORDER</w:t>
      </w:r>
    </w:p>
    <w:p w14:paraId="24F80AA8" w14:textId="37FD3D8F" w:rsidR="008477D7" w:rsidRDefault="00080763" w:rsidP="00851076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1077394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7D7">
            <w:rPr>
              <w:rFonts w:ascii="MS Gothic" w:eastAsia="MS Gothic" w:hAnsi="MS Gothic" w:cs="ArialMT" w:hint="eastAsia"/>
            </w:rPr>
            <w:t>☐</w:t>
          </w:r>
        </w:sdtContent>
      </w:sdt>
      <w:r w:rsidR="008477D7">
        <w:rPr>
          <w:rFonts w:ascii="Neo Sans Std Light" w:hAnsi="Neo Sans Std Light" w:cs="ArialMT"/>
        </w:rPr>
        <w:t xml:space="preserve"> Maison individuelle ou appartement</w:t>
      </w:r>
    </w:p>
    <w:p w14:paraId="634C84AE" w14:textId="02AADDF8" w:rsidR="008477D7" w:rsidRDefault="00080763" w:rsidP="00851076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395241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7D7">
            <w:rPr>
              <w:rFonts w:ascii="MS Gothic" w:eastAsia="MS Gothic" w:hAnsi="MS Gothic" w:cs="ArialMT" w:hint="eastAsia"/>
            </w:rPr>
            <w:t>☐</w:t>
          </w:r>
        </w:sdtContent>
      </w:sdt>
      <w:r w:rsidR="008477D7">
        <w:rPr>
          <w:rFonts w:ascii="Neo Sans Std Light" w:hAnsi="Neo Sans Std Light" w:cs="ArialMT"/>
        </w:rPr>
        <w:t xml:space="preserve"> Maison individuelle à construire</w:t>
      </w:r>
    </w:p>
    <w:p w14:paraId="6BD6A70B" w14:textId="0683D250" w:rsidR="008477D7" w:rsidRDefault="00080763" w:rsidP="00851076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1081221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7D7">
            <w:rPr>
              <w:rFonts w:ascii="MS Gothic" w:eastAsia="MS Gothic" w:hAnsi="MS Gothic" w:cs="ArialMT" w:hint="eastAsia"/>
            </w:rPr>
            <w:t>☐</w:t>
          </w:r>
        </w:sdtContent>
      </w:sdt>
      <w:r w:rsidR="008477D7">
        <w:rPr>
          <w:rFonts w:ascii="Neo Sans Std Light" w:hAnsi="Neo Sans Std Light" w:cs="ArialMT"/>
        </w:rPr>
        <w:t xml:space="preserve"> Immeuble ou résidence collective</w:t>
      </w:r>
    </w:p>
    <w:p w14:paraId="3D2848C0" w14:textId="0437B998" w:rsidR="008477D7" w:rsidRDefault="00080763" w:rsidP="00851076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1997803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7D7">
            <w:rPr>
              <w:rFonts w:ascii="MS Gothic" w:eastAsia="MS Gothic" w:hAnsi="MS Gothic" w:cs="ArialMT" w:hint="eastAsia"/>
            </w:rPr>
            <w:t>☐</w:t>
          </w:r>
        </w:sdtContent>
      </w:sdt>
      <w:r w:rsidR="008477D7">
        <w:rPr>
          <w:rFonts w:ascii="Neo Sans Std Light" w:hAnsi="Neo Sans Std Light" w:cs="ArialMT"/>
        </w:rPr>
        <w:t xml:space="preserve"> Exploitation agricole</w:t>
      </w:r>
    </w:p>
    <w:p w14:paraId="36D3E3ED" w14:textId="7E79C636" w:rsidR="008477D7" w:rsidRDefault="00080763" w:rsidP="00851076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141420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7D7">
            <w:rPr>
              <w:rFonts w:ascii="MS Gothic" w:eastAsia="MS Gothic" w:hAnsi="MS Gothic" w:cs="ArialMT" w:hint="eastAsia"/>
            </w:rPr>
            <w:t>☐</w:t>
          </w:r>
        </w:sdtContent>
      </w:sdt>
      <w:r w:rsidR="008477D7">
        <w:rPr>
          <w:rFonts w:ascii="Neo Sans Std Light" w:hAnsi="Neo Sans Std Light" w:cs="ArialMT"/>
        </w:rPr>
        <w:t xml:space="preserve"> Terrain non destiné à la construction</w:t>
      </w:r>
    </w:p>
    <w:p w14:paraId="4FEE156E" w14:textId="77777777" w:rsidR="008477D7" w:rsidRDefault="00080763" w:rsidP="00851076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1249272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7D7">
            <w:rPr>
              <w:rFonts w:ascii="MS Gothic" w:eastAsia="MS Gothic" w:hAnsi="MS Gothic" w:cs="ArialMT" w:hint="eastAsia"/>
            </w:rPr>
            <w:t>☐</w:t>
          </w:r>
        </w:sdtContent>
      </w:sdt>
      <w:r w:rsidR="008477D7">
        <w:rPr>
          <w:rFonts w:ascii="Neo Sans Std Light" w:hAnsi="Neo Sans Std Light" w:cs="ArialMT"/>
        </w:rPr>
        <w:t xml:space="preserve"> Établissement artisanal ou industriel </w:t>
      </w:r>
    </w:p>
    <w:p w14:paraId="614D6C0F" w14:textId="5973194C" w:rsidR="008477D7" w:rsidRPr="008477D7" w:rsidRDefault="008477D7" w:rsidP="00851076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8477D7">
        <w:rPr>
          <w:rFonts w:ascii="Neo Sans Std Light" w:hAnsi="Neo Sans Std Light" w:cs="ArialMT"/>
        </w:rPr>
        <w:tab/>
        <w:t xml:space="preserve">Précisez la nature de votre activité et de vos rejets : </w:t>
      </w:r>
      <w:sdt>
        <w:sdtPr>
          <w:rPr>
            <w:rFonts w:ascii="Neo Sans Std Light" w:hAnsi="Neo Sans Std Light" w:cs="ArialMT"/>
          </w:rPr>
          <w:id w:val="1130828177"/>
          <w:placeholder>
            <w:docPart w:val="7C0E47DACB44483EAE387E179C5D97FD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Nature activité et rejets</w:t>
          </w:r>
        </w:sdtContent>
      </w:sdt>
    </w:p>
    <w:p w14:paraId="340F7552" w14:textId="4DF51CEE" w:rsidR="008477D7" w:rsidRDefault="00080763" w:rsidP="00851076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1249568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7D7" w:rsidRPr="008477D7">
            <w:rPr>
              <w:rFonts w:ascii="Segoe UI Symbol" w:eastAsia="MS Gothic" w:hAnsi="Segoe UI Symbol" w:cs="Segoe UI Symbol"/>
            </w:rPr>
            <w:t>☐</w:t>
          </w:r>
        </w:sdtContent>
      </w:sdt>
      <w:r w:rsidR="008477D7" w:rsidRPr="008477D7">
        <w:rPr>
          <w:rFonts w:ascii="Neo Sans Std Light" w:hAnsi="Neo Sans Std Light" w:cs="ArialMT"/>
        </w:rPr>
        <w:t xml:space="preserve"> Autre </w:t>
      </w:r>
      <w:r w:rsidR="008477D7" w:rsidRPr="008477D7">
        <w:rPr>
          <w:rFonts w:ascii="Neo Sans Std Light" w:hAnsi="Neo Sans Std Light" w:cs="ArialMT"/>
          <w:i/>
          <w:sz w:val="20"/>
        </w:rPr>
        <w:t>(à préciser)</w:t>
      </w:r>
      <w:r w:rsidR="008477D7" w:rsidRPr="008477D7">
        <w:rPr>
          <w:rFonts w:ascii="Neo Sans Std Light" w:hAnsi="Neo Sans Std Light" w:cs="ArialMT"/>
        </w:rPr>
        <w:t xml:space="preserve"> : </w:t>
      </w:r>
      <w:sdt>
        <w:sdtPr>
          <w:rPr>
            <w:rFonts w:ascii="Neo Sans Std Light" w:hAnsi="Neo Sans Std Light" w:cs="ArialMT"/>
          </w:rPr>
          <w:id w:val="-2032786327"/>
          <w:placeholder>
            <w:docPart w:val="04B5DBFF573E4044BE1E2E3BC6675FF2"/>
          </w:placeholder>
          <w:showingPlcHdr/>
          <w:text/>
        </w:sdtPr>
        <w:sdtEndPr/>
        <w:sdtContent>
          <w:r w:rsidR="008477D7"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 xml:space="preserve">Autre </w:t>
          </w:r>
          <w:r w:rsidR="00851076"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–</w:t>
          </w:r>
          <w:r w:rsidR="008477D7"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 xml:space="preserve"> précisez</w:t>
          </w:r>
        </w:sdtContent>
      </w:sdt>
    </w:p>
    <w:p w14:paraId="7F4F214E" w14:textId="7E7AB748" w:rsidR="00851076" w:rsidRDefault="00851076" w:rsidP="00A548E2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44D63027" w14:textId="680230B1" w:rsidR="00851076" w:rsidRDefault="00851076" w:rsidP="00A548E2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4EBFC90B" w14:textId="77777777" w:rsidR="00851076" w:rsidRDefault="00851076">
      <w:pPr>
        <w:rPr>
          <w:rFonts w:ascii="Neo Sans Std Medium" w:hAnsi="Neo Sans Std Medium" w:cs="ArialMT"/>
          <w:sz w:val="28"/>
          <w:szCs w:val="28"/>
        </w:rPr>
      </w:pPr>
      <w:r>
        <w:rPr>
          <w:rFonts w:ascii="Neo Sans Std Medium" w:hAnsi="Neo Sans Std Medium" w:cs="ArialMT"/>
          <w:sz w:val="28"/>
          <w:szCs w:val="28"/>
        </w:rPr>
        <w:br w:type="page"/>
      </w:r>
    </w:p>
    <w:p w14:paraId="7ABD7D79" w14:textId="77777777" w:rsidR="00851076" w:rsidRPr="00851076" w:rsidRDefault="00851076" w:rsidP="00851076">
      <w:pPr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19A70ADA" w14:textId="77777777" w:rsidR="00851076" w:rsidRPr="00851076" w:rsidRDefault="00851076" w:rsidP="00851076">
      <w:pPr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3712DF0D" w14:textId="52837EDF" w:rsidR="00851076" w:rsidRPr="00851076" w:rsidRDefault="00851076" w:rsidP="00851076">
      <w:pPr>
        <w:autoSpaceDE w:val="0"/>
        <w:autoSpaceDN w:val="0"/>
        <w:adjustRightInd w:val="0"/>
        <w:spacing w:after="0" w:line="240" w:lineRule="auto"/>
        <w:rPr>
          <w:rFonts w:ascii="Neo Sans Std Medium" w:hAnsi="Neo Sans Std Medium" w:cs="ArialMT"/>
          <w:sz w:val="28"/>
          <w:szCs w:val="28"/>
        </w:rPr>
      </w:pPr>
      <w:r w:rsidRPr="00BF4D6B">
        <w:rPr>
          <w:rFonts w:ascii="Neo Sans Std Light" w:hAnsi="Neo Sans Std Light" w:cs="ArialMT"/>
          <w:b/>
          <w:sz w:val="28"/>
          <w:szCs w:val="28"/>
        </w:rPr>
        <w:t>TRAVAUX À RÉALISER EN EAU POTABLE</w:t>
      </w:r>
      <w:r w:rsidRPr="00851076">
        <w:rPr>
          <w:rFonts w:ascii="Neo Sans Std Medium" w:hAnsi="Neo Sans Std Medium" w:cs="ArialMT"/>
          <w:sz w:val="28"/>
          <w:szCs w:val="28"/>
        </w:rPr>
        <w:t xml:space="preserve"> </w:t>
      </w:r>
      <w:r w:rsidRPr="00BB4807">
        <w:rPr>
          <w:rFonts w:ascii="Neo Sans Std Light" w:hAnsi="Neo Sans Std Light" w:cs="ArialMT"/>
          <w:i/>
          <w:sz w:val="23"/>
          <w:szCs w:val="23"/>
        </w:rPr>
        <w:t>(cochez la ou les cases concernées par votre demande)</w:t>
      </w:r>
    </w:p>
    <w:p w14:paraId="5072C0A8" w14:textId="66055EAC" w:rsidR="00851076" w:rsidRPr="00BB4807" w:rsidRDefault="00080763" w:rsidP="00BB4807">
      <w:pPr>
        <w:tabs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1289195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1076" w:rsidRPr="00BB4807">
            <w:rPr>
              <w:rFonts w:ascii="Segoe UI Symbol" w:eastAsia="MS Gothic" w:hAnsi="Segoe UI Symbol" w:cs="Segoe UI Symbol"/>
            </w:rPr>
            <w:t>☐</w:t>
          </w:r>
        </w:sdtContent>
      </w:sdt>
      <w:r w:rsidR="00851076" w:rsidRPr="00BB4807">
        <w:rPr>
          <w:rFonts w:ascii="Neo Sans Std Light" w:hAnsi="Neo Sans Std Light" w:cs="ArialMT"/>
        </w:rPr>
        <w:t xml:space="preserve"> </w:t>
      </w:r>
      <w:r w:rsidR="00851076" w:rsidRPr="00BB4807">
        <w:rPr>
          <w:rFonts w:ascii="Neo Sans Std Light" w:hAnsi="Neo Sans Std Light" w:cs="ArialMT"/>
          <w:b/>
        </w:rPr>
        <w:t>Branchement neuf à l’eau potable</w:t>
      </w:r>
    </w:p>
    <w:p w14:paraId="770DCC9D" w14:textId="5E24DAC9" w:rsidR="00851076" w:rsidRPr="00BB4807" w:rsidRDefault="00851076" w:rsidP="00BB4807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BB4807">
        <w:rPr>
          <w:rFonts w:ascii="Neo Sans Std Light" w:hAnsi="Neo Sans Std Light" w:cs="ArialMT"/>
        </w:rPr>
        <w:tab/>
        <w:t xml:space="preserve">L’emplacement du compteur est-il sur une voie de passage de vos véhicules ? </w:t>
      </w:r>
      <w:sdt>
        <w:sdtPr>
          <w:rPr>
            <w:rFonts w:ascii="Neo Sans Std Light" w:hAnsi="Neo Sans Std Light" w:cs="ArialMT"/>
          </w:rPr>
          <w:id w:val="8269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B4807">
            <w:rPr>
              <w:rFonts w:ascii="Segoe UI Symbol" w:eastAsia="MS Gothic" w:hAnsi="Segoe UI Symbol" w:cs="Segoe UI Symbol"/>
            </w:rPr>
            <w:t>☐</w:t>
          </w:r>
        </w:sdtContent>
      </w:sdt>
      <w:r w:rsidRPr="00BB4807">
        <w:rPr>
          <w:rFonts w:ascii="Neo Sans Std Light" w:hAnsi="Neo Sans Std Light" w:cs="ArialMT"/>
        </w:rPr>
        <w:t xml:space="preserve"> Oui   </w:t>
      </w:r>
      <w:sdt>
        <w:sdtPr>
          <w:rPr>
            <w:rFonts w:ascii="Neo Sans Std Light" w:hAnsi="Neo Sans Std Light" w:cs="ArialMT"/>
          </w:rPr>
          <w:id w:val="203146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B4807">
            <w:rPr>
              <w:rFonts w:ascii="Segoe UI Symbol" w:eastAsia="MS Gothic" w:hAnsi="Segoe UI Symbol" w:cs="Segoe UI Symbol"/>
            </w:rPr>
            <w:t>☐</w:t>
          </w:r>
        </w:sdtContent>
      </w:sdt>
      <w:r w:rsidRPr="00BB4807">
        <w:rPr>
          <w:rFonts w:ascii="Neo Sans Std Light" w:hAnsi="Neo Sans Std Light" w:cs="ArialMT"/>
        </w:rPr>
        <w:t xml:space="preserve"> Non</w:t>
      </w:r>
    </w:p>
    <w:p w14:paraId="46EA4BE7" w14:textId="468BCD75" w:rsidR="00851076" w:rsidRPr="00BB4807" w:rsidRDefault="00851076" w:rsidP="00BB4807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BB4807">
        <w:rPr>
          <w:rFonts w:ascii="Neo Sans Std Light" w:hAnsi="Neo Sans Std Light" w:cs="ArialMT"/>
        </w:rPr>
        <w:tab/>
        <w:t xml:space="preserve">Pose du compteur en même temps que la réalisation du branchement : </w:t>
      </w:r>
      <w:sdt>
        <w:sdtPr>
          <w:rPr>
            <w:rFonts w:ascii="Neo Sans Std Light" w:hAnsi="Neo Sans Std Light" w:cs="ArialMT"/>
          </w:rPr>
          <w:id w:val="-234321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B4807">
            <w:rPr>
              <w:rFonts w:ascii="Segoe UI Symbol" w:eastAsia="MS Gothic" w:hAnsi="Segoe UI Symbol" w:cs="Segoe UI Symbol"/>
            </w:rPr>
            <w:t>☐</w:t>
          </w:r>
        </w:sdtContent>
      </w:sdt>
      <w:r w:rsidRPr="00BB4807">
        <w:rPr>
          <w:rFonts w:ascii="Neo Sans Std Light" w:hAnsi="Neo Sans Std Light" w:cs="ArialMT"/>
        </w:rPr>
        <w:t xml:space="preserve"> Oui   </w:t>
      </w:r>
      <w:sdt>
        <w:sdtPr>
          <w:rPr>
            <w:rFonts w:ascii="Neo Sans Std Light" w:hAnsi="Neo Sans Std Light" w:cs="ArialMT"/>
          </w:rPr>
          <w:id w:val="-1667709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B4807">
            <w:rPr>
              <w:rFonts w:ascii="Segoe UI Symbol" w:eastAsia="MS Gothic" w:hAnsi="Segoe UI Symbol" w:cs="Segoe UI Symbol"/>
            </w:rPr>
            <w:t>☐</w:t>
          </w:r>
        </w:sdtContent>
      </w:sdt>
      <w:r w:rsidRPr="00BB4807">
        <w:rPr>
          <w:rFonts w:ascii="Neo Sans Std Light" w:hAnsi="Neo Sans Std Light" w:cs="ArialMT"/>
        </w:rPr>
        <w:t xml:space="preserve"> Non</w:t>
      </w:r>
    </w:p>
    <w:p w14:paraId="7C55DE1D" w14:textId="76373D4F" w:rsidR="00851076" w:rsidRDefault="00851076" w:rsidP="00BB4807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BB4807">
        <w:rPr>
          <w:rFonts w:ascii="Neo Sans Std Light" w:hAnsi="Neo Sans Std Light" w:cs="ArialMT"/>
        </w:rPr>
        <w:tab/>
        <w:t xml:space="preserve">Si vous avez un besoin de débit maximum souhaité, merci de renseigner sa valeur : </w:t>
      </w:r>
      <w:sdt>
        <w:sdtPr>
          <w:rPr>
            <w:rFonts w:ascii="Neo Sans Std Light" w:hAnsi="Neo Sans Std Light" w:cs="ArialMT"/>
          </w:rPr>
          <w:id w:val="941959959"/>
          <w:placeholder>
            <w:docPart w:val="A92A406D50A04B6D96750E96E7189700"/>
          </w:placeholder>
          <w:showingPlcHdr/>
          <w:text/>
        </w:sdtPr>
        <w:sdtEndPr/>
        <w:sdtContent>
          <w:r w:rsidR="00BB4807" w:rsidRPr="0025615A">
            <w:rPr>
              <w:rStyle w:val="Textedelespacerserv"/>
              <w:rFonts w:ascii="Neo Sans Std Light" w:hAnsi="Neo Sans Std Light"/>
              <w:color w:val="FFFFFF" w:themeColor="background1"/>
            </w:rPr>
            <w:t>Valeur</w:t>
          </w:r>
        </w:sdtContent>
      </w:sdt>
      <w:r w:rsidR="00BB4807" w:rsidRPr="00BB4807">
        <w:rPr>
          <w:rFonts w:ascii="Neo Sans Std Light" w:hAnsi="Neo Sans Std Light" w:cs="ArialMT"/>
        </w:rPr>
        <w:t xml:space="preserve"> m</w:t>
      </w:r>
      <w:r w:rsidR="00BB4807" w:rsidRPr="00BB4807">
        <w:rPr>
          <w:rFonts w:ascii="Neo Sans Std Light" w:hAnsi="Neo Sans Std Light" w:cs="ArialMT"/>
          <w:vertAlign w:val="superscript"/>
        </w:rPr>
        <w:t>3</w:t>
      </w:r>
      <w:r w:rsidR="00BB4807" w:rsidRPr="00BB4807">
        <w:rPr>
          <w:rFonts w:ascii="Neo Sans Std Light" w:hAnsi="Neo Sans Std Light" w:cs="ArialMT"/>
        </w:rPr>
        <w:t>/h</w:t>
      </w:r>
    </w:p>
    <w:p w14:paraId="1937FF84" w14:textId="77777777" w:rsidR="003F231D" w:rsidRDefault="00BB4807" w:rsidP="003F231D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jc w:val="right"/>
        <w:rPr>
          <w:rFonts w:ascii="Neo Sans Std Light" w:hAnsi="Neo Sans Std Light" w:cs="ArialMT"/>
          <w:b/>
          <w:sz w:val="18"/>
        </w:rPr>
      </w:pPr>
      <w:bookmarkStart w:id="0" w:name="_Hlk203482019"/>
      <w:r w:rsidRPr="00BB4807">
        <w:rPr>
          <w:rFonts w:ascii="Neo Sans Std Light" w:hAnsi="Neo Sans Std Light" w:cs="ArialMT"/>
          <w:b/>
          <w:sz w:val="18"/>
        </w:rPr>
        <w:t>À défaut de réponse, pose d’un branchement standard pour usage d’habitation Ø 20 mm</w:t>
      </w:r>
    </w:p>
    <w:p w14:paraId="51CDE5E6" w14:textId="5D24741B" w:rsidR="0054455C" w:rsidRDefault="003F231D" w:rsidP="003F231D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r w:rsidR="0054455C" w:rsidRPr="0054455C">
        <w:rPr>
          <w:rFonts w:ascii="Neo Sans Std Light" w:hAnsi="Neo Sans Std Light" w:cs="ArialMT"/>
        </w:rPr>
        <w:t>Le compteur doit-il être soumis à un abonnement dès sa pose</w:t>
      </w:r>
      <w:r>
        <w:rPr>
          <w:rFonts w:ascii="Neo Sans Std Light" w:hAnsi="Neo Sans Std Light" w:cs="ArialMT"/>
        </w:rPr>
        <w:t xml:space="preserve"> </w:t>
      </w:r>
      <w:r w:rsidRPr="003F231D">
        <w:rPr>
          <w:rFonts w:ascii="Neo Sans Std Light" w:hAnsi="Neo Sans Std Light" w:cs="ArialMT"/>
          <w:i/>
          <w:sz w:val="20"/>
        </w:rPr>
        <w:t xml:space="preserve">(à défaut, il sera posé </w:t>
      </w:r>
      <w:proofErr w:type="gramStart"/>
      <w:r w:rsidRPr="003F231D">
        <w:rPr>
          <w:rFonts w:ascii="Neo Sans Std Light" w:hAnsi="Neo Sans Std Light" w:cs="ArialMT"/>
          <w:i/>
          <w:sz w:val="20"/>
        </w:rPr>
        <w:t>fermé</w:t>
      </w:r>
      <w:proofErr w:type="gramEnd"/>
      <w:r w:rsidRPr="003F231D">
        <w:rPr>
          <w:rFonts w:ascii="Neo Sans Std Light" w:hAnsi="Neo Sans Std Light" w:cs="ArialMT"/>
          <w:i/>
          <w:sz w:val="20"/>
        </w:rPr>
        <w:t>)</w:t>
      </w:r>
      <w:r w:rsidR="0054455C" w:rsidRPr="003F231D">
        <w:rPr>
          <w:rFonts w:ascii="Neo Sans Std Light" w:hAnsi="Neo Sans Std Light" w:cs="ArialMT"/>
          <w:sz w:val="20"/>
        </w:rPr>
        <w:t> </w:t>
      </w:r>
      <w:r w:rsidR="0054455C" w:rsidRPr="0054455C">
        <w:rPr>
          <w:rFonts w:ascii="Neo Sans Std Light" w:hAnsi="Neo Sans Std Light" w:cs="ArialMT"/>
        </w:rPr>
        <w:t>?</w:t>
      </w:r>
      <w:r w:rsidR="0054455C">
        <w:rPr>
          <w:rFonts w:ascii="Neo Sans Std Light" w:hAnsi="Neo Sans Std Light" w:cs="ArialMT"/>
        </w:rPr>
        <w:t xml:space="preserve"> </w:t>
      </w:r>
      <w:sdt>
        <w:sdtPr>
          <w:rPr>
            <w:rFonts w:ascii="Neo Sans Std Light" w:hAnsi="Neo Sans Std Light" w:cs="ArialMT"/>
          </w:rPr>
          <w:id w:val="-1046372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55C">
            <w:rPr>
              <w:rFonts w:ascii="MS Gothic" w:eastAsia="MS Gothic" w:hAnsi="MS Gothic" w:cs="ArialMT" w:hint="eastAsia"/>
            </w:rPr>
            <w:t>☐</w:t>
          </w:r>
        </w:sdtContent>
      </w:sdt>
      <w:r w:rsidR="0054455C">
        <w:rPr>
          <w:rFonts w:ascii="Neo Sans Std Light" w:hAnsi="Neo Sans Std Light" w:cs="ArialMT"/>
        </w:rPr>
        <w:t xml:space="preserve"> Oui </w:t>
      </w:r>
      <w:r>
        <w:rPr>
          <w:rFonts w:ascii="Neo Sans Std Light" w:hAnsi="Neo Sans Std Light" w:cs="ArialMT"/>
        </w:rPr>
        <w:t xml:space="preserve"> </w:t>
      </w:r>
      <w:sdt>
        <w:sdtPr>
          <w:rPr>
            <w:rFonts w:ascii="Neo Sans Std Light" w:hAnsi="Neo Sans Std Light" w:cs="ArialMT"/>
          </w:rPr>
          <w:id w:val="-855192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55C">
            <w:rPr>
              <w:rFonts w:ascii="MS Gothic" w:eastAsia="MS Gothic" w:hAnsi="MS Gothic" w:cs="ArialMT" w:hint="eastAsia"/>
            </w:rPr>
            <w:t>☐</w:t>
          </w:r>
        </w:sdtContent>
      </w:sdt>
      <w:r w:rsidR="0054455C">
        <w:rPr>
          <w:rFonts w:ascii="Neo Sans Std Light" w:hAnsi="Neo Sans Std Light" w:cs="ArialMT"/>
        </w:rPr>
        <w:t xml:space="preserve"> Non</w:t>
      </w:r>
    </w:p>
    <w:bookmarkEnd w:id="0"/>
    <w:p w14:paraId="77F735DF" w14:textId="61DAA997" w:rsidR="00BB4807" w:rsidRDefault="00BB4807" w:rsidP="00BB4807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</w:p>
    <w:p w14:paraId="1CA8F02E" w14:textId="33E1A60A" w:rsidR="00BB4807" w:rsidRPr="00BB4807" w:rsidRDefault="00080763" w:rsidP="00BB4807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41401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4807" w:rsidRPr="00BB4807">
            <w:rPr>
              <w:rFonts w:ascii="Segoe UI Symbol" w:eastAsia="MS Gothic" w:hAnsi="Segoe UI Symbol" w:cs="Segoe UI Symbol"/>
            </w:rPr>
            <w:t>☐</w:t>
          </w:r>
        </w:sdtContent>
      </w:sdt>
      <w:r w:rsidR="00BB4807" w:rsidRPr="00BB4807">
        <w:rPr>
          <w:rFonts w:ascii="Neo Sans Std Light" w:hAnsi="Neo Sans Std Light" w:cs="ArialMT"/>
        </w:rPr>
        <w:t xml:space="preserve"> </w:t>
      </w:r>
      <w:r w:rsidR="00BB4807" w:rsidRPr="00BB4807">
        <w:rPr>
          <w:rFonts w:ascii="Neo Sans Std Light" w:hAnsi="Neo Sans Std Light" w:cs="ArialMT"/>
          <w:b/>
        </w:rPr>
        <w:t>Déplacement de compteurs existants</w:t>
      </w:r>
    </w:p>
    <w:p w14:paraId="72AB8DB2" w14:textId="6EE7A2DA" w:rsidR="00BB4807" w:rsidRDefault="00BB4807" w:rsidP="00BB4807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BB4807">
        <w:rPr>
          <w:rFonts w:ascii="Neo Sans Std Light" w:hAnsi="Neo Sans Std Light" w:cs="ArialMT"/>
        </w:rPr>
        <w:tab/>
        <w:t xml:space="preserve">Nombre de compteurs à déplacer : </w:t>
      </w:r>
      <w:sdt>
        <w:sdtPr>
          <w:rPr>
            <w:rFonts w:ascii="Neo Sans Std Light" w:hAnsi="Neo Sans Std Light" w:cs="ArialMT"/>
          </w:rPr>
          <w:id w:val="-1138650789"/>
          <w:placeholder>
            <w:docPart w:val="AC3E3A91851E48BE9249BB91D2D23608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Nbr compteurs à déplacer</w:t>
          </w:r>
        </w:sdtContent>
      </w:sdt>
    </w:p>
    <w:p w14:paraId="475F7F67" w14:textId="5C16BE3D" w:rsidR="00BB4807" w:rsidRDefault="00BB4807" w:rsidP="00851076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6F8D2185" w14:textId="144BD2B8" w:rsidR="00BB4807" w:rsidRDefault="00BB4807" w:rsidP="00851076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3BDFA9CC" w14:textId="495A53C8" w:rsidR="00BB4807" w:rsidRPr="00BF4D6B" w:rsidRDefault="00BB4807" w:rsidP="00851076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  <w:b/>
          <w:sz w:val="28"/>
          <w:szCs w:val="28"/>
        </w:rPr>
      </w:pPr>
      <w:r w:rsidRPr="00BF4D6B">
        <w:rPr>
          <w:rFonts w:ascii="Neo Sans Std Light" w:hAnsi="Neo Sans Std Light" w:cs="ArialMT"/>
          <w:b/>
          <w:sz w:val="28"/>
          <w:szCs w:val="28"/>
        </w:rPr>
        <w:t>INDIVIDUALISATION</w:t>
      </w:r>
    </w:p>
    <w:p w14:paraId="294D0C9B" w14:textId="4C3EFE21" w:rsidR="00BB4807" w:rsidRDefault="00BB4807" w:rsidP="00BB4807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BB4807">
        <w:rPr>
          <w:rFonts w:ascii="Neo Sans Std Light" w:hAnsi="Neo Sans Std Light" w:cs="ArialMT"/>
        </w:rPr>
        <w:t xml:space="preserve">Nombre de compteurs souhaités : </w:t>
      </w:r>
      <w:sdt>
        <w:sdtPr>
          <w:rPr>
            <w:rFonts w:ascii="Neo Sans Std Light" w:hAnsi="Neo Sans Std Light" w:cs="ArialMT"/>
          </w:rPr>
          <w:id w:val="573715891"/>
          <w:placeholder>
            <w:docPart w:val="35E4980946D848D693F5DBC9EF18DCD0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Nbr de compteurs si souhait d’une individualisation</w:t>
          </w:r>
        </w:sdtContent>
      </w:sdt>
    </w:p>
    <w:p w14:paraId="27A819EC" w14:textId="0A5D5997" w:rsidR="00BB4807" w:rsidRDefault="00BB4807" w:rsidP="00851076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3A42A6C9" w14:textId="2A0537F3" w:rsidR="00BB4807" w:rsidRDefault="00BB4807" w:rsidP="00851076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25403155" w14:textId="6328D4BB" w:rsidR="00BB4807" w:rsidRDefault="00BB4807" w:rsidP="00851076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  <w:i/>
          <w:sz w:val="24"/>
          <w:szCs w:val="24"/>
        </w:rPr>
      </w:pPr>
      <w:r w:rsidRPr="00BF4D6B">
        <w:rPr>
          <w:rFonts w:ascii="Neo Sans Std Light" w:hAnsi="Neo Sans Std Light" w:cs="ArialMT"/>
          <w:b/>
          <w:sz w:val="28"/>
          <w:szCs w:val="28"/>
        </w:rPr>
        <w:t>AUTRE RESSOURCE EN EAU</w:t>
      </w:r>
      <w:r>
        <w:rPr>
          <w:rFonts w:ascii="Neo Sans Std Light" w:hAnsi="Neo Sans Std Light" w:cs="ArialMT"/>
        </w:rPr>
        <w:t xml:space="preserve"> </w:t>
      </w:r>
      <w:bookmarkStart w:id="1" w:name="_Hlk203481861"/>
      <w:r w:rsidRPr="00BB4807">
        <w:rPr>
          <w:rFonts w:ascii="Neo Sans Std Light" w:hAnsi="Neo Sans Std Light" w:cs="ArialMT"/>
          <w:i/>
          <w:sz w:val="24"/>
          <w:szCs w:val="24"/>
        </w:rPr>
        <w:t>(cochez la ou les cases concernées par votre demande)</w:t>
      </w:r>
      <w:bookmarkEnd w:id="1"/>
    </w:p>
    <w:p w14:paraId="3075FF59" w14:textId="07673AB3" w:rsidR="00BB4807" w:rsidRDefault="00BB4807" w:rsidP="004D2ACE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 xml:space="preserve">Utilisez ou utiliserez-vous une autre ressource en eau ? </w:t>
      </w:r>
    </w:p>
    <w:p w14:paraId="1E438985" w14:textId="3E43AC54" w:rsidR="00BB4807" w:rsidRDefault="00080763" w:rsidP="004D2ACE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308857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4807">
            <w:rPr>
              <w:rFonts w:ascii="MS Gothic" w:eastAsia="MS Gothic" w:hAnsi="MS Gothic" w:cs="ArialMT" w:hint="eastAsia"/>
            </w:rPr>
            <w:t>☐</w:t>
          </w:r>
        </w:sdtContent>
      </w:sdt>
      <w:r w:rsidR="00BB4807">
        <w:rPr>
          <w:rFonts w:ascii="Neo Sans Std Light" w:hAnsi="Neo Sans Std Light" w:cs="ArialMT"/>
        </w:rPr>
        <w:t xml:space="preserve"> Non    </w:t>
      </w:r>
      <w:sdt>
        <w:sdtPr>
          <w:rPr>
            <w:rFonts w:ascii="Neo Sans Std Light" w:hAnsi="Neo Sans Std Light" w:cs="ArialMT"/>
          </w:rPr>
          <w:id w:val="2105687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4807">
            <w:rPr>
              <w:rFonts w:ascii="MS Gothic" w:eastAsia="MS Gothic" w:hAnsi="MS Gothic" w:cs="ArialMT" w:hint="eastAsia"/>
            </w:rPr>
            <w:t>☐</w:t>
          </w:r>
        </w:sdtContent>
      </w:sdt>
      <w:r w:rsidR="00BB4807">
        <w:rPr>
          <w:rFonts w:ascii="Neo Sans Std Light" w:hAnsi="Neo Sans Std Light" w:cs="ArialMT"/>
        </w:rPr>
        <w:t xml:space="preserve"> Oui – laquelle : </w:t>
      </w:r>
    </w:p>
    <w:p w14:paraId="4536DC05" w14:textId="350EA41D" w:rsidR="00BB4807" w:rsidRDefault="00BB4807" w:rsidP="004D2ACE">
      <w:pPr>
        <w:tabs>
          <w:tab w:val="left" w:pos="1134"/>
          <w:tab w:val="left" w:pos="1701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r>
        <w:rPr>
          <w:rFonts w:ascii="Neo Sans Std Light" w:hAnsi="Neo Sans Std Light" w:cs="ArialMT"/>
        </w:rPr>
        <w:tab/>
      </w:r>
      <w:sdt>
        <w:sdtPr>
          <w:rPr>
            <w:rFonts w:ascii="Neo Sans Std Light" w:hAnsi="Neo Sans Std Light" w:cs="ArialMT"/>
          </w:rPr>
          <w:id w:val="1805271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MT" w:hint="eastAsia"/>
            </w:rPr>
            <w:t>☐</w:t>
          </w:r>
        </w:sdtContent>
      </w:sdt>
      <w:r>
        <w:rPr>
          <w:rFonts w:ascii="Neo Sans Std Light" w:hAnsi="Neo Sans Std Light" w:cs="ArialMT"/>
        </w:rPr>
        <w:t xml:space="preserve"> Récupérateur d’eau de pluie</w:t>
      </w:r>
    </w:p>
    <w:p w14:paraId="0DBABC90" w14:textId="04E99A83" w:rsidR="00BB4807" w:rsidRDefault="00BB4807" w:rsidP="004D2ACE">
      <w:pPr>
        <w:tabs>
          <w:tab w:val="left" w:pos="1134"/>
          <w:tab w:val="left" w:pos="1701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r>
        <w:rPr>
          <w:rFonts w:ascii="Neo Sans Std Light" w:hAnsi="Neo Sans Std Light" w:cs="ArialMT"/>
        </w:rPr>
        <w:tab/>
      </w:r>
      <w:sdt>
        <w:sdtPr>
          <w:rPr>
            <w:rFonts w:ascii="Neo Sans Std Light" w:hAnsi="Neo Sans Std Light" w:cs="ArialMT"/>
          </w:rPr>
          <w:id w:val="537702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MT" w:hint="eastAsia"/>
            </w:rPr>
            <w:t>☐</w:t>
          </w:r>
        </w:sdtContent>
      </w:sdt>
      <w:r>
        <w:rPr>
          <w:rFonts w:ascii="Neo Sans Std Light" w:hAnsi="Neo Sans Std Light" w:cs="ArialMT"/>
        </w:rPr>
        <w:t xml:space="preserve"> Forage</w:t>
      </w:r>
    </w:p>
    <w:p w14:paraId="10D9554E" w14:textId="718D2525" w:rsidR="00BB4807" w:rsidRDefault="00BB4807" w:rsidP="004D2ACE">
      <w:pPr>
        <w:tabs>
          <w:tab w:val="left" w:pos="1134"/>
          <w:tab w:val="left" w:pos="1701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r>
        <w:rPr>
          <w:rFonts w:ascii="Neo Sans Std Light" w:hAnsi="Neo Sans Std Light" w:cs="ArialMT"/>
        </w:rPr>
        <w:tab/>
      </w:r>
      <w:sdt>
        <w:sdtPr>
          <w:rPr>
            <w:rFonts w:ascii="Neo Sans Std Light" w:hAnsi="Neo Sans Std Light" w:cs="ArialMT"/>
          </w:rPr>
          <w:id w:val="1588960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MT" w:hint="eastAsia"/>
            </w:rPr>
            <w:t>☐</w:t>
          </w:r>
        </w:sdtContent>
      </w:sdt>
      <w:r>
        <w:rPr>
          <w:rFonts w:ascii="Neo Sans Std Light" w:hAnsi="Neo Sans Std Light" w:cs="ArialMT"/>
        </w:rPr>
        <w:t xml:space="preserve"> Puits – quel usage en faites-vous ?</w:t>
      </w:r>
    </w:p>
    <w:p w14:paraId="4ED6F66D" w14:textId="552099A8" w:rsidR="00BB4807" w:rsidRDefault="00BB4807" w:rsidP="004D2ACE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  <w:i/>
          <w:sz w:val="20"/>
        </w:rPr>
      </w:pPr>
      <w:r>
        <w:rPr>
          <w:rFonts w:ascii="Neo Sans Std Light" w:hAnsi="Neo Sans Std Light" w:cs="ArialMT"/>
        </w:rPr>
        <w:tab/>
      </w:r>
      <w:r>
        <w:rPr>
          <w:rFonts w:ascii="Neo Sans Std Light" w:hAnsi="Neo Sans Std Light" w:cs="ArialMT"/>
        </w:rPr>
        <w:tab/>
      </w:r>
      <w:sdt>
        <w:sdtPr>
          <w:rPr>
            <w:rFonts w:ascii="Neo Sans Std Light" w:hAnsi="Neo Sans Std Light" w:cs="ArialMT"/>
          </w:rPr>
          <w:id w:val="-193858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61CF">
            <w:rPr>
              <w:rFonts w:ascii="MS Gothic" w:eastAsia="MS Gothic" w:hAnsi="MS Gothic" w:cs="ArialMT" w:hint="eastAsia"/>
            </w:rPr>
            <w:t>☐</w:t>
          </w:r>
        </w:sdtContent>
      </w:sdt>
      <w:r w:rsidR="005A3328">
        <w:rPr>
          <w:rFonts w:ascii="Neo Sans Std Light" w:hAnsi="Neo Sans Std Light" w:cs="ArialMT"/>
        </w:rPr>
        <w:t xml:space="preserve"> </w:t>
      </w:r>
      <w:r>
        <w:rPr>
          <w:rFonts w:ascii="Neo Sans Std Light" w:hAnsi="Neo Sans Std Light" w:cs="ArialMT"/>
        </w:rPr>
        <w:t xml:space="preserve">Consommation domestique totale </w:t>
      </w:r>
      <w:r w:rsidRPr="00BB4807">
        <w:rPr>
          <w:rFonts w:ascii="Neo Sans Std Light" w:hAnsi="Neo Sans Std Light" w:cs="ArialMT"/>
          <w:i/>
          <w:sz w:val="20"/>
        </w:rPr>
        <w:t>(toute la maison est alimentée par le puits)</w:t>
      </w:r>
    </w:p>
    <w:p w14:paraId="480C0B27" w14:textId="0D9EC5CF" w:rsidR="00BB4807" w:rsidRDefault="005A3328" w:rsidP="004D2ACE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r>
        <w:rPr>
          <w:rFonts w:ascii="Neo Sans Std Light" w:hAnsi="Neo Sans Std Light" w:cs="ArialMT"/>
        </w:rPr>
        <w:tab/>
      </w:r>
      <w:sdt>
        <w:sdtPr>
          <w:rPr>
            <w:rFonts w:ascii="Neo Sans Std Light" w:hAnsi="Neo Sans Std Light" w:cs="ArialMT"/>
          </w:rPr>
          <w:id w:val="-1005134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61CF">
            <w:rPr>
              <w:rFonts w:ascii="MS Gothic" w:eastAsia="MS Gothic" w:hAnsi="MS Gothic" w:cs="ArialMT" w:hint="eastAsia"/>
            </w:rPr>
            <w:t>☐</w:t>
          </w:r>
        </w:sdtContent>
      </w:sdt>
      <w:r>
        <w:rPr>
          <w:rFonts w:ascii="Neo Sans Std Light" w:hAnsi="Neo Sans Std Light" w:cs="ArialMT"/>
        </w:rPr>
        <w:t xml:space="preserve"> </w:t>
      </w:r>
      <w:r w:rsidR="00BB4807">
        <w:rPr>
          <w:rFonts w:ascii="Neo Sans Std Light" w:hAnsi="Neo Sans Std Light" w:cs="ArialMT"/>
        </w:rPr>
        <w:t xml:space="preserve">Consommation domestique partielle </w:t>
      </w:r>
      <w:r w:rsidR="00BB4807" w:rsidRPr="00BB4807">
        <w:rPr>
          <w:rFonts w:ascii="Neo Sans Std Light" w:hAnsi="Neo Sans Std Light" w:cs="ArialMT"/>
          <w:i/>
          <w:sz w:val="20"/>
        </w:rPr>
        <w:t>(une partie de la maison est alimentée par le puits)</w:t>
      </w:r>
    </w:p>
    <w:p w14:paraId="260A674A" w14:textId="422D3872" w:rsidR="00BB4807" w:rsidRDefault="005A3328" w:rsidP="004D2ACE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r>
        <w:rPr>
          <w:rFonts w:ascii="Neo Sans Std Light" w:hAnsi="Neo Sans Std Light" w:cs="ArialMT"/>
        </w:rPr>
        <w:tab/>
      </w:r>
      <w:sdt>
        <w:sdtPr>
          <w:rPr>
            <w:rFonts w:ascii="Neo Sans Std Light" w:hAnsi="Neo Sans Std Light" w:cs="ArialMT"/>
          </w:rPr>
          <w:id w:val="-998734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61CF">
            <w:rPr>
              <w:rFonts w:ascii="MS Gothic" w:eastAsia="MS Gothic" w:hAnsi="MS Gothic" w:cs="ArialMT" w:hint="eastAsia"/>
            </w:rPr>
            <w:t>☐</w:t>
          </w:r>
        </w:sdtContent>
      </w:sdt>
      <w:r>
        <w:rPr>
          <w:rFonts w:ascii="Neo Sans Std Light" w:hAnsi="Neo Sans Std Light" w:cs="ArialMT"/>
        </w:rPr>
        <w:t xml:space="preserve"> </w:t>
      </w:r>
      <w:r w:rsidR="00BB4807">
        <w:rPr>
          <w:rFonts w:ascii="Neo Sans Std Light" w:hAnsi="Neo Sans Std Light" w:cs="ArialMT"/>
        </w:rPr>
        <w:t>Arrosage</w:t>
      </w:r>
    </w:p>
    <w:p w14:paraId="33493BB2" w14:textId="2DE431DB" w:rsidR="004D2ACE" w:rsidRDefault="004D2ACE" w:rsidP="005A3328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26595C9A" w14:textId="22CD6875" w:rsidR="00EF61CF" w:rsidRDefault="00EF61CF">
      <w:pPr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br w:type="page"/>
      </w:r>
    </w:p>
    <w:p w14:paraId="4DC512B6" w14:textId="77777777" w:rsidR="00EF61CF" w:rsidRDefault="00EF61CF" w:rsidP="005A3328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0205ED87" w14:textId="4DA691FC" w:rsidR="004D2ACE" w:rsidRPr="00EF61CF" w:rsidRDefault="00EF61CF" w:rsidP="005A3328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Medium" w:hAnsi="Neo Sans Std Medium" w:cs="ArialMT"/>
          <w:sz w:val="28"/>
          <w:szCs w:val="28"/>
        </w:rPr>
      </w:pPr>
      <w:r w:rsidRPr="00BF4D6B">
        <w:rPr>
          <w:rFonts w:ascii="Neo Sans Std Light" w:hAnsi="Neo Sans Std Light" w:cs="ArialMT"/>
          <w:b/>
          <w:sz w:val="28"/>
          <w:szCs w:val="28"/>
        </w:rPr>
        <w:t>TRAVAUX À RÉALISER EN ASSAINISSEMENT COLLECTIF DES EAUX USÉES</w:t>
      </w:r>
      <w:r>
        <w:rPr>
          <w:rFonts w:ascii="Neo Sans Std Medium" w:hAnsi="Neo Sans Std Medium" w:cs="ArialMT"/>
          <w:sz w:val="28"/>
          <w:szCs w:val="28"/>
        </w:rPr>
        <w:t xml:space="preserve"> </w:t>
      </w:r>
      <w:bookmarkStart w:id="2" w:name="_Hlk203482502"/>
      <w:r w:rsidRPr="00BB4807">
        <w:rPr>
          <w:rFonts w:ascii="Neo Sans Std Light" w:hAnsi="Neo Sans Std Light" w:cs="ArialMT"/>
          <w:i/>
          <w:sz w:val="24"/>
          <w:szCs w:val="24"/>
        </w:rPr>
        <w:t>(cochez la ou les cases concernées par votre demande)</w:t>
      </w:r>
      <w:bookmarkEnd w:id="2"/>
    </w:p>
    <w:p w14:paraId="6FF38EA0" w14:textId="5F69D837" w:rsidR="00EF61CF" w:rsidRDefault="00080763" w:rsidP="00EF61CF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  <w:i/>
          <w:sz w:val="20"/>
        </w:rPr>
      </w:pPr>
      <w:sdt>
        <w:sdtPr>
          <w:rPr>
            <w:rFonts w:ascii="Neo Sans Std Light" w:hAnsi="Neo Sans Std Light" w:cs="ArialMT"/>
          </w:rPr>
          <w:id w:val="-2014671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61CF">
            <w:rPr>
              <w:rFonts w:ascii="MS Gothic" w:eastAsia="MS Gothic" w:hAnsi="MS Gothic" w:cs="ArialMT" w:hint="eastAsia"/>
            </w:rPr>
            <w:t>☐</w:t>
          </w:r>
        </w:sdtContent>
      </w:sdt>
      <w:r w:rsidR="00EF61CF">
        <w:rPr>
          <w:rFonts w:ascii="Neo Sans Std Light" w:hAnsi="Neo Sans Std Light" w:cs="ArialMT"/>
        </w:rPr>
        <w:t xml:space="preserve"> </w:t>
      </w:r>
      <w:r w:rsidR="00EF61CF" w:rsidRPr="00EF61CF">
        <w:rPr>
          <w:rFonts w:ascii="Neo Sans Std Light" w:hAnsi="Neo Sans Std Light" w:cs="ArialMT"/>
          <w:b/>
        </w:rPr>
        <w:t>Branchement neuf à l’assainissement collectif</w:t>
      </w:r>
      <w:r w:rsidR="00EF61CF">
        <w:rPr>
          <w:rFonts w:ascii="Neo Sans Std Light" w:hAnsi="Neo Sans Std Light" w:cs="ArialMT"/>
        </w:rPr>
        <w:t xml:space="preserve"> </w:t>
      </w:r>
      <w:r w:rsidR="00EF61CF" w:rsidRPr="00EF61CF">
        <w:rPr>
          <w:rFonts w:ascii="Neo Sans Std Light" w:hAnsi="Neo Sans Std Light" w:cs="ArialMT"/>
          <w:i/>
          <w:sz w:val="20"/>
        </w:rPr>
        <w:t>(à raison d’un branchement par parcelle)</w:t>
      </w:r>
    </w:p>
    <w:p w14:paraId="7A989057" w14:textId="1F8C3D26" w:rsidR="00EF61CF" w:rsidRPr="0025615A" w:rsidRDefault="00EF61CF" w:rsidP="00EF61CF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25615A">
        <w:rPr>
          <w:rFonts w:ascii="Neo Sans Std Light" w:hAnsi="Neo Sans Std Light" w:cs="ArialMT"/>
        </w:rPr>
        <w:tab/>
        <w:t xml:space="preserve">Diamètre souhaité * : </w:t>
      </w:r>
      <w:sdt>
        <w:sdtPr>
          <w:rPr>
            <w:rFonts w:ascii="Neo Sans Std Light" w:hAnsi="Neo Sans Std Light" w:cs="ArialMT"/>
          </w:rPr>
          <w:id w:val="-545676996"/>
          <w:placeholder>
            <w:docPart w:val="B66F3BB1BCF843FAA4436B20DACF0980"/>
          </w:placeholder>
          <w:showingPlcHdr/>
          <w:text/>
        </w:sdtPr>
        <w:sdtEndPr/>
        <w:sdtContent>
          <w:r w:rsidR="00A23527" w:rsidRPr="00A844B9">
            <w:rPr>
              <w:rStyle w:val="Textedelespacerserv"/>
              <w:rFonts w:ascii="Neo Sans Std Light" w:hAnsi="Neo Sans Std Light"/>
              <w:color w:val="FFFFFF" w:themeColor="background1"/>
            </w:rPr>
            <w:t>Ø souhaité</w:t>
          </w:r>
        </w:sdtContent>
      </w:sdt>
      <w:r w:rsidRPr="0025615A">
        <w:rPr>
          <w:rFonts w:ascii="Neo Sans Std Light" w:hAnsi="Neo Sans Std Light" w:cs="ArialMT"/>
        </w:rPr>
        <w:t xml:space="preserve"> mm</w:t>
      </w:r>
    </w:p>
    <w:p w14:paraId="14B848E7" w14:textId="1436E541" w:rsidR="00EF61CF" w:rsidRDefault="00EF61CF" w:rsidP="00EF61CF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jc w:val="right"/>
        <w:rPr>
          <w:rFonts w:ascii="Neo Sans Std Light" w:hAnsi="Neo Sans Std Light" w:cs="ArialMT"/>
          <w:b/>
          <w:sz w:val="18"/>
        </w:rPr>
      </w:pPr>
      <w:r w:rsidRPr="00BB4807">
        <w:rPr>
          <w:rFonts w:ascii="Neo Sans Std Light" w:hAnsi="Neo Sans Std Light" w:cs="ArialMT"/>
          <w:b/>
          <w:sz w:val="18"/>
        </w:rPr>
        <w:t xml:space="preserve">À défaut de réponse, pose d’un branchement standard pour usage d’habitation Ø </w:t>
      </w:r>
      <w:r w:rsidR="005B66E5">
        <w:rPr>
          <w:rFonts w:ascii="Neo Sans Std Light" w:hAnsi="Neo Sans Std Light" w:cs="ArialMT"/>
          <w:b/>
          <w:sz w:val="18"/>
        </w:rPr>
        <w:t>125</w:t>
      </w:r>
      <w:r w:rsidRPr="00BB4807">
        <w:rPr>
          <w:rFonts w:ascii="Neo Sans Std Light" w:hAnsi="Neo Sans Std Light" w:cs="ArialMT"/>
          <w:b/>
          <w:sz w:val="18"/>
        </w:rPr>
        <w:t xml:space="preserve"> mm</w:t>
      </w:r>
    </w:p>
    <w:p w14:paraId="1416CDB1" w14:textId="249516DD" w:rsidR="0016469E" w:rsidRDefault="00F329F0" w:rsidP="004B117C">
      <w:pPr>
        <w:tabs>
          <w:tab w:val="left" w:pos="1134"/>
          <w:tab w:val="left" w:pos="5387"/>
        </w:tabs>
        <w:autoSpaceDE w:val="0"/>
        <w:autoSpaceDN w:val="0"/>
        <w:adjustRightInd w:val="0"/>
        <w:spacing w:after="60" w:line="400" w:lineRule="atLeast"/>
        <w:rPr>
          <w:rFonts w:ascii="Neo Sans Std Light" w:hAnsi="Neo Sans Std Light" w:cs="ArialMT"/>
          <w:b/>
          <w:sz w:val="24"/>
        </w:rPr>
      </w:pPr>
      <w:r w:rsidRPr="00893586">
        <w:rPr>
          <w:rFonts w:ascii="Neo Sans Std Light" w:eastAsia="Calibri" w:hAnsi="Neo Sans Std Light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187E0F" wp14:editId="2D51AB03">
                <wp:simplePos x="0" y="0"/>
                <wp:positionH relativeFrom="column">
                  <wp:posOffset>1708150</wp:posOffset>
                </wp:positionH>
                <wp:positionV relativeFrom="paragraph">
                  <wp:posOffset>295910</wp:posOffset>
                </wp:positionV>
                <wp:extent cx="3810" cy="1327785"/>
                <wp:effectExtent l="0" t="0" r="34290" b="2476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32778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7AAF66" id="Connecteur droit 7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5pt,23.3pt" to="134.8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" strokecolor="windowText" strokeweight="2pt">
                <v:stroke joinstyle="miter"/>
              </v:line>
            </w:pict>
          </mc:Fallback>
        </mc:AlternateContent>
      </w:r>
      <w:r w:rsidR="0058536B" w:rsidRPr="00893586">
        <w:rPr>
          <w:rFonts w:ascii="Neo Sans Std Light" w:eastAsia="Calibri" w:hAnsi="Neo Sans Std Light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3A60E6" wp14:editId="62059EA3">
                <wp:simplePos x="0" y="0"/>
                <wp:positionH relativeFrom="column">
                  <wp:posOffset>4381500</wp:posOffset>
                </wp:positionH>
                <wp:positionV relativeFrom="paragraph">
                  <wp:posOffset>293370</wp:posOffset>
                </wp:positionV>
                <wp:extent cx="0" cy="1352550"/>
                <wp:effectExtent l="0" t="0" r="38100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525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9D6610" id="Connecteur droit 12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pt,23.1pt" to="345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" strokecolor="windowText" strokeweight="2pt">
                <v:stroke joinstyle="miter"/>
              </v:line>
            </w:pict>
          </mc:Fallback>
        </mc:AlternateContent>
      </w:r>
      <w:r w:rsidR="005B66E5" w:rsidRPr="005B66E5">
        <w:rPr>
          <w:rFonts w:ascii="Neo Sans Std Light" w:hAnsi="Neo Sans Std Light" w:cs="ArialMT"/>
          <w:b/>
          <w:sz w:val="24"/>
        </w:rPr>
        <w:tab/>
      </w:r>
      <w:r w:rsidR="005B66E5" w:rsidRPr="005B66E5">
        <w:rPr>
          <w:rFonts w:ascii="Neo Sans Std Light" w:hAnsi="Neo Sans Std Light" w:cs="ArialMT"/>
          <w:b/>
          <w:sz w:val="24"/>
          <w:u w:val="single"/>
        </w:rPr>
        <w:t>Croquis à compléter</w:t>
      </w:r>
      <w:r w:rsidR="005B66E5" w:rsidRPr="005B66E5">
        <w:rPr>
          <w:rFonts w:ascii="Neo Sans Std Light" w:hAnsi="Neo Sans Std Light" w:cs="ArialMT"/>
          <w:b/>
          <w:sz w:val="24"/>
        </w:rPr>
        <w:t> </w:t>
      </w:r>
      <w:r w:rsidR="00893586">
        <w:rPr>
          <w:rFonts w:ascii="Neo Sans Std Light" w:hAnsi="Neo Sans Std Light" w:cs="ArialMT"/>
          <w:b/>
          <w:sz w:val="24"/>
        </w:rPr>
        <w:t xml:space="preserve">* </w:t>
      </w:r>
      <w:r w:rsidR="005B66E5" w:rsidRPr="005B66E5">
        <w:rPr>
          <w:rFonts w:ascii="Neo Sans Std Light" w:hAnsi="Neo Sans Std Light" w:cs="ArialMT"/>
          <w:b/>
          <w:sz w:val="24"/>
        </w:rPr>
        <w:t>:</w:t>
      </w:r>
    </w:p>
    <w:p w14:paraId="339B3BA9" w14:textId="3E2AD13B" w:rsidR="00893586" w:rsidRPr="00893586" w:rsidRDefault="00893586" w:rsidP="00585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4253"/>
          <w:tab w:val="left" w:pos="7938"/>
        </w:tabs>
        <w:ind w:firstLine="567"/>
        <w:rPr>
          <w:rFonts w:ascii="Calibri" w:eastAsia="Calibri" w:hAnsi="Calibri" w:cs="Times New Roman"/>
        </w:rPr>
      </w:pPr>
      <w:bookmarkStart w:id="3" w:name="_Hlk203744496"/>
      <w:r w:rsidRPr="00893586">
        <w:rPr>
          <w:rFonts w:ascii="Neo Sans Std Light" w:eastAsia="Calibri" w:hAnsi="Neo Sans Std Light" w:cs="Times New Roman"/>
        </w:rPr>
        <w:t>Propriété voisine</w:t>
      </w:r>
      <w:r w:rsidRPr="00893586">
        <w:rPr>
          <w:rFonts w:ascii="Calibri" w:eastAsia="Calibri" w:hAnsi="Calibri" w:cs="Times New Roman"/>
        </w:rPr>
        <w:tab/>
      </w:r>
      <w:r w:rsidRPr="00893586">
        <w:rPr>
          <w:rFonts w:ascii="Neo Sans Std Light" w:eastAsia="Calibri" w:hAnsi="Neo Sans Std Light" w:cs="Times New Roman"/>
        </w:rPr>
        <w:t>Ma propriété</w:t>
      </w:r>
      <w:r w:rsidRPr="00893586">
        <w:rPr>
          <w:rFonts w:ascii="Calibri" w:eastAsia="Calibri" w:hAnsi="Calibri" w:cs="Times New Roman"/>
        </w:rPr>
        <w:tab/>
      </w:r>
      <w:r w:rsidRPr="00893586">
        <w:rPr>
          <w:rFonts w:ascii="Neo Sans Std Light" w:eastAsia="Calibri" w:hAnsi="Neo Sans Std Light" w:cs="Times New Roman"/>
        </w:rPr>
        <w:t>Propriété voisine</w:t>
      </w:r>
    </w:p>
    <w:p w14:paraId="654C9663" w14:textId="5467AC2E" w:rsidR="00893586" w:rsidRPr="00893586" w:rsidRDefault="00893586" w:rsidP="007C1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77"/>
          <w:tab w:val="left" w:pos="7371"/>
        </w:tabs>
        <w:spacing w:afterLines="80" w:after="192" w:line="240" w:lineRule="auto"/>
        <w:rPr>
          <w:rFonts w:ascii="Neo Sans Std Light" w:eastAsia="Calibri" w:hAnsi="Neo Sans Std Light" w:cs="Times New Roman"/>
        </w:rPr>
      </w:pPr>
      <w:r w:rsidRPr="00893586">
        <w:rPr>
          <w:rFonts w:ascii="Neo Sans Std Light" w:eastAsia="Calibri" w:hAnsi="Neo Sans Std Light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5734F7" wp14:editId="1C47218E">
                <wp:simplePos x="0" y="0"/>
                <wp:positionH relativeFrom="column">
                  <wp:posOffset>3933508</wp:posOffset>
                </wp:positionH>
                <wp:positionV relativeFrom="paragraph">
                  <wp:posOffset>242252</wp:posOffset>
                </wp:positionV>
                <wp:extent cx="1023620" cy="273685"/>
                <wp:effectExtent l="0" t="6033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23620" cy="2736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8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5628E" w14:textId="7B9E6E28" w:rsidR="00893586" w:rsidRPr="00893586" w:rsidRDefault="00893586" w:rsidP="00893586">
                            <w:pPr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3586"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Limite </w:t>
                            </w:r>
                            <w:proofErr w:type="gramStart"/>
                            <w:r w:rsidRPr="00893586"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avec </w:t>
                            </w:r>
                            <w:r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93586"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>voisin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734F7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309.75pt;margin-top:19.05pt;width:80.6pt;height:21.55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" fillcolor="window" stroked="f" strokeweight=".5pt">
                <v:fill opacity="5140f"/>
                <v:textbox>
                  <w:txbxContent>
                    <w:p w14:paraId="3825628E" w14:textId="7B9E6E28" w:rsidR="00893586" w:rsidRPr="00893586" w:rsidRDefault="00893586" w:rsidP="00893586">
                      <w:pPr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893586"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 xml:space="preserve">Limite </w:t>
                      </w:r>
                      <w:proofErr w:type="gramStart"/>
                      <w:r w:rsidRPr="00893586"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 xml:space="preserve">avec </w:t>
                      </w:r>
                      <w:r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893586"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>voisin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93586">
        <w:rPr>
          <w:rFonts w:ascii="Neo Sans Std Light" w:eastAsia="Calibri" w:hAnsi="Neo Sans Std Light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99A1ED" wp14:editId="32E7955B">
                <wp:simplePos x="0" y="0"/>
                <wp:positionH relativeFrom="column">
                  <wp:posOffset>1236980</wp:posOffset>
                </wp:positionH>
                <wp:positionV relativeFrom="paragraph">
                  <wp:posOffset>243840</wp:posOffset>
                </wp:positionV>
                <wp:extent cx="1037590" cy="297180"/>
                <wp:effectExtent l="8255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37590" cy="2971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8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085410" w14:textId="7AC1EC1C" w:rsidR="00893586" w:rsidRPr="00893586" w:rsidRDefault="00893586" w:rsidP="00893586">
                            <w:pPr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3586"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>Limite</w:t>
                            </w:r>
                            <w:r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893586"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avec </w:t>
                            </w:r>
                            <w:r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93586"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>voisin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9A1ED" id="Zone de texte 20" o:spid="_x0000_s1027" type="#_x0000_t202" style="position:absolute;margin-left:97.4pt;margin-top:19.2pt;width:81.7pt;height:23.4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" fillcolor="window" stroked="f" strokeweight=".5pt">
                <v:fill opacity="5140f"/>
                <v:textbox>
                  <w:txbxContent>
                    <w:p w14:paraId="29085410" w14:textId="7AC1EC1C" w:rsidR="00893586" w:rsidRPr="00893586" w:rsidRDefault="00893586" w:rsidP="00893586">
                      <w:pPr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893586"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>Limite</w:t>
                      </w:r>
                      <w:r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893586"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 xml:space="preserve">avec </w:t>
                      </w:r>
                      <w:r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893586"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>voisin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93586">
        <w:rPr>
          <w:rFonts w:ascii="Neo Sans Std Light" w:eastAsia="Calibri" w:hAnsi="Neo Sans Std Light" w:cs="Times New Roman"/>
        </w:rPr>
        <w:t>N° :</w:t>
      </w:r>
      <w:r w:rsidR="0058536B">
        <w:rPr>
          <w:rFonts w:ascii="Neo Sans Std Light" w:eastAsia="Calibri" w:hAnsi="Neo Sans Std Light" w:cs="Times New Roman"/>
        </w:rPr>
        <w:t xml:space="preserve"> </w:t>
      </w:r>
      <w:sdt>
        <w:sdtPr>
          <w:rPr>
            <w:rFonts w:ascii="Neo Sans Std Light" w:eastAsia="Calibri" w:hAnsi="Neo Sans Std Light" w:cs="Times New Roman"/>
          </w:rPr>
          <w:id w:val="-1070734275"/>
          <w:placeholder>
            <w:docPart w:val="CCF7D50F52E34D76AA1C67C490AC39B8"/>
          </w:placeholder>
          <w:showingPlcHdr/>
          <w:text/>
        </w:sdtPr>
        <w:sdtEndPr/>
        <w:sdtContent>
          <w:r w:rsidR="00CC3797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N°</w:t>
          </w:r>
        </w:sdtContent>
      </w:sdt>
      <w:r w:rsidRPr="00893586">
        <w:rPr>
          <w:rFonts w:ascii="Calibri" w:eastAsia="Calibri" w:hAnsi="Calibri" w:cs="Times New Roman"/>
        </w:rPr>
        <w:tab/>
      </w:r>
      <w:r w:rsidRPr="00893586">
        <w:rPr>
          <w:rFonts w:ascii="Neo Sans Std Light" w:eastAsia="Calibri" w:hAnsi="Neo Sans Std Light" w:cs="Times New Roman"/>
        </w:rPr>
        <w:t>N° * :</w:t>
      </w:r>
      <w:r w:rsidR="0058536B">
        <w:rPr>
          <w:rFonts w:ascii="Neo Sans Std Light" w:eastAsia="Calibri" w:hAnsi="Neo Sans Std Light" w:cs="Times New Roman"/>
        </w:rPr>
        <w:t xml:space="preserve"> </w:t>
      </w:r>
      <w:sdt>
        <w:sdtPr>
          <w:rPr>
            <w:rFonts w:ascii="Neo Sans Std Light" w:eastAsia="Calibri" w:hAnsi="Neo Sans Std Light" w:cs="Times New Roman"/>
          </w:rPr>
          <w:id w:val="-742640438"/>
          <w:placeholder>
            <w:docPart w:val="FDEC4C4E064544388DC836DA444CE394"/>
          </w:placeholder>
          <w:showingPlcHdr/>
          <w:text/>
        </w:sdtPr>
        <w:sdtEndPr/>
        <w:sdtContent>
          <w:r w:rsidR="00500665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N°</w:t>
          </w:r>
        </w:sdtContent>
      </w:sdt>
      <w:r w:rsidRPr="00893586">
        <w:rPr>
          <w:rFonts w:ascii="Calibri" w:eastAsia="Calibri" w:hAnsi="Calibri" w:cs="Times New Roman"/>
        </w:rPr>
        <w:tab/>
      </w:r>
      <w:r w:rsidRPr="00893586">
        <w:rPr>
          <w:rFonts w:ascii="Neo Sans Std Light" w:eastAsia="Calibri" w:hAnsi="Neo Sans Std Light" w:cs="Times New Roman"/>
        </w:rPr>
        <w:t>N° :</w:t>
      </w:r>
      <w:r w:rsidR="0058536B">
        <w:rPr>
          <w:rFonts w:ascii="Neo Sans Std Light" w:eastAsia="Calibri" w:hAnsi="Neo Sans Std Light" w:cs="Times New Roman"/>
        </w:rPr>
        <w:t xml:space="preserve"> </w:t>
      </w:r>
      <w:sdt>
        <w:sdtPr>
          <w:rPr>
            <w:rFonts w:ascii="Neo Sans Std Light" w:eastAsia="Calibri" w:hAnsi="Neo Sans Std Light" w:cs="Times New Roman"/>
          </w:rPr>
          <w:id w:val="-208345322"/>
          <w:placeholder>
            <w:docPart w:val="2CFE36FDF77949EEB2801B7238C88D99"/>
          </w:placeholder>
          <w:showingPlcHdr/>
          <w:text/>
        </w:sdtPr>
        <w:sdtEndPr/>
        <w:sdtContent>
          <w:r w:rsidR="00500665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N°</w:t>
          </w:r>
        </w:sdtContent>
      </w:sdt>
    </w:p>
    <w:p w14:paraId="4632458E" w14:textId="027F45F5" w:rsidR="00893586" w:rsidRPr="00893586" w:rsidRDefault="00D813A2" w:rsidP="007C1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77"/>
          <w:tab w:val="left" w:pos="7371"/>
        </w:tabs>
        <w:spacing w:afterLines="80" w:after="192"/>
        <w:rPr>
          <w:rFonts w:ascii="Neo Sans Std Light" w:eastAsia="Calibri" w:hAnsi="Neo Sans Std Light" w:cs="Times New Roman"/>
        </w:rPr>
      </w:pPr>
      <w:r w:rsidRPr="00893586">
        <w:rPr>
          <w:rFonts w:ascii="Neo Sans Std Light" w:eastAsia="Calibri" w:hAnsi="Neo Sans Std Light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66C8FC" wp14:editId="370C221C">
                <wp:simplePos x="0" y="0"/>
                <wp:positionH relativeFrom="column">
                  <wp:posOffset>2947670</wp:posOffset>
                </wp:positionH>
                <wp:positionV relativeFrom="paragraph">
                  <wp:posOffset>241300</wp:posOffset>
                </wp:positionV>
                <wp:extent cx="128905" cy="137160"/>
                <wp:effectExtent l="0" t="0" r="23495" b="15240"/>
                <wp:wrapNone/>
                <wp:docPr id="9" name="Cercle : creu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" cy="137160"/>
                        </a:xfrm>
                        <a:prstGeom prst="donut">
                          <a:avLst>
                            <a:gd name="adj" fmla="val 5788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A4FA0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ercle : creux 9" o:spid="_x0000_s1026" type="#_x0000_t23" style="position:absolute;margin-left:232.1pt;margin-top:19pt;width:10.15pt;height:10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" adj="1250" fillcolor="red" strokecolor="red" strokeweight="1pt">
                <v:stroke joinstyle="miter"/>
              </v:shape>
            </w:pict>
          </mc:Fallback>
        </mc:AlternateContent>
      </w:r>
      <w:r w:rsidR="0058536B" w:rsidRPr="00893586">
        <w:rPr>
          <w:rFonts w:ascii="Neo Sans Std Light" w:eastAsia="Calibri" w:hAnsi="Neo Sans Std Light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E0AD92" wp14:editId="5A095C6A">
                <wp:simplePos x="0" y="0"/>
                <wp:positionH relativeFrom="column">
                  <wp:posOffset>2505075</wp:posOffset>
                </wp:positionH>
                <wp:positionV relativeFrom="paragraph">
                  <wp:posOffset>218440</wp:posOffset>
                </wp:positionV>
                <wp:extent cx="438150" cy="104775"/>
                <wp:effectExtent l="0" t="0" r="57150" b="8572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04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C53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197.25pt;margin-top:17.2pt;width:34.5pt;height: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 w:rsidR="00893586" w:rsidRPr="00893586">
        <w:rPr>
          <w:rFonts w:ascii="Neo Sans Std Light" w:eastAsia="Calibri" w:hAnsi="Neo Sans Std Light" w:cs="Times New Roman"/>
        </w:rPr>
        <w:t xml:space="preserve">Rue : </w:t>
      </w:r>
      <w:sdt>
        <w:sdtPr>
          <w:rPr>
            <w:rFonts w:ascii="Neo Sans Std Light" w:eastAsia="Calibri" w:hAnsi="Neo Sans Std Light" w:cs="Times New Roman"/>
          </w:rPr>
          <w:id w:val="-817112785"/>
          <w:placeholder>
            <w:docPart w:val="93C821BC8E5A4F40928AC91B1B90A820"/>
          </w:placeholder>
          <w:showingPlcHdr/>
          <w:text/>
        </w:sdtPr>
        <w:sdtEndPr/>
        <w:sdtContent>
          <w:r w:rsidR="00500665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Nom rue</w:t>
          </w:r>
        </w:sdtContent>
      </w:sdt>
      <w:r w:rsidR="0058536B">
        <w:rPr>
          <w:rFonts w:ascii="Neo Sans Std Light" w:eastAsia="Calibri" w:hAnsi="Neo Sans Std Light" w:cs="Times New Roman"/>
        </w:rPr>
        <w:tab/>
      </w:r>
      <w:r w:rsidR="00893586" w:rsidRPr="00893586">
        <w:rPr>
          <w:rFonts w:ascii="Neo Sans Std Light" w:eastAsia="Calibri" w:hAnsi="Neo Sans Std Light" w:cs="Times New Roman"/>
          <w:u w:val="single"/>
        </w:rPr>
        <w:t>Profondeur</w:t>
      </w:r>
      <w:r w:rsidR="00893586" w:rsidRPr="00893586">
        <w:rPr>
          <w:rFonts w:ascii="Neo Sans Std Light" w:eastAsia="Calibri" w:hAnsi="Neo Sans Std Light" w:cs="Times New Roman"/>
        </w:rPr>
        <w:t xml:space="preserve"> demandée en limite</w:t>
      </w:r>
      <w:r w:rsidR="00893586">
        <w:rPr>
          <w:rFonts w:ascii="Neo Sans Std Light" w:eastAsia="Calibri" w:hAnsi="Neo Sans Std Light" w:cs="Times New Roman"/>
        </w:rPr>
        <w:t xml:space="preserve"> </w:t>
      </w:r>
      <w:r w:rsidR="00893586" w:rsidRPr="00893586">
        <w:rPr>
          <w:rFonts w:ascii="Neo Sans Std Light" w:eastAsia="Calibri" w:hAnsi="Neo Sans Std Light" w:cs="Times New Roman"/>
        </w:rPr>
        <w:t>*</w:t>
      </w:r>
      <w:r w:rsidR="0058536B">
        <w:rPr>
          <w:rFonts w:ascii="Neo Sans Std Light" w:eastAsia="Calibri" w:hAnsi="Neo Sans Std Light" w:cs="Times New Roman"/>
        </w:rPr>
        <w:t xml:space="preserve"> </w:t>
      </w:r>
      <w:r w:rsidR="00893586" w:rsidRPr="00893586">
        <w:rPr>
          <w:rFonts w:ascii="Neo Sans Std Light" w:eastAsia="Calibri" w:hAnsi="Neo Sans Std Light" w:cs="Times New Roman"/>
        </w:rPr>
        <w:t>:</w:t>
      </w:r>
      <w:r w:rsidR="0058536B">
        <w:rPr>
          <w:rFonts w:ascii="Neo Sans Std Light" w:eastAsia="Calibri" w:hAnsi="Neo Sans Std Light" w:cs="Times New Roman"/>
        </w:rPr>
        <w:t xml:space="preserve"> </w:t>
      </w:r>
      <w:sdt>
        <w:sdtPr>
          <w:rPr>
            <w:rFonts w:ascii="Neo Sans Std Light" w:eastAsia="Calibri" w:hAnsi="Neo Sans Std Light" w:cs="Times New Roman"/>
          </w:rPr>
          <w:id w:val="1618107380"/>
          <w:placeholder>
            <w:docPart w:val="19C5BBB566484E5E92B29BDD4E6FB890"/>
          </w:placeholder>
          <w:showingPlcHdr/>
          <w:text/>
        </w:sdtPr>
        <w:sdtEndPr/>
        <w:sdtContent>
          <w:r w:rsidR="00500665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prof</w:t>
          </w:r>
        </w:sdtContent>
      </w:sdt>
      <w:r w:rsidR="0058536B">
        <w:rPr>
          <w:rFonts w:ascii="Neo Sans Std Light" w:eastAsia="Calibri" w:hAnsi="Neo Sans Std Light" w:cs="Times New Roman"/>
        </w:rPr>
        <w:t xml:space="preserve"> m</w:t>
      </w:r>
      <w:r w:rsidR="00893586" w:rsidRPr="00893586">
        <w:rPr>
          <w:rFonts w:ascii="Neo Sans Std Light" w:eastAsia="Calibri" w:hAnsi="Neo Sans Std Light" w:cs="Times New Roman"/>
        </w:rPr>
        <w:tab/>
        <w:t>Rue :</w:t>
      </w:r>
      <w:r w:rsidR="0058536B">
        <w:rPr>
          <w:rFonts w:ascii="Neo Sans Std Light" w:eastAsia="Calibri" w:hAnsi="Neo Sans Std Light" w:cs="Times New Roman"/>
        </w:rPr>
        <w:t xml:space="preserve"> </w:t>
      </w:r>
      <w:sdt>
        <w:sdtPr>
          <w:rPr>
            <w:rFonts w:ascii="Neo Sans Std Light" w:eastAsia="Calibri" w:hAnsi="Neo Sans Std Light" w:cs="Times New Roman"/>
          </w:rPr>
          <w:id w:val="135528351"/>
          <w:placeholder>
            <w:docPart w:val="6B6DBAB65EC74B83B93391AE014C1C78"/>
          </w:placeholder>
          <w:showingPlcHdr/>
          <w:text/>
        </w:sdtPr>
        <w:sdtEndPr/>
        <w:sdtContent>
          <w:r w:rsidR="00500665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Nom rue</w:t>
          </w:r>
        </w:sdtContent>
      </w:sdt>
    </w:p>
    <w:p w14:paraId="11A34084" w14:textId="06EE7725" w:rsidR="00893586" w:rsidRPr="00893586" w:rsidRDefault="00893586" w:rsidP="004B117C">
      <w:pPr>
        <w:spacing w:after="120"/>
        <w:rPr>
          <w:rFonts w:ascii="Calibri" w:eastAsia="Calibri" w:hAnsi="Calibri" w:cs="Times New Roman"/>
        </w:rPr>
      </w:pPr>
      <w:r w:rsidRPr="0089358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497015" wp14:editId="711A7B83">
                <wp:simplePos x="0" y="0"/>
                <wp:positionH relativeFrom="margin">
                  <wp:posOffset>2637155</wp:posOffset>
                </wp:positionH>
                <wp:positionV relativeFrom="paragraph">
                  <wp:posOffset>287020</wp:posOffset>
                </wp:positionV>
                <wp:extent cx="889000" cy="238760"/>
                <wp:effectExtent l="1270" t="0" r="7620" b="762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89000" cy="2387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8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657591" w14:textId="77777777" w:rsidR="00893586" w:rsidRPr="00893586" w:rsidRDefault="00893586" w:rsidP="00893586">
                            <w:pPr>
                              <w:rPr>
                                <w:rFonts w:ascii="Neo Sans Std Light" w:hAnsi="Neo Sans Std Light"/>
                                <w:i/>
                                <w:color w:val="FF0000"/>
                                <w:sz w:val="17"/>
                                <w:szCs w:val="17"/>
                              </w:rPr>
                            </w:pPr>
                            <w:r w:rsidRPr="00893586">
                              <w:rPr>
                                <w:rFonts w:ascii="Neo Sans Std Light" w:hAnsi="Neo Sans Std Light"/>
                                <w:i/>
                                <w:color w:val="FF0000"/>
                                <w:sz w:val="17"/>
                                <w:szCs w:val="17"/>
                              </w:rPr>
                              <w:t>Branchement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7015" id="Zone de texte 11" o:spid="_x0000_s1028" type="#_x0000_t202" style="position:absolute;margin-left:207.65pt;margin-top:22.6pt;width:70pt;height:18.8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" fillcolor="window" stroked="f" strokeweight=".5pt">
                <v:fill opacity="5140f"/>
                <v:textbox>
                  <w:txbxContent>
                    <w:p w14:paraId="51657591" w14:textId="77777777" w:rsidR="00893586" w:rsidRPr="00893586" w:rsidRDefault="00893586" w:rsidP="00893586">
                      <w:pPr>
                        <w:rPr>
                          <w:rFonts w:ascii="Neo Sans Std Light" w:hAnsi="Neo Sans Std Light"/>
                          <w:i/>
                          <w:color w:val="FF0000"/>
                          <w:sz w:val="17"/>
                          <w:szCs w:val="17"/>
                        </w:rPr>
                      </w:pPr>
                      <w:r w:rsidRPr="00893586">
                        <w:rPr>
                          <w:rFonts w:ascii="Neo Sans Std Light" w:hAnsi="Neo Sans Std Light"/>
                          <w:i/>
                          <w:color w:val="FF0000"/>
                          <w:sz w:val="17"/>
                          <w:szCs w:val="17"/>
                        </w:rPr>
                        <w:t>Branchement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358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B26078" wp14:editId="09B9A958">
                <wp:simplePos x="0" y="0"/>
                <wp:positionH relativeFrom="column">
                  <wp:posOffset>3009900</wp:posOffset>
                </wp:positionH>
                <wp:positionV relativeFrom="paragraph">
                  <wp:posOffset>40640</wp:posOffset>
                </wp:positionV>
                <wp:extent cx="0" cy="638175"/>
                <wp:effectExtent l="0" t="0" r="38100" b="2857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9031F" id="Connecteur droit 1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pt,3.2pt" to="237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" strokecolor="red" strokeweight="1.5pt">
                <v:stroke joinstyle="miter"/>
              </v:line>
            </w:pict>
          </mc:Fallback>
        </mc:AlternateContent>
      </w:r>
    </w:p>
    <w:p w14:paraId="3EEEB8F5" w14:textId="1D56E874" w:rsidR="00893586" w:rsidRPr="00893586" w:rsidRDefault="00A82339" w:rsidP="0058536B">
      <w:pPr>
        <w:tabs>
          <w:tab w:val="left" w:pos="2835"/>
          <w:tab w:val="left" w:pos="5103"/>
          <w:tab w:val="left" w:pos="6379"/>
        </w:tabs>
        <w:rPr>
          <w:rFonts w:ascii="Neo Sans Std Light" w:eastAsia="Calibri" w:hAnsi="Neo Sans Std Light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8F10EC" wp14:editId="7DB4B188">
                <wp:simplePos x="0" y="0"/>
                <wp:positionH relativeFrom="column">
                  <wp:posOffset>3152775</wp:posOffset>
                </wp:positionH>
                <wp:positionV relativeFrom="paragraph">
                  <wp:posOffset>171450</wp:posOffset>
                </wp:positionV>
                <wp:extent cx="1181100" cy="0"/>
                <wp:effectExtent l="38100" t="76200" r="19050" b="952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A50FC" id="Connecteur droit avec flèche 22" o:spid="_x0000_s1026" type="#_x0000_t32" style="position:absolute;margin-left:248.25pt;margin-top:13.5pt;width:93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CB3C19" wp14:editId="2A207273">
                <wp:simplePos x="0" y="0"/>
                <wp:positionH relativeFrom="column">
                  <wp:posOffset>1733550</wp:posOffset>
                </wp:positionH>
                <wp:positionV relativeFrom="paragraph">
                  <wp:posOffset>173990</wp:posOffset>
                </wp:positionV>
                <wp:extent cx="1243965" cy="0"/>
                <wp:effectExtent l="38100" t="76200" r="13335" b="952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39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4DFD6" id="Connecteur droit avec flèche 21" o:spid="_x0000_s1026" type="#_x0000_t32" style="position:absolute;margin-left:136.5pt;margin-top:13.7pt;width:97.95pt;height:0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893586" w:rsidRPr="00893586">
        <w:rPr>
          <w:rFonts w:ascii="Calibri" w:eastAsia="Calibri" w:hAnsi="Calibri" w:cs="Times New Roman"/>
        </w:rPr>
        <w:tab/>
        <w:t xml:space="preserve"> </w:t>
      </w:r>
      <w:r w:rsidR="00893586" w:rsidRPr="00893586">
        <w:rPr>
          <w:rFonts w:ascii="Neo Sans Std Light" w:eastAsia="Calibri" w:hAnsi="Neo Sans Std Light" w:cs="Times New Roman"/>
        </w:rPr>
        <w:t xml:space="preserve">Longueur * : </w:t>
      </w:r>
      <w:sdt>
        <w:sdtPr>
          <w:rPr>
            <w:rFonts w:ascii="Neo Sans Std Light" w:eastAsia="Calibri" w:hAnsi="Neo Sans Std Light" w:cs="Times New Roman"/>
          </w:rPr>
          <w:id w:val="819083880"/>
          <w:placeholder>
            <w:docPart w:val="64E500A3925F4F39A622B51256C4B5D7"/>
          </w:placeholder>
          <w:showingPlcHdr/>
          <w:text/>
        </w:sdtPr>
        <w:sdtEndPr/>
        <w:sdtContent>
          <w:r w:rsidR="00500665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L</w:t>
          </w:r>
        </w:sdtContent>
      </w:sdt>
      <w:r w:rsidR="0058536B">
        <w:rPr>
          <w:rFonts w:ascii="Neo Sans Std Light" w:eastAsia="Calibri" w:hAnsi="Neo Sans Std Light" w:cs="Times New Roman"/>
        </w:rPr>
        <w:t xml:space="preserve"> m</w:t>
      </w:r>
      <w:r w:rsidR="00893586" w:rsidRPr="00893586">
        <w:rPr>
          <w:rFonts w:ascii="Neo Sans Std Light" w:eastAsia="Calibri" w:hAnsi="Neo Sans Std Light" w:cs="Times New Roman"/>
        </w:rPr>
        <w:tab/>
      </w:r>
      <w:r w:rsidR="00893586">
        <w:rPr>
          <w:rFonts w:ascii="Neo Sans Std Light" w:eastAsia="Calibri" w:hAnsi="Neo Sans Std Light" w:cs="Times New Roman"/>
        </w:rPr>
        <w:t>L</w:t>
      </w:r>
      <w:r w:rsidR="00893586" w:rsidRPr="00893586">
        <w:rPr>
          <w:rFonts w:ascii="Neo Sans Std Light" w:eastAsia="Calibri" w:hAnsi="Neo Sans Std Light" w:cs="Times New Roman"/>
        </w:rPr>
        <w:t>ongueur * :</w:t>
      </w:r>
      <w:r w:rsidR="0058536B">
        <w:rPr>
          <w:rFonts w:ascii="Neo Sans Std Light" w:eastAsia="Calibri" w:hAnsi="Neo Sans Std Light" w:cs="Times New Roman"/>
        </w:rPr>
        <w:t xml:space="preserve"> </w:t>
      </w:r>
      <w:sdt>
        <w:sdtPr>
          <w:rPr>
            <w:rFonts w:ascii="Neo Sans Std Light" w:eastAsia="Calibri" w:hAnsi="Neo Sans Std Light" w:cs="Times New Roman"/>
          </w:rPr>
          <w:id w:val="1797725599"/>
          <w:placeholder>
            <w:docPart w:val="CF26B252B95E483A9930EA8294DCD0C7"/>
          </w:placeholder>
          <w:showingPlcHdr/>
          <w:text/>
        </w:sdtPr>
        <w:sdtEndPr/>
        <w:sdtContent>
          <w:proofErr w:type="spellStart"/>
          <w:r w:rsidR="00CC3797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L</w:t>
          </w:r>
          <w:proofErr w:type="spellEnd"/>
        </w:sdtContent>
      </w:sdt>
      <w:r w:rsidR="0058536B">
        <w:rPr>
          <w:rFonts w:ascii="Neo Sans Std Light" w:eastAsia="Calibri" w:hAnsi="Neo Sans Std Light" w:cs="Times New Roman"/>
        </w:rPr>
        <w:t xml:space="preserve"> m</w:t>
      </w:r>
    </w:p>
    <w:bookmarkEnd w:id="3"/>
    <w:p w14:paraId="2B8750A5" w14:textId="33BDA75C" w:rsidR="00893586" w:rsidRPr="005B66E5" w:rsidRDefault="00893586" w:rsidP="005B66E5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  <w:b/>
          <w:sz w:val="24"/>
        </w:rPr>
      </w:pPr>
    </w:p>
    <w:p w14:paraId="768BFE01" w14:textId="5CF3C93A" w:rsidR="00EF61CF" w:rsidRDefault="00080763" w:rsidP="00FE358E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before="120" w:after="0" w:line="240" w:lineRule="auto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1922361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61CF">
            <w:rPr>
              <w:rFonts w:ascii="MS Gothic" w:eastAsia="MS Gothic" w:hAnsi="MS Gothic" w:cs="ArialMT" w:hint="eastAsia"/>
            </w:rPr>
            <w:t>☐</w:t>
          </w:r>
        </w:sdtContent>
      </w:sdt>
      <w:r w:rsidR="00EF61CF">
        <w:rPr>
          <w:rFonts w:ascii="Neo Sans Std Light" w:hAnsi="Neo Sans Std Light" w:cs="ArialMT"/>
        </w:rPr>
        <w:t xml:space="preserve"> </w:t>
      </w:r>
      <w:r w:rsidR="00EF61CF" w:rsidRPr="005B66E5">
        <w:rPr>
          <w:rFonts w:ascii="Neo Sans Std Light" w:hAnsi="Neo Sans Std Light" w:cs="ArialMT"/>
          <w:b/>
        </w:rPr>
        <w:t>Modification de branchements existants</w:t>
      </w:r>
    </w:p>
    <w:p w14:paraId="0F7BA3EB" w14:textId="00AAD27A" w:rsidR="00EF61CF" w:rsidRDefault="00EF61CF" w:rsidP="00EF61CF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  <w:t xml:space="preserve">Nombre de branchements à déplacer : </w:t>
      </w:r>
      <w:sdt>
        <w:sdtPr>
          <w:rPr>
            <w:rFonts w:ascii="Neo Sans Std Light" w:hAnsi="Neo Sans Std Light" w:cs="ArialMT"/>
          </w:rPr>
          <w:id w:val="1085571886"/>
          <w:placeholder>
            <w:docPart w:val="B87B719D3F9549B6AE19A13525D549E4"/>
          </w:placeholder>
          <w:showingPlcHdr/>
          <w:text/>
        </w:sdtPr>
        <w:sdtEndPr/>
        <w:sdtContent>
          <w:r w:rsidR="00567FC7"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Nbr branchements assainissement à déplacer</w:t>
          </w:r>
        </w:sdtContent>
      </w:sdt>
    </w:p>
    <w:p w14:paraId="17F03033" w14:textId="1DEFC3EA" w:rsidR="005B66E5" w:rsidRDefault="005B66E5" w:rsidP="00EF61CF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  <w:t xml:space="preserve">Nombre de branchements à déposer : </w:t>
      </w:r>
      <w:sdt>
        <w:sdtPr>
          <w:rPr>
            <w:rFonts w:ascii="Neo Sans Std Light" w:hAnsi="Neo Sans Std Light" w:cs="ArialMT"/>
          </w:rPr>
          <w:id w:val="-143596620"/>
          <w:placeholder>
            <w:docPart w:val="68608C5E745D407D916FE15C78FCB7F6"/>
          </w:placeholder>
          <w:showingPlcHdr/>
          <w:text/>
        </w:sdtPr>
        <w:sdtEndPr/>
        <w:sdtContent>
          <w:r w:rsidR="00567FC7"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Nbr branchements assainissement à déposer</w:t>
          </w:r>
        </w:sdtContent>
      </w:sdt>
    </w:p>
    <w:p w14:paraId="7C159B13" w14:textId="5843FC71" w:rsidR="005B66E5" w:rsidRDefault="005B66E5" w:rsidP="005B66E5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4FE7E375" w14:textId="24D57F95" w:rsidR="005B66E5" w:rsidRDefault="005B66E5" w:rsidP="005B66E5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46FE381F" w14:textId="4114B6A2" w:rsidR="005B66E5" w:rsidRPr="00D864CB" w:rsidRDefault="005B66E5" w:rsidP="005B66E5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Medium" w:hAnsi="Neo Sans Std Medium" w:cs="ArialMT"/>
        </w:rPr>
      </w:pPr>
      <w:r w:rsidRPr="00BF4D6B">
        <w:rPr>
          <w:rFonts w:ascii="Neo Sans Std Light" w:hAnsi="Neo Sans Std Light" w:cs="ArialMT"/>
          <w:b/>
          <w:sz w:val="28"/>
          <w:szCs w:val="28"/>
        </w:rPr>
        <w:t>TRAVAUX À RÉALISER EN EAUX P</w:t>
      </w:r>
      <w:r w:rsidR="001A0F1C">
        <w:rPr>
          <w:rFonts w:ascii="Neo Sans Std Light" w:hAnsi="Neo Sans Std Light" w:cs="ArialMT"/>
          <w:b/>
          <w:sz w:val="28"/>
          <w:szCs w:val="28"/>
        </w:rPr>
        <w:t>L</w:t>
      </w:r>
      <w:bookmarkStart w:id="4" w:name="_GoBack"/>
      <w:bookmarkEnd w:id="4"/>
      <w:r w:rsidRPr="00BF4D6B">
        <w:rPr>
          <w:rFonts w:ascii="Neo Sans Std Light" w:hAnsi="Neo Sans Std Light" w:cs="ArialMT"/>
          <w:b/>
          <w:sz w:val="28"/>
          <w:szCs w:val="28"/>
        </w:rPr>
        <w:t>UVIALES</w:t>
      </w:r>
      <w:r w:rsidRPr="005B66E5">
        <w:rPr>
          <w:rFonts w:ascii="Neo Sans Std Medium" w:hAnsi="Neo Sans Std Medium" w:cs="ArialMT"/>
          <w:sz w:val="28"/>
          <w:szCs w:val="28"/>
        </w:rPr>
        <w:t xml:space="preserve"> </w:t>
      </w:r>
      <w:r w:rsidRPr="00D864CB">
        <w:rPr>
          <w:rFonts w:ascii="Neo Sans Std Light" w:hAnsi="Neo Sans Std Light" w:cs="ArialMT"/>
          <w:i/>
        </w:rPr>
        <w:t>(cochez la ou les cases concernées par votre demande)</w:t>
      </w:r>
    </w:p>
    <w:p w14:paraId="1AC2D2A0" w14:textId="69F9F799" w:rsidR="005B66E5" w:rsidRDefault="00080763" w:rsidP="00EF61CF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979842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66E5">
            <w:rPr>
              <w:rFonts w:ascii="MS Gothic" w:eastAsia="MS Gothic" w:hAnsi="MS Gothic" w:cs="ArialMT" w:hint="eastAsia"/>
            </w:rPr>
            <w:t>☐</w:t>
          </w:r>
        </w:sdtContent>
      </w:sdt>
      <w:r w:rsidR="005B66E5">
        <w:rPr>
          <w:rFonts w:ascii="Neo Sans Std Light" w:hAnsi="Neo Sans Std Light" w:cs="ArialMT"/>
        </w:rPr>
        <w:t xml:space="preserve"> </w:t>
      </w:r>
      <w:r w:rsidR="005B66E5" w:rsidRPr="005B66E5">
        <w:rPr>
          <w:rFonts w:ascii="Neo Sans Std Light" w:hAnsi="Neo Sans Std Light" w:cs="ArialMT"/>
          <w:b/>
        </w:rPr>
        <w:t>Branchement neuf au réseau d’eaux pluviales</w:t>
      </w:r>
      <w:r w:rsidR="005B66E5">
        <w:rPr>
          <w:rFonts w:ascii="Neo Sans Std Light" w:hAnsi="Neo Sans Std Light" w:cs="ArialMT"/>
        </w:rPr>
        <w:t xml:space="preserve"> </w:t>
      </w:r>
      <w:r w:rsidR="005B66E5" w:rsidRPr="005B66E5">
        <w:rPr>
          <w:rFonts w:ascii="Neo Sans Std Light" w:hAnsi="Neo Sans Std Light" w:cs="ArialMT"/>
          <w:i/>
          <w:sz w:val="20"/>
        </w:rPr>
        <w:t>(à raison d’un branchement par parcelle)</w:t>
      </w:r>
    </w:p>
    <w:p w14:paraId="359CA916" w14:textId="54FF395B" w:rsidR="005B66E5" w:rsidRDefault="005B66E5" w:rsidP="00EF61CF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  <w:t>Diamètre souhaité *</w:t>
      </w:r>
      <w:r w:rsidR="00A844B9">
        <w:rPr>
          <w:rFonts w:ascii="Neo Sans Std Light" w:hAnsi="Neo Sans Std Light" w:cs="ArialMT"/>
        </w:rPr>
        <w:t xml:space="preserve"> : </w:t>
      </w:r>
      <w:sdt>
        <w:sdtPr>
          <w:rPr>
            <w:rFonts w:ascii="Neo Sans Std Light" w:hAnsi="Neo Sans Std Light" w:cs="ArialMT"/>
          </w:rPr>
          <w:id w:val="-408611781"/>
          <w:placeholder>
            <w:docPart w:val="CFA33C3B12BC409DBD4A95A253DC19E1"/>
          </w:placeholder>
          <w:showingPlcHdr/>
          <w:text/>
        </w:sdtPr>
        <w:sdtEndPr/>
        <w:sdtContent>
          <w:r w:rsidR="00A23527" w:rsidRPr="00A844B9">
            <w:rPr>
              <w:rStyle w:val="Textedelespacerserv"/>
              <w:rFonts w:ascii="Neo Sans Std Light" w:hAnsi="Neo Sans Std Light"/>
              <w:color w:val="FFFFFF" w:themeColor="background1"/>
            </w:rPr>
            <w:t>Ø souhaité</w:t>
          </w:r>
        </w:sdtContent>
      </w:sdt>
      <w:r w:rsidR="00A844B9">
        <w:rPr>
          <w:rFonts w:ascii="Neo Sans Std Light" w:hAnsi="Neo Sans Std Light" w:cs="ArialMT"/>
        </w:rPr>
        <w:t xml:space="preserve"> mm</w:t>
      </w:r>
    </w:p>
    <w:p w14:paraId="17D4E4CF" w14:textId="3524D1BA" w:rsidR="005B66E5" w:rsidRDefault="005B66E5" w:rsidP="005B66E5">
      <w:pPr>
        <w:tabs>
          <w:tab w:val="left" w:pos="1134"/>
          <w:tab w:val="left" w:pos="5387"/>
        </w:tabs>
        <w:autoSpaceDE w:val="0"/>
        <w:autoSpaceDN w:val="0"/>
        <w:adjustRightInd w:val="0"/>
        <w:spacing w:after="0" w:line="400" w:lineRule="atLeast"/>
        <w:jc w:val="right"/>
        <w:rPr>
          <w:rFonts w:ascii="Neo Sans Std Light" w:hAnsi="Neo Sans Std Light" w:cs="ArialMT"/>
          <w:b/>
          <w:sz w:val="18"/>
        </w:rPr>
      </w:pPr>
      <w:r w:rsidRPr="00BB4807">
        <w:rPr>
          <w:rFonts w:ascii="Neo Sans Std Light" w:hAnsi="Neo Sans Std Light" w:cs="ArialMT"/>
          <w:b/>
          <w:sz w:val="18"/>
        </w:rPr>
        <w:t xml:space="preserve">À défaut de réponse, pose d’un branchement standard pour usage d’habitation Ø </w:t>
      </w:r>
      <w:r>
        <w:rPr>
          <w:rFonts w:ascii="Neo Sans Std Light" w:hAnsi="Neo Sans Std Light" w:cs="ArialMT"/>
          <w:b/>
          <w:sz w:val="18"/>
        </w:rPr>
        <w:t>160</w:t>
      </w:r>
      <w:r w:rsidRPr="00BB4807">
        <w:rPr>
          <w:rFonts w:ascii="Neo Sans Std Light" w:hAnsi="Neo Sans Std Light" w:cs="ArialMT"/>
          <w:b/>
          <w:sz w:val="18"/>
        </w:rPr>
        <w:t xml:space="preserve"> mm</w:t>
      </w:r>
    </w:p>
    <w:p w14:paraId="26B609D0" w14:textId="20BFDC73" w:rsidR="00784C7E" w:rsidRDefault="00500665" w:rsidP="00500665">
      <w:pPr>
        <w:tabs>
          <w:tab w:val="left" w:pos="1134"/>
          <w:tab w:val="left" w:pos="5387"/>
        </w:tabs>
        <w:autoSpaceDE w:val="0"/>
        <w:autoSpaceDN w:val="0"/>
        <w:adjustRightInd w:val="0"/>
        <w:spacing w:after="60" w:line="400" w:lineRule="atLeast"/>
        <w:rPr>
          <w:rFonts w:ascii="Neo Sans Std Light" w:hAnsi="Neo Sans Std Light" w:cs="ArialMT"/>
          <w:b/>
          <w:sz w:val="24"/>
        </w:rPr>
      </w:pPr>
      <w:r w:rsidRPr="00893586">
        <w:rPr>
          <w:rFonts w:ascii="Neo Sans Std Light" w:eastAsia="Calibri" w:hAnsi="Neo Sans Std Light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6C2A58" wp14:editId="69D2F801">
                <wp:simplePos x="0" y="0"/>
                <wp:positionH relativeFrom="column">
                  <wp:posOffset>4391025</wp:posOffset>
                </wp:positionH>
                <wp:positionV relativeFrom="paragraph">
                  <wp:posOffset>292735</wp:posOffset>
                </wp:positionV>
                <wp:extent cx="3810" cy="1327785"/>
                <wp:effectExtent l="0" t="0" r="34290" b="24765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32778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60ED8D" id="Connecteur droit 33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75pt,23.05pt" to="346.05pt,1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" strokecolor="windowText" strokeweight="2pt">
                <v:stroke joinstyle="miter"/>
              </v:line>
            </w:pict>
          </mc:Fallback>
        </mc:AlternateContent>
      </w:r>
      <w:r w:rsidRPr="00893586">
        <w:rPr>
          <w:rFonts w:ascii="Neo Sans Std Light" w:eastAsia="Calibri" w:hAnsi="Neo Sans Std Light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3FB4F6" wp14:editId="64CFC7DA">
                <wp:simplePos x="0" y="0"/>
                <wp:positionH relativeFrom="column">
                  <wp:posOffset>1704975</wp:posOffset>
                </wp:positionH>
                <wp:positionV relativeFrom="paragraph">
                  <wp:posOffset>288925</wp:posOffset>
                </wp:positionV>
                <wp:extent cx="3810" cy="1327785"/>
                <wp:effectExtent l="0" t="0" r="34290" b="24765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32778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ABD8D" id="Connecteur droit 32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25pt,22.75pt" to="134.55pt,1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" strokecolor="windowText" strokeweight="2pt">
                <v:stroke joinstyle="miter"/>
              </v:line>
            </w:pict>
          </mc:Fallback>
        </mc:AlternateContent>
      </w:r>
      <w:r w:rsidR="005B66E5" w:rsidRPr="005B66E5">
        <w:rPr>
          <w:rFonts w:ascii="Neo Sans Std Light" w:hAnsi="Neo Sans Std Light" w:cs="ArialMT"/>
          <w:b/>
          <w:sz w:val="24"/>
        </w:rPr>
        <w:tab/>
      </w:r>
      <w:r w:rsidR="005B66E5" w:rsidRPr="005B66E5">
        <w:rPr>
          <w:rFonts w:ascii="Neo Sans Std Light" w:hAnsi="Neo Sans Std Light" w:cs="ArialMT"/>
          <w:b/>
          <w:sz w:val="24"/>
          <w:u w:val="single"/>
        </w:rPr>
        <w:t>Croquis à compléter</w:t>
      </w:r>
      <w:r w:rsidR="005B66E5" w:rsidRPr="005B66E5">
        <w:rPr>
          <w:rFonts w:ascii="Neo Sans Std Light" w:hAnsi="Neo Sans Std Light" w:cs="ArialMT"/>
          <w:b/>
          <w:sz w:val="24"/>
        </w:rPr>
        <w:t> :</w:t>
      </w:r>
    </w:p>
    <w:p w14:paraId="31F6ABCF" w14:textId="2A26776A" w:rsidR="00500665" w:rsidRPr="00893586" w:rsidRDefault="00500665" w:rsidP="005006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4253"/>
          <w:tab w:val="left" w:pos="7938"/>
        </w:tabs>
        <w:ind w:firstLine="567"/>
        <w:rPr>
          <w:rFonts w:ascii="Calibri" w:eastAsia="Calibri" w:hAnsi="Calibri" w:cs="Times New Roman"/>
        </w:rPr>
      </w:pPr>
      <w:r w:rsidRPr="00893586">
        <w:rPr>
          <w:rFonts w:ascii="Neo Sans Std Light" w:eastAsia="Calibri" w:hAnsi="Neo Sans Std Light" w:cs="Times New Roman"/>
        </w:rPr>
        <w:t>Propriété voisine</w:t>
      </w:r>
      <w:r w:rsidRPr="00893586">
        <w:rPr>
          <w:rFonts w:ascii="Calibri" w:eastAsia="Calibri" w:hAnsi="Calibri" w:cs="Times New Roman"/>
        </w:rPr>
        <w:tab/>
      </w:r>
      <w:r w:rsidRPr="00893586">
        <w:rPr>
          <w:rFonts w:ascii="Neo Sans Std Light" w:eastAsia="Calibri" w:hAnsi="Neo Sans Std Light" w:cs="Times New Roman"/>
        </w:rPr>
        <w:t>Ma propriété</w:t>
      </w:r>
      <w:r w:rsidRPr="00893586">
        <w:rPr>
          <w:rFonts w:ascii="Calibri" w:eastAsia="Calibri" w:hAnsi="Calibri" w:cs="Times New Roman"/>
        </w:rPr>
        <w:tab/>
      </w:r>
      <w:r w:rsidRPr="00893586">
        <w:rPr>
          <w:rFonts w:ascii="Neo Sans Std Light" w:eastAsia="Calibri" w:hAnsi="Neo Sans Std Light" w:cs="Times New Roman"/>
        </w:rPr>
        <w:t>Propriété voisine</w:t>
      </w:r>
    </w:p>
    <w:p w14:paraId="5F29FFAF" w14:textId="124EF3C2" w:rsidR="00500665" w:rsidRPr="00893586" w:rsidRDefault="00500665" w:rsidP="005006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77"/>
          <w:tab w:val="left" w:pos="7371"/>
        </w:tabs>
        <w:spacing w:afterLines="80" w:after="192" w:line="240" w:lineRule="auto"/>
        <w:rPr>
          <w:rFonts w:ascii="Neo Sans Std Light" w:eastAsia="Calibri" w:hAnsi="Neo Sans Std Light" w:cs="Times New Roman"/>
        </w:rPr>
      </w:pPr>
      <w:r w:rsidRPr="00893586">
        <w:rPr>
          <w:rFonts w:ascii="Neo Sans Std Light" w:eastAsia="Calibri" w:hAnsi="Neo Sans Std Light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E53CFA" wp14:editId="3B613C34">
                <wp:simplePos x="0" y="0"/>
                <wp:positionH relativeFrom="column">
                  <wp:posOffset>3933508</wp:posOffset>
                </wp:positionH>
                <wp:positionV relativeFrom="paragraph">
                  <wp:posOffset>242252</wp:posOffset>
                </wp:positionV>
                <wp:extent cx="1023620" cy="273685"/>
                <wp:effectExtent l="0" t="6033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23620" cy="2736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8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BB585" w14:textId="77777777" w:rsidR="00500665" w:rsidRPr="00893586" w:rsidRDefault="00500665" w:rsidP="00500665">
                            <w:pPr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3586"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Limite </w:t>
                            </w:r>
                            <w:proofErr w:type="gramStart"/>
                            <w:r w:rsidRPr="00893586"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avec </w:t>
                            </w:r>
                            <w:r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93586"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>voisin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53CFA" id="Zone de texte 23" o:spid="_x0000_s1029" type="#_x0000_t202" style="position:absolute;margin-left:309.75pt;margin-top:19.05pt;width:80.6pt;height:21.55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" fillcolor="window" stroked="f" strokeweight=".5pt">
                <v:fill opacity="5140f"/>
                <v:textbox>
                  <w:txbxContent>
                    <w:p w14:paraId="517BB585" w14:textId="77777777" w:rsidR="00500665" w:rsidRPr="00893586" w:rsidRDefault="00500665" w:rsidP="00500665">
                      <w:pPr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893586"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 xml:space="preserve">Limite </w:t>
                      </w:r>
                      <w:proofErr w:type="gramStart"/>
                      <w:r w:rsidRPr="00893586"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 xml:space="preserve">avec </w:t>
                      </w:r>
                      <w:r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893586"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>voisin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93586">
        <w:rPr>
          <w:rFonts w:ascii="Neo Sans Std Light" w:eastAsia="Calibri" w:hAnsi="Neo Sans Std Light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4F7A9F" wp14:editId="301FF689">
                <wp:simplePos x="0" y="0"/>
                <wp:positionH relativeFrom="column">
                  <wp:posOffset>1236980</wp:posOffset>
                </wp:positionH>
                <wp:positionV relativeFrom="paragraph">
                  <wp:posOffset>243840</wp:posOffset>
                </wp:positionV>
                <wp:extent cx="1037590" cy="297180"/>
                <wp:effectExtent l="8255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37590" cy="2971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8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C685AF" w14:textId="77777777" w:rsidR="00500665" w:rsidRPr="00893586" w:rsidRDefault="00500665" w:rsidP="00500665">
                            <w:pPr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3586"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>Limite</w:t>
                            </w:r>
                            <w:r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893586"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avec </w:t>
                            </w:r>
                            <w:r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93586">
                              <w:rPr>
                                <w:rFonts w:ascii="Neo Sans Std Light" w:hAnsi="Neo Sans Std Light"/>
                                <w:i/>
                                <w:color w:val="000000"/>
                                <w:sz w:val="16"/>
                                <w:szCs w:val="16"/>
                              </w:rPr>
                              <w:t>voisin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7A9F" id="Zone de texte 24" o:spid="_x0000_s1030" type="#_x0000_t202" style="position:absolute;margin-left:97.4pt;margin-top:19.2pt;width:81.7pt;height:23.4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" fillcolor="window" stroked="f" strokeweight=".5pt">
                <v:fill opacity="5140f"/>
                <v:textbox>
                  <w:txbxContent>
                    <w:p w14:paraId="2EC685AF" w14:textId="77777777" w:rsidR="00500665" w:rsidRPr="00893586" w:rsidRDefault="00500665" w:rsidP="00500665">
                      <w:pPr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893586"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>Limite</w:t>
                      </w:r>
                      <w:r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893586"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 xml:space="preserve">avec </w:t>
                      </w:r>
                      <w:r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893586">
                        <w:rPr>
                          <w:rFonts w:ascii="Neo Sans Std Light" w:hAnsi="Neo Sans Std Light"/>
                          <w:i/>
                          <w:color w:val="000000"/>
                          <w:sz w:val="16"/>
                          <w:szCs w:val="16"/>
                        </w:rPr>
                        <w:t>voisin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93586">
        <w:rPr>
          <w:rFonts w:ascii="Neo Sans Std Light" w:eastAsia="Calibri" w:hAnsi="Neo Sans Std Light" w:cs="Times New Roman"/>
        </w:rPr>
        <w:t>N° :</w:t>
      </w:r>
      <w:r>
        <w:rPr>
          <w:rFonts w:ascii="Neo Sans Std Light" w:eastAsia="Calibri" w:hAnsi="Neo Sans Std Light" w:cs="Times New Roman"/>
        </w:rPr>
        <w:t xml:space="preserve"> </w:t>
      </w:r>
      <w:sdt>
        <w:sdtPr>
          <w:rPr>
            <w:rFonts w:ascii="Neo Sans Std Light" w:eastAsia="Calibri" w:hAnsi="Neo Sans Std Light" w:cs="Times New Roman"/>
          </w:rPr>
          <w:id w:val="91298505"/>
          <w:placeholder>
            <w:docPart w:val="00B55F61CFDF41FDBE00CAAB9AC1E813"/>
          </w:placeholder>
          <w:showingPlcHdr/>
          <w:text/>
        </w:sdtPr>
        <w:sdtEndPr/>
        <w:sdtContent>
          <w:r w:rsidR="00CC3797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N°</w:t>
          </w:r>
        </w:sdtContent>
      </w:sdt>
      <w:r w:rsidRPr="00893586">
        <w:rPr>
          <w:rFonts w:ascii="Calibri" w:eastAsia="Calibri" w:hAnsi="Calibri" w:cs="Times New Roman"/>
        </w:rPr>
        <w:tab/>
      </w:r>
      <w:r w:rsidRPr="00893586">
        <w:rPr>
          <w:rFonts w:ascii="Neo Sans Std Light" w:eastAsia="Calibri" w:hAnsi="Neo Sans Std Light" w:cs="Times New Roman"/>
        </w:rPr>
        <w:t>N° * :</w:t>
      </w:r>
      <w:r>
        <w:rPr>
          <w:rFonts w:ascii="Neo Sans Std Light" w:eastAsia="Calibri" w:hAnsi="Neo Sans Std Light" w:cs="Times New Roman"/>
        </w:rPr>
        <w:t xml:space="preserve"> </w:t>
      </w:r>
      <w:sdt>
        <w:sdtPr>
          <w:rPr>
            <w:rFonts w:ascii="Neo Sans Std Light" w:eastAsia="Calibri" w:hAnsi="Neo Sans Std Light" w:cs="Times New Roman"/>
          </w:rPr>
          <w:id w:val="-781564909"/>
          <w:placeholder>
            <w:docPart w:val="BCC48268E61144EC9A9FFFBC6BBD32F0"/>
          </w:placeholder>
          <w:showingPlcHdr/>
          <w:text/>
        </w:sdtPr>
        <w:sdtEndPr/>
        <w:sdtContent>
          <w:r w:rsidR="00CC3797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N°</w:t>
          </w:r>
        </w:sdtContent>
      </w:sdt>
      <w:r w:rsidRPr="00893586">
        <w:rPr>
          <w:rFonts w:ascii="Calibri" w:eastAsia="Calibri" w:hAnsi="Calibri" w:cs="Times New Roman"/>
        </w:rPr>
        <w:tab/>
      </w:r>
      <w:r w:rsidRPr="00893586">
        <w:rPr>
          <w:rFonts w:ascii="Neo Sans Std Light" w:eastAsia="Calibri" w:hAnsi="Neo Sans Std Light" w:cs="Times New Roman"/>
        </w:rPr>
        <w:t>N° :</w:t>
      </w:r>
      <w:r>
        <w:rPr>
          <w:rFonts w:ascii="Neo Sans Std Light" w:eastAsia="Calibri" w:hAnsi="Neo Sans Std Light" w:cs="Times New Roman"/>
        </w:rPr>
        <w:t xml:space="preserve"> </w:t>
      </w:r>
      <w:sdt>
        <w:sdtPr>
          <w:rPr>
            <w:rFonts w:ascii="Neo Sans Std Light" w:eastAsia="Calibri" w:hAnsi="Neo Sans Std Light" w:cs="Times New Roman"/>
          </w:rPr>
          <w:id w:val="-317115835"/>
          <w:placeholder>
            <w:docPart w:val="1C0B3B20E1E447EA8F4E59EF144CEC4B"/>
          </w:placeholder>
          <w:showingPlcHdr/>
          <w:text/>
        </w:sdtPr>
        <w:sdtEndPr/>
        <w:sdtContent>
          <w:r w:rsidR="00CC3797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N°</w:t>
          </w:r>
        </w:sdtContent>
      </w:sdt>
    </w:p>
    <w:p w14:paraId="6942D475" w14:textId="114A2EFC" w:rsidR="00500665" w:rsidRPr="00893586" w:rsidRDefault="00500665" w:rsidP="005006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77"/>
          <w:tab w:val="left" w:pos="7371"/>
        </w:tabs>
        <w:spacing w:afterLines="80" w:after="192"/>
        <w:rPr>
          <w:rFonts w:ascii="Neo Sans Std Light" w:eastAsia="Calibri" w:hAnsi="Neo Sans Std Light" w:cs="Times New Roman"/>
        </w:rPr>
      </w:pPr>
      <w:r w:rsidRPr="00893586">
        <w:rPr>
          <w:rFonts w:ascii="Neo Sans Std Light" w:eastAsia="Calibri" w:hAnsi="Neo Sans Std Light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41B844" wp14:editId="5546E204">
                <wp:simplePos x="0" y="0"/>
                <wp:positionH relativeFrom="column">
                  <wp:posOffset>2947670</wp:posOffset>
                </wp:positionH>
                <wp:positionV relativeFrom="paragraph">
                  <wp:posOffset>241300</wp:posOffset>
                </wp:positionV>
                <wp:extent cx="128905" cy="137160"/>
                <wp:effectExtent l="0" t="0" r="23495" b="15240"/>
                <wp:wrapNone/>
                <wp:docPr id="25" name="Cercle : creu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" cy="137160"/>
                        </a:xfrm>
                        <a:prstGeom prst="donut">
                          <a:avLst>
                            <a:gd name="adj" fmla="val 5788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5C1A0" id="Cercle : creux 25" o:spid="_x0000_s1026" type="#_x0000_t23" style="position:absolute;margin-left:232.1pt;margin-top:19pt;width:10.15pt;height:10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" adj="1250" fillcolor="red" strokecolor="red" strokeweight="1pt">
                <v:stroke joinstyle="miter"/>
              </v:shape>
            </w:pict>
          </mc:Fallback>
        </mc:AlternateContent>
      </w:r>
      <w:r w:rsidRPr="00893586">
        <w:rPr>
          <w:rFonts w:ascii="Neo Sans Std Light" w:eastAsia="Calibri" w:hAnsi="Neo Sans Std Light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59A113" wp14:editId="588525C6">
                <wp:simplePos x="0" y="0"/>
                <wp:positionH relativeFrom="column">
                  <wp:posOffset>2505075</wp:posOffset>
                </wp:positionH>
                <wp:positionV relativeFrom="paragraph">
                  <wp:posOffset>218440</wp:posOffset>
                </wp:positionV>
                <wp:extent cx="438150" cy="104775"/>
                <wp:effectExtent l="0" t="0" r="57150" b="8572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04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77EA0" id="Connecteur droit avec flèche 27" o:spid="_x0000_s1026" type="#_x0000_t32" style="position:absolute;margin-left:197.25pt;margin-top:17.2pt;width:34.5pt;height: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" strokecolor="windowText" strokeweight=".5pt">
                <v:stroke endarrow="block" joinstyle="miter"/>
              </v:shape>
            </w:pict>
          </mc:Fallback>
        </mc:AlternateContent>
      </w:r>
      <w:r w:rsidRPr="00893586">
        <w:rPr>
          <w:rFonts w:ascii="Neo Sans Std Light" w:eastAsia="Calibri" w:hAnsi="Neo Sans Std Light" w:cs="Times New Roman"/>
        </w:rPr>
        <w:t xml:space="preserve">Rue : </w:t>
      </w:r>
      <w:sdt>
        <w:sdtPr>
          <w:rPr>
            <w:rFonts w:ascii="Neo Sans Std Light" w:eastAsia="Calibri" w:hAnsi="Neo Sans Std Light" w:cs="Times New Roman"/>
          </w:rPr>
          <w:id w:val="-883018650"/>
          <w:placeholder>
            <w:docPart w:val="6C1C3C2A581D444ABD33C58144340124"/>
          </w:placeholder>
          <w:showingPlcHdr/>
          <w:text/>
        </w:sdtPr>
        <w:sdtEndPr/>
        <w:sdtContent>
          <w:r w:rsidR="00CC3797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Nom rue</w:t>
          </w:r>
        </w:sdtContent>
      </w:sdt>
      <w:r>
        <w:rPr>
          <w:rFonts w:ascii="Neo Sans Std Light" w:eastAsia="Calibri" w:hAnsi="Neo Sans Std Light" w:cs="Times New Roman"/>
        </w:rPr>
        <w:tab/>
      </w:r>
      <w:r w:rsidRPr="00893586">
        <w:rPr>
          <w:rFonts w:ascii="Neo Sans Std Light" w:eastAsia="Calibri" w:hAnsi="Neo Sans Std Light" w:cs="Times New Roman"/>
          <w:u w:val="single"/>
        </w:rPr>
        <w:t>Profondeur</w:t>
      </w:r>
      <w:r w:rsidRPr="00893586">
        <w:rPr>
          <w:rFonts w:ascii="Neo Sans Std Light" w:eastAsia="Calibri" w:hAnsi="Neo Sans Std Light" w:cs="Times New Roman"/>
        </w:rPr>
        <w:t xml:space="preserve"> demandée en limite</w:t>
      </w:r>
      <w:r>
        <w:rPr>
          <w:rFonts w:ascii="Neo Sans Std Light" w:eastAsia="Calibri" w:hAnsi="Neo Sans Std Light" w:cs="Times New Roman"/>
        </w:rPr>
        <w:t xml:space="preserve"> </w:t>
      </w:r>
      <w:r w:rsidRPr="00893586">
        <w:rPr>
          <w:rFonts w:ascii="Neo Sans Std Light" w:eastAsia="Calibri" w:hAnsi="Neo Sans Std Light" w:cs="Times New Roman"/>
        </w:rPr>
        <w:t>*</w:t>
      </w:r>
      <w:r>
        <w:rPr>
          <w:rFonts w:ascii="Neo Sans Std Light" w:eastAsia="Calibri" w:hAnsi="Neo Sans Std Light" w:cs="Times New Roman"/>
        </w:rPr>
        <w:t xml:space="preserve"> </w:t>
      </w:r>
      <w:r w:rsidRPr="00893586">
        <w:rPr>
          <w:rFonts w:ascii="Neo Sans Std Light" w:eastAsia="Calibri" w:hAnsi="Neo Sans Std Light" w:cs="Times New Roman"/>
        </w:rPr>
        <w:t>:</w:t>
      </w:r>
      <w:r>
        <w:rPr>
          <w:rFonts w:ascii="Neo Sans Std Light" w:eastAsia="Calibri" w:hAnsi="Neo Sans Std Light" w:cs="Times New Roman"/>
        </w:rPr>
        <w:t xml:space="preserve"> </w:t>
      </w:r>
      <w:sdt>
        <w:sdtPr>
          <w:rPr>
            <w:rFonts w:ascii="Neo Sans Std Light" w:eastAsia="Calibri" w:hAnsi="Neo Sans Std Light" w:cs="Times New Roman"/>
          </w:rPr>
          <w:id w:val="-2147040190"/>
          <w:placeholder>
            <w:docPart w:val="B3C738E125B74F7F867CC66A63DCD40F"/>
          </w:placeholder>
          <w:showingPlcHdr/>
          <w:text/>
        </w:sdtPr>
        <w:sdtEndPr/>
        <w:sdtContent>
          <w:r w:rsidR="00CC3797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prof</w:t>
          </w:r>
        </w:sdtContent>
      </w:sdt>
      <w:r>
        <w:rPr>
          <w:rFonts w:ascii="Neo Sans Std Light" w:eastAsia="Calibri" w:hAnsi="Neo Sans Std Light" w:cs="Times New Roman"/>
        </w:rPr>
        <w:t xml:space="preserve"> m</w:t>
      </w:r>
      <w:r w:rsidRPr="00893586">
        <w:rPr>
          <w:rFonts w:ascii="Neo Sans Std Light" w:eastAsia="Calibri" w:hAnsi="Neo Sans Std Light" w:cs="Times New Roman"/>
        </w:rPr>
        <w:tab/>
        <w:t>Rue :</w:t>
      </w:r>
      <w:r>
        <w:rPr>
          <w:rFonts w:ascii="Neo Sans Std Light" w:eastAsia="Calibri" w:hAnsi="Neo Sans Std Light" w:cs="Times New Roman"/>
        </w:rPr>
        <w:t xml:space="preserve"> </w:t>
      </w:r>
      <w:sdt>
        <w:sdtPr>
          <w:rPr>
            <w:rFonts w:ascii="Neo Sans Std Light" w:eastAsia="Calibri" w:hAnsi="Neo Sans Std Light" w:cs="Times New Roman"/>
          </w:rPr>
          <w:id w:val="-2134469082"/>
          <w:placeholder>
            <w:docPart w:val="79EDB9B6B826489D8DEC2B2A7BF5869B"/>
          </w:placeholder>
          <w:showingPlcHdr/>
          <w:text/>
        </w:sdtPr>
        <w:sdtEndPr/>
        <w:sdtContent>
          <w:r w:rsidR="00CC3797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Nom rue</w:t>
          </w:r>
        </w:sdtContent>
      </w:sdt>
    </w:p>
    <w:p w14:paraId="43DD7E52" w14:textId="77777777" w:rsidR="00500665" w:rsidRPr="00893586" w:rsidRDefault="00500665" w:rsidP="00500665">
      <w:pPr>
        <w:spacing w:after="120"/>
        <w:rPr>
          <w:rFonts w:ascii="Calibri" w:eastAsia="Calibri" w:hAnsi="Calibri" w:cs="Times New Roman"/>
        </w:rPr>
      </w:pPr>
      <w:r w:rsidRPr="0089358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070EE6" wp14:editId="34D34B99">
                <wp:simplePos x="0" y="0"/>
                <wp:positionH relativeFrom="margin">
                  <wp:posOffset>2637155</wp:posOffset>
                </wp:positionH>
                <wp:positionV relativeFrom="paragraph">
                  <wp:posOffset>287020</wp:posOffset>
                </wp:positionV>
                <wp:extent cx="889000" cy="238760"/>
                <wp:effectExtent l="1270" t="0" r="7620" b="762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89000" cy="2387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8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BFC1B7" w14:textId="77777777" w:rsidR="00500665" w:rsidRPr="00893586" w:rsidRDefault="00500665" w:rsidP="00500665">
                            <w:pPr>
                              <w:rPr>
                                <w:rFonts w:ascii="Neo Sans Std Light" w:hAnsi="Neo Sans Std Light"/>
                                <w:i/>
                                <w:color w:val="FF0000"/>
                                <w:sz w:val="17"/>
                                <w:szCs w:val="17"/>
                              </w:rPr>
                            </w:pPr>
                            <w:r w:rsidRPr="00893586">
                              <w:rPr>
                                <w:rFonts w:ascii="Neo Sans Std Light" w:hAnsi="Neo Sans Std Light"/>
                                <w:i/>
                                <w:color w:val="FF0000"/>
                                <w:sz w:val="17"/>
                                <w:szCs w:val="17"/>
                              </w:rPr>
                              <w:t>Branchement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0EE6" id="Zone de texte 28" o:spid="_x0000_s1031" type="#_x0000_t202" style="position:absolute;margin-left:207.65pt;margin-top:22.6pt;width:70pt;height:18.8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" fillcolor="window" stroked="f" strokeweight=".5pt">
                <v:fill opacity="5140f"/>
                <v:textbox>
                  <w:txbxContent>
                    <w:p w14:paraId="4ABFC1B7" w14:textId="77777777" w:rsidR="00500665" w:rsidRPr="00893586" w:rsidRDefault="00500665" w:rsidP="00500665">
                      <w:pPr>
                        <w:rPr>
                          <w:rFonts w:ascii="Neo Sans Std Light" w:hAnsi="Neo Sans Std Light"/>
                          <w:i/>
                          <w:color w:val="FF0000"/>
                          <w:sz w:val="17"/>
                          <w:szCs w:val="17"/>
                        </w:rPr>
                      </w:pPr>
                      <w:r w:rsidRPr="00893586">
                        <w:rPr>
                          <w:rFonts w:ascii="Neo Sans Std Light" w:hAnsi="Neo Sans Std Light"/>
                          <w:i/>
                          <w:color w:val="FF0000"/>
                          <w:sz w:val="17"/>
                          <w:szCs w:val="17"/>
                        </w:rPr>
                        <w:t>Branchement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358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07EF58" wp14:editId="3075D6BD">
                <wp:simplePos x="0" y="0"/>
                <wp:positionH relativeFrom="column">
                  <wp:posOffset>3009900</wp:posOffset>
                </wp:positionH>
                <wp:positionV relativeFrom="paragraph">
                  <wp:posOffset>40640</wp:posOffset>
                </wp:positionV>
                <wp:extent cx="0" cy="638175"/>
                <wp:effectExtent l="0" t="0" r="38100" b="28575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06C68" id="Connecteur droit 2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pt,3.2pt" to="237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" strokecolor="red" strokeweight="1.5pt">
                <v:stroke joinstyle="miter"/>
              </v:line>
            </w:pict>
          </mc:Fallback>
        </mc:AlternateContent>
      </w:r>
    </w:p>
    <w:p w14:paraId="2343E642" w14:textId="17B15F20" w:rsidR="00500665" w:rsidRPr="00893586" w:rsidRDefault="00A82339" w:rsidP="00500665">
      <w:pPr>
        <w:tabs>
          <w:tab w:val="left" w:pos="2835"/>
          <w:tab w:val="left" w:pos="5103"/>
          <w:tab w:val="left" w:pos="6379"/>
        </w:tabs>
        <w:rPr>
          <w:rFonts w:ascii="Neo Sans Std Light" w:eastAsia="Calibri" w:hAnsi="Neo Sans Std Light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73E339" wp14:editId="2D3E2B13">
                <wp:simplePos x="0" y="0"/>
                <wp:positionH relativeFrom="column">
                  <wp:posOffset>1733550</wp:posOffset>
                </wp:positionH>
                <wp:positionV relativeFrom="paragraph">
                  <wp:posOffset>183515</wp:posOffset>
                </wp:positionV>
                <wp:extent cx="1243965" cy="0"/>
                <wp:effectExtent l="38100" t="76200" r="13335" b="9525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396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857A" id="Connecteur droit avec flèche 31" o:spid="_x0000_s1026" type="#_x0000_t32" style="position:absolute;margin-left:136.5pt;margin-top:14.45pt;width:97.95pt;height:0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" strokecolor="windowText" strokeweight=".5pt">
                <v:stroke startarrow="block" endarrow="block" joinstyle="miter"/>
              </v:shape>
            </w:pict>
          </mc:Fallback>
        </mc:AlternateContent>
      </w:r>
      <w:r w:rsidR="0050066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BBED59" wp14:editId="0A9B0BD8">
                <wp:simplePos x="0" y="0"/>
                <wp:positionH relativeFrom="column">
                  <wp:posOffset>3152775</wp:posOffset>
                </wp:positionH>
                <wp:positionV relativeFrom="paragraph">
                  <wp:posOffset>180975</wp:posOffset>
                </wp:positionV>
                <wp:extent cx="1181100" cy="0"/>
                <wp:effectExtent l="38100" t="76200" r="19050" b="952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7CAB" id="Connecteur droit avec flèche 30" o:spid="_x0000_s1026" type="#_x0000_t32" style="position:absolute;margin-left:248.25pt;margin-top:14.25pt;width:93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" strokecolor="windowText" strokeweight=".5pt">
                <v:stroke startarrow="block" endarrow="block" joinstyle="miter"/>
              </v:shape>
            </w:pict>
          </mc:Fallback>
        </mc:AlternateContent>
      </w:r>
      <w:r w:rsidR="00500665" w:rsidRPr="00893586">
        <w:rPr>
          <w:rFonts w:ascii="Calibri" w:eastAsia="Calibri" w:hAnsi="Calibri" w:cs="Times New Roman"/>
        </w:rPr>
        <w:tab/>
        <w:t xml:space="preserve"> </w:t>
      </w:r>
      <w:r w:rsidR="00500665" w:rsidRPr="00893586">
        <w:rPr>
          <w:rFonts w:ascii="Neo Sans Std Light" w:eastAsia="Calibri" w:hAnsi="Neo Sans Std Light" w:cs="Times New Roman"/>
        </w:rPr>
        <w:t xml:space="preserve">Longueur * : </w:t>
      </w:r>
      <w:sdt>
        <w:sdtPr>
          <w:rPr>
            <w:rFonts w:ascii="Neo Sans Std Light" w:eastAsia="Calibri" w:hAnsi="Neo Sans Std Light" w:cs="Times New Roman"/>
          </w:rPr>
          <w:id w:val="-1675557322"/>
          <w:placeholder>
            <w:docPart w:val="8FC25634C60C4E609DEF1C7340CC4994"/>
          </w:placeholder>
          <w:showingPlcHdr/>
          <w:text/>
        </w:sdtPr>
        <w:sdtEndPr/>
        <w:sdtContent>
          <w:r w:rsidR="00CC3797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L</w:t>
          </w:r>
        </w:sdtContent>
      </w:sdt>
      <w:r w:rsidR="00500665">
        <w:rPr>
          <w:rFonts w:ascii="Neo Sans Std Light" w:eastAsia="Calibri" w:hAnsi="Neo Sans Std Light" w:cs="Times New Roman"/>
        </w:rPr>
        <w:t xml:space="preserve"> m</w:t>
      </w:r>
      <w:r w:rsidR="00500665" w:rsidRPr="00893586">
        <w:rPr>
          <w:rFonts w:ascii="Neo Sans Std Light" w:eastAsia="Calibri" w:hAnsi="Neo Sans Std Light" w:cs="Times New Roman"/>
        </w:rPr>
        <w:tab/>
      </w:r>
      <w:r w:rsidR="00500665">
        <w:rPr>
          <w:rFonts w:ascii="Neo Sans Std Light" w:eastAsia="Calibri" w:hAnsi="Neo Sans Std Light" w:cs="Times New Roman"/>
        </w:rPr>
        <w:t>L</w:t>
      </w:r>
      <w:r w:rsidR="00500665" w:rsidRPr="00893586">
        <w:rPr>
          <w:rFonts w:ascii="Neo Sans Std Light" w:eastAsia="Calibri" w:hAnsi="Neo Sans Std Light" w:cs="Times New Roman"/>
        </w:rPr>
        <w:t>ongueur * :</w:t>
      </w:r>
      <w:r w:rsidR="00500665">
        <w:rPr>
          <w:rFonts w:ascii="Neo Sans Std Light" w:eastAsia="Calibri" w:hAnsi="Neo Sans Std Light" w:cs="Times New Roman"/>
        </w:rPr>
        <w:t xml:space="preserve"> </w:t>
      </w:r>
      <w:sdt>
        <w:sdtPr>
          <w:rPr>
            <w:rFonts w:ascii="Neo Sans Std Light" w:eastAsia="Calibri" w:hAnsi="Neo Sans Std Light" w:cs="Times New Roman"/>
          </w:rPr>
          <w:id w:val="-1942753353"/>
          <w:placeholder>
            <w:docPart w:val="6F93C71394E7419291EF0119335A384B"/>
          </w:placeholder>
          <w:showingPlcHdr/>
          <w:text/>
        </w:sdtPr>
        <w:sdtEndPr/>
        <w:sdtContent>
          <w:proofErr w:type="spellStart"/>
          <w:r w:rsidR="00CC3797"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L</w:t>
          </w:r>
          <w:proofErr w:type="spellEnd"/>
        </w:sdtContent>
      </w:sdt>
      <w:r w:rsidR="00500665">
        <w:rPr>
          <w:rFonts w:ascii="Neo Sans Std Light" w:eastAsia="Calibri" w:hAnsi="Neo Sans Std Light" w:cs="Times New Roman"/>
        </w:rPr>
        <w:t xml:space="preserve"> m</w:t>
      </w:r>
    </w:p>
    <w:p w14:paraId="0CD44C9A" w14:textId="60735CAA" w:rsidR="00784C7E" w:rsidRDefault="00784C7E" w:rsidP="00D864CB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jc w:val="center"/>
        <w:rPr>
          <w:rFonts w:ascii="Neo Sans Std Light" w:hAnsi="Neo Sans Std Light" w:cs="ArialMT"/>
          <w:sz w:val="24"/>
        </w:rPr>
      </w:pPr>
    </w:p>
    <w:p w14:paraId="44B6DD0B" w14:textId="77777777" w:rsidR="00500665" w:rsidRPr="00AC724F" w:rsidRDefault="00500665" w:rsidP="00D864CB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jc w:val="center"/>
        <w:rPr>
          <w:rFonts w:ascii="Neo Sans Std Light" w:hAnsi="Neo Sans Std Light" w:cs="ArialMT"/>
          <w:sz w:val="24"/>
        </w:rPr>
      </w:pPr>
    </w:p>
    <w:p w14:paraId="686E2A2E" w14:textId="5E8910DE" w:rsidR="00E039A5" w:rsidRDefault="00080763" w:rsidP="00D864CB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1235979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39A5">
            <w:rPr>
              <w:rFonts w:ascii="MS Gothic" w:eastAsia="MS Gothic" w:hAnsi="MS Gothic" w:cs="ArialMT" w:hint="eastAsia"/>
            </w:rPr>
            <w:t>☐</w:t>
          </w:r>
        </w:sdtContent>
      </w:sdt>
      <w:r w:rsidR="00E039A5">
        <w:rPr>
          <w:rFonts w:ascii="Neo Sans Std Light" w:hAnsi="Neo Sans Std Light" w:cs="ArialMT"/>
        </w:rPr>
        <w:t xml:space="preserve"> </w:t>
      </w:r>
      <w:r w:rsidR="00E039A5" w:rsidRPr="004A7CD6">
        <w:rPr>
          <w:rFonts w:ascii="Neo Sans Std Light" w:hAnsi="Neo Sans Std Light" w:cs="ArialMT"/>
          <w:b/>
        </w:rPr>
        <w:t>Modification de branchements existants</w:t>
      </w:r>
    </w:p>
    <w:p w14:paraId="4B590EDB" w14:textId="785D0DE6" w:rsidR="004A7CD6" w:rsidRDefault="004A7CD6" w:rsidP="00E039A5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  <w:t xml:space="preserve">Nombre de branchements à déplacer : </w:t>
      </w:r>
      <w:sdt>
        <w:sdtPr>
          <w:rPr>
            <w:rFonts w:ascii="Neo Sans Std Light" w:hAnsi="Neo Sans Std Light" w:cs="ArialMT"/>
          </w:rPr>
          <w:id w:val="2034308964"/>
          <w:placeholder>
            <w:docPart w:val="62B38728EE13477DB49D0B821F8B162E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Nbr branchements eaux pluviales à déplacer</w:t>
          </w:r>
        </w:sdtContent>
      </w:sdt>
    </w:p>
    <w:p w14:paraId="1D5AD538" w14:textId="63682008" w:rsidR="004A7CD6" w:rsidRDefault="004A7CD6" w:rsidP="00E039A5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  <w:t xml:space="preserve">Nombre de branchements à déposer : </w:t>
      </w:r>
      <w:sdt>
        <w:sdtPr>
          <w:rPr>
            <w:rFonts w:ascii="Neo Sans Std Light" w:hAnsi="Neo Sans Std Light" w:cs="ArialMT"/>
          </w:rPr>
          <w:id w:val="32621690"/>
          <w:placeholder>
            <w:docPart w:val="9F9EE155188245A4BC10AFABFD2B5529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Nbr branchements eaux pluviales à déposer</w:t>
          </w:r>
        </w:sdtContent>
      </w:sdt>
    </w:p>
    <w:p w14:paraId="2CA1BB82" w14:textId="15F8EB54" w:rsidR="005B2725" w:rsidRDefault="005B2725" w:rsidP="005B2725">
      <w:pPr>
        <w:spacing w:after="0" w:line="240" w:lineRule="auto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br w:type="page"/>
      </w:r>
    </w:p>
    <w:p w14:paraId="0968A267" w14:textId="00231C7B" w:rsidR="005B2725" w:rsidRDefault="005B2725" w:rsidP="005B2725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5E084624" w14:textId="77777777" w:rsidR="005B2725" w:rsidRDefault="005B2725" w:rsidP="005B2725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21125BED" w14:textId="43FEB7A0" w:rsidR="005B2725" w:rsidRPr="00BF4D6B" w:rsidRDefault="00C1590F" w:rsidP="005B2725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  <w:b/>
          <w:sz w:val="28"/>
          <w:szCs w:val="28"/>
        </w:rPr>
      </w:pPr>
      <w:r w:rsidRPr="00BF4D6B">
        <w:rPr>
          <w:rFonts w:ascii="Neo Sans Std Light" w:hAnsi="Neo Sans Std Light" w:cs="ArialMT"/>
          <w:b/>
          <w:sz w:val="28"/>
          <w:szCs w:val="28"/>
        </w:rPr>
        <w:t>PIÈCES À JOINDRE À LA PRÉSENTE DEMANDE</w:t>
      </w:r>
    </w:p>
    <w:p w14:paraId="3609934A" w14:textId="5A717BD0" w:rsidR="00C64863" w:rsidRDefault="00C64863" w:rsidP="00C6486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>Vérifiez que vous n’avez oublié de joindre aucune pièce avant de renvoyer votre dossier.</w:t>
      </w:r>
    </w:p>
    <w:p w14:paraId="2BA8CFD7" w14:textId="7E920149" w:rsidR="00C64863" w:rsidRPr="00C64863" w:rsidRDefault="00C64863" w:rsidP="00C6486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  <w:b/>
        </w:rPr>
      </w:pPr>
      <w:r w:rsidRPr="00C64863">
        <w:rPr>
          <w:rFonts w:ascii="Neo Sans Std Light" w:hAnsi="Neo Sans Std Light" w:cs="ArialMT"/>
          <w:b/>
        </w:rPr>
        <w:t>Récapitulatif des pièces à fournir pour un dossier complet :</w:t>
      </w:r>
    </w:p>
    <w:p w14:paraId="69E20B5D" w14:textId="27D0933A" w:rsidR="00C64863" w:rsidRDefault="007D6453" w:rsidP="00C6486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sdt>
        <w:sdtPr>
          <w:rPr>
            <w:rFonts w:ascii="Neo Sans Std Light" w:hAnsi="Neo Sans Std Light" w:cs="ArialMT"/>
          </w:rPr>
          <w:id w:val="-1537799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4863">
            <w:rPr>
              <w:rFonts w:ascii="MS Gothic" w:eastAsia="MS Gothic" w:hAnsi="MS Gothic" w:cs="ArialMT" w:hint="eastAsia"/>
            </w:rPr>
            <w:t>☐</w:t>
          </w:r>
        </w:sdtContent>
      </w:sdt>
      <w:r w:rsidR="00C64863">
        <w:rPr>
          <w:rFonts w:ascii="Neo Sans Std Light" w:hAnsi="Neo Sans Std Light" w:cs="ArialMT"/>
        </w:rPr>
        <w:t xml:space="preserve"> Formulaire complété et signé</w:t>
      </w:r>
    </w:p>
    <w:p w14:paraId="26AD7F11" w14:textId="52EF84EB" w:rsidR="00C64863" w:rsidRDefault="007D6453" w:rsidP="00C6486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sdt>
        <w:sdtPr>
          <w:rPr>
            <w:rFonts w:ascii="Neo Sans Std Light" w:hAnsi="Neo Sans Std Light" w:cs="ArialMT"/>
          </w:rPr>
          <w:id w:val="-903683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4863">
            <w:rPr>
              <w:rFonts w:ascii="MS Gothic" w:eastAsia="MS Gothic" w:hAnsi="MS Gothic" w:cs="ArialMT" w:hint="eastAsia"/>
            </w:rPr>
            <w:t>☐</w:t>
          </w:r>
        </w:sdtContent>
      </w:sdt>
      <w:r w:rsidR="00C64863">
        <w:rPr>
          <w:rFonts w:ascii="Neo Sans Std Light" w:hAnsi="Neo Sans Std Light" w:cs="ArialMT"/>
        </w:rPr>
        <w:t xml:space="preserve"> Copie </w:t>
      </w:r>
      <w:r w:rsidR="001B5629">
        <w:rPr>
          <w:rFonts w:ascii="Neo Sans Std Light" w:hAnsi="Neo Sans Std Light" w:cs="ArialMT"/>
        </w:rPr>
        <w:t>de l’accord</w:t>
      </w:r>
      <w:r w:rsidR="00C64863">
        <w:rPr>
          <w:rFonts w:ascii="Neo Sans Std Light" w:hAnsi="Neo Sans Std Light" w:cs="ArialMT"/>
        </w:rPr>
        <w:t xml:space="preserve"> d’urbanisme</w:t>
      </w:r>
    </w:p>
    <w:p w14:paraId="0700509F" w14:textId="0E6224FF" w:rsidR="00C64863" w:rsidRDefault="007D6453" w:rsidP="00C6486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sdt>
        <w:sdtPr>
          <w:rPr>
            <w:rFonts w:ascii="Neo Sans Std Light" w:hAnsi="Neo Sans Std Light" w:cs="ArialMT"/>
          </w:rPr>
          <w:id w:val="483506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4863">
            <w:rPr>
              <w:rFonts w:ascii="MS Gothic" w:eastAsia="MS Gothic" w:hAnsi="MS Gothic" w:cs="ArialMT" w:hint="eastAsia"/>
            </w:rPr>
            <w:t>☐</w:t>
          </w:r>
        </w:sdtContent>
      </w:sdt>
      <w:r w:rsidR="00C64863">
        <w:rPr>
          <w:rFonts w:ascii="Neo Sans Std Light" w:hAnsi="Neo Sans Std Light" w:cs="ArialMT"/>
        </w:rPr>
        <w:t xml:space="preserve"> Plan de situation</w:t>
      </w:r>
    </w:p>
    <w:p w14:paraId="175322BC" w14:textId="6631FD36" w:rsidR="00C64863" w:rsidRDefault="007D6453" w:rsidP="00C6486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sdt>
        <w:sdtPr>
          <w:rPr>
            <w:rFonts w:ascii="Neo Sans Std Light" w:hAnsi="Neo Sans Std Light" w:cs="ArialMT"/>
          </w:rPr>
          <w:id w:val="-958715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4863">
            <w:rPr>
              <w:rFonts w:ascii="MS Gothic" w:eastAsia="MS Gothic" w:hAnsi="MS Gothic" w:cs="ArialMT" w:hint="eastAsia"/>
            </w:rPr>
            <w:t>☐</w:t>
          </w:r>
        </w:sdtContent>
      </w:sdt>
      <w:r w:rsidR="00C64863">
        <w:rPr>
          <w:rFonts w:ascii="Neo Sans Std Light" w:hAnsi="Neo Sans Std Light" w:cs="ArialMT"/>
        </w:rPr>
        <w:t xml:space="preserve"> Photo d’ensemble</w:t>
      </w:r>
    </w:p>
    <w:p w14:paraId="0E951FD7" w14:textId="26CBF1C3" w:rsidR="00C64863" w:rsidRDefault="007D6453" w:rsidP="00C6486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sdt>
        <w:sdtPr>
          <w:rPr>
            <w:rFonts w:ascii="Neo Sans Std Light" w:hAnsi="Neo Sans Std Light" w:cs="ArialMT"/>
          </w:rPr>
          <w:id w:val="1657650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4863">
            <w:rPr>
              <w:rFonts w:ascii="MS Gothic" w:eastAsia="MS Gothic" w:hAnsi="MS Gothic" w:cs="ArialMT" w:hint="eastAsia"/>
            </w:rPr>
            <w:t>☐</w:t>
          </w:r>
        </w:sdtContent>
      </w:sdt>
      <w:r w:rsidR="00C64863">
        <w:rPr>
          <w:rFonts w:ascii="Neo Sans Std Light" w:hAnsi="Neo Sans Std Light" w:cs="ArialMT"/>
        </w:rPr>
        <w:t xml:space="preserve"> Plan de masse </w:t>
      </w:r>
    </w:p>
    <w:p w14:paraId="772D16CF" w14:textId="790683F4" w:rsidR="00C64863" w:rsidRDefault="007D6453" w:rsidP="00C6486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sdt>
        <w:sdtPr>
          <w:rPr>
            <w:rFonts w:ascii="Neo Sans Std Light" w:hAnsi="Neo Sans Std Light" w:cs="ArialMT"/>
          </w:rPr>
          <w:id w:val="-1906987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4863">
            <w:rPr>
              <w:rFonts w:ascii="MS Gothic" w:eastAsia="MS Gothic" w:hAnsi="MS Gothic" w:cs="ArialMT" w:hint="eastAsia"/>
            </w:rPr>
            <w:t>☐</w:t>
          </w:r>
        </w:sdtContent>
      </w:sdt>
      <w:r w:rsidR="00C64863">
        <w:rPr>
          <w:rFonts w:ascii="Neo Sans Std Light" w:hAnsi="Neo Sans Std Light" w:cs="ArialMT"/>
        </w:rPr>
        <w:t xml:space="preserve"> Formulaire d’attestation de TVA simplifiée</w:t>
      </w:r>
    </w:p>
    <w:p w14:paraId="1ED5C0DF" w14:textId="2E778533" w:rsidR="00C64863" w:rsidRDefault="007D6453" w:rsidP="00C6486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sdt>
        <w:sdtPr>
          <w:rPr>
            <w:rFonts w:ascii="Neo Sans Std Light" w:hAnsi="Neo Sans Std Light" w:cs="ArialMT"/>
          </w:rPr>
          <w:id w:val="-1417851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4863">
            <w:rPr>
              <w:rFonts w:ascii="MS Gothic" w:eastAsia="MS Gothic" w:hAnsi="MS Gothic" w:cs="ArialMT" w:hint="eastAsia"/>
            </w:rPr>
            <w:t>☐</w:t>
          </w:r>
        </w:sdtContent>
      </w:sdt>
      <w:r w:rsidR="00C64863">
        <w:rPr>
          <w:rFonts w:ascii="Neo Sans Std Light" w:hAnsi="Neo Sans Std Light" w:cs="ArialMT"/>
        </w:rPr>
        <w:t xml:space="preserve"> Extrait K-bis</w:t>
      </w:r>
    </w:p>
    <w:p w14:paraId="3A3DB178" w14:textId="41D53C2A" w:rsidR="0054455C" w:rsidRDefault="0054455C" w:rsidP="00C6486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sdt>
        <w:sdtPr>
          <w:rPr>
            <w:rFonts w:ascii="Neo Sans Std Light" w:hAnsi="Neo Sans Std Light" w:cs="ArialMT"/>
          </w:rPr>
          <w:id w:val="-1409616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MT" w:hint="eastAsia"/>
            </w:rPr>
            <w:t>☐</w:t>
          </w:r>
        </w:sdtContent>
      </w:sdt>
      <w:r>
        <w:rPr>
          <w:rFonts w:ascii="Neo Sans Std Light" w:hAnsi="Neo Sans Std Light" w:cs="ArialMT"/>
        </w:rPr>
        <w:t xml:space="preserve"> </w:t>
      </w:r>
      <w:r w:rsidR="00D331D6">
        <w:rPr>
          <w:rFonts w:ascii="Neo Sans Std Light" w:hAnsi="Neo Sans Std Light" w:cs="ArialMT"/>
        </w:rPr>
        <w:t>A</w:t>
      </w:r>
      <w:r>
        <w:rPr>
          <w:rFonts w:ascii="Neo Sans Std Light" w:hAnsi="Neo Sans Std Light" w:cs="ArialMT"/>
        </w:rPr>
        <w:t>ttestation de propriété</w:t>
      </w:r>
    </w:p>
    <w:p w14:paraId="662C42D2" w14:textId="4B0C6FCC" w:rsidR="00C64863" w:rsidRPr="00C64863" w:rsidRDefault="00C64863" w:rsidP="00C6486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</w:p>
    <w:p w14:paraId="43D1AB4C" w14:textId="74D21A5C" w:rsidR="00C64863" w:rsidRPr="00BB4807" w:rsidRDefault="00C64863" w:rsidP="00C6486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 xml:space="preserve">Les pages suivantes </w:t>
      </w:r>
      <w:r w:rsidRPr="00C64863">
        <w:rPr>
          <w:rFonts w:ascii="Neo Sans Std Light" w:hAnsi="Neo Sans Std Light" w:cs="ArialMT"/>
          <w:i/>
          <w:sz w:val="20"/>
        </w:rPr>
        <w:t>(que vous pouvez conserver)</w:t>
      </w:r>
      <w:r>
        <w:rPr>
          <w:rFonts w:ascii="Neo Sans Std Light" w:hAnsi="Neo Sans Std Light" w:cs="ArialMT"/>
        </w:rPr>
        <w:t xml:space="preserve"> vous apportent des précisions sur les pièces à fournir au présent dossier.</w:t>
      </w:r>
    </w:p>
    <w:p w14:paraId="2ACA459C" w14:textId="77777777" w:rsidR="00C64863" w:rsidRDefault="00C64863" w:rsidP="00E3630B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02450946" w14:textId="5298E02D" w:rsidR="00C64863" w:rsidRDefault="00C64863" w:rsidP="00E3630B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4DDCED19" w14:textId="2F80AE40" w:rsidR="00C64863" w:rsidRDefault="00C64863" w:rsidP="00E3630B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76A9A2BD" w14:textId="283B91DD" w:rsidR="00C64863" w:rsidRDefault="00A74DB3" w:rsidP="00A74DB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r>
        <w:rPr>
          <w:rFonts w:ascii="Neo Sans Std Light" w:hAnsi="Neo Sans Std Light" w:cs="ArialMT"/>
        </w:rPr>
        <w:tab/>
      </w:r>
      <w:r w:rsidR="00C64863">
        <w:rPr>
          <w:rFonts w:ascii="Neo Sans Std Light" w:hAnsi="Neo Sans Std Light" w:cs="ArialMT"/>
        </w:rPr>
        <w:t xml:space="preserve">Le demandeur déclare avoir pris connaissance des dispositions et des pièces à joindre. </w:t>
      </w:r>
    </w:p>
    <w:p w14:paraId="601B8FCE" w14:textId="7C9B8F98" w:rsidR="00C64863" w:rsidRDefault="00A74DB3" w:rsidP="00A74DB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r>
        <w:rPr>
          <w:rFonts w:ascii="Neo Sans Std Light" w:hAnsi="Neo Sans Std Light" w:cs="ArialMT"/>
        </w:rPr>
        <w:tab/>
      </w:r>
      <w:r w:rsidR="00C64863">
        <w:rPr>
          <w:rFonts w:ascii="Neo Sans Std Light" w:hAnsi="Neo Sans Std Light" w:cs="ArialMT"/>
        </w:rPr>
        <w:t xml:space="preserve">Fait à </w:t>
      </w:r>
      <w:sdt>
        <w:sdtPr>
          <w:rPr>
            <w:rFonts w:ascii="Neo Sans Std Light" w:hAnsi="Neo Sans Std Light" w:cs="ArialMT"/>
          </w:rPr>
          <w:id w:val="233361245"/>
          <w:placeholder>
            <w:docPart w:val="D227C9FB63D34614A02E1E7533D4DB30"/>
          </w:placeholder>
          <w:showingPlcHdr/>
          <w:text/>
        </w:sdtPr>
        <w:sdtEndPr/>
        <w:sdtContent>
          <w:r w:rsidR="001B5629" w:rsidRPr="00C95585">
            <w:rPr>
              <w:rFonts w:ascii="Neo Sans Std Light" w:hAnsi="Neo Sans Std Light" w:cs="ArialMT"/>
              <w:color w:val="FFFFFF" w:themeColor="background1"/>
            </w:rPr>
            <w:t>P</w:t>
          </w:r>
          <w:r w:rsidR="00C64863"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récise</w:t>
          </w: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z</w:t>
          </w:r>
          <w:r w:rsidR="00C64863"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 xml:space="preserve"> la ville</w:t>
          </w:r>
        </w:sdtContent>
      </w:sdt>
    </w:p>
    <w:p w14:paraId="59A779EB" w14:textId="2F262EBE" w:rsidR="00C64863" w:rsidRDefault="00A74DB3" w:rsidP="00A74DB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r>
        <w:rPr>
          <w:rFonts w:ascii="Neo Sans Std Light" w:hAnsi="Neo Sans Std Light" w:cs="ArialMT"/>
        </w:rPr>
        <w:tab/>
      </w:r>
      <w:r w:rsidR="00C64863">
        <w:rPr>
          <w:rFonts w:ascii="Neo Sans Std Light" w:hAnsi="Neo Sans Std Light" w:cs="ArialMT"/>
        </w:rPr>
        <w:t xml:space="preserve">Le </w:t>
      </w:r>
      <w:sdt>
        <w:sdtPr>
          <w:rPr>
            <w:rFonts w:ascii="Neo Sans Std Light" w:hAnsi="Neo Sans Std Light" w:cs="ArialMT"/>
          </w:rPr>
          <w:id w:val="921837848"/>
          <w:placeholder>
            <w:docPart w:val="7DF19CBB245B455D9F73648C10ED22C3"/>
          </w:placeholder>
          <w:showingPlcHdr/>
          <w:text/>
        </w:sdtPr>
        <w:sdtEndPr/>
        <w:sdtContent>
          <w:r w:rsidR="001B5629"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P</w:t>
          </w:r>
          <w:r w:rsidR="00C64863"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récis</w:t>
          </w: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ez la date</w:t>
          </w:r>
        </w:sdtContent>
      </w:sdt>
    </w:p>
    <w:p w14:paraId="4DA484E2" w14:textId="6077A89A" w:rsidR="009D1AA0" w:rsidRDefault="009D1AA0" w:rsidP="00A74DB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</w:p>
    <w:p w14:paraId="698BFFBF" w14:textId="5C2D5F45" w:rsidR="009D1AA0" w:rsidRDefault="009D1AA0" w:rsidP="00A74DB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r>
        <w:rPr>
          <w:rFonts w:ascii="Neo Sans Std Light" w:hAnsi="Neo Sans Std Light" w:cs="ArialMT"/>
        </w:rPr>
        <w:tab/>
        <w:t>Signature, précédée de la mention « lu et approuvé » :</w:t>
      </w:r>
    </w:p>
    <w:p w14:paraId="53ACD493" w14:textId="410161BE" w:rsidR="009D1AA0" w:rsidRDefault="009D1AA0" w:rsidP="00A74DB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r>
        <w:rPr>
          <w:rFonts w:ascii="Neo Sans Std Light" w:hAnsi="Neo Sans Std Light" w:cs="ArialMT"/>
        </w:rPr>
        <w:tab/>
      </w:r>
      <w:r w:rsidR="00C95585">
        <w:rPr>
          <w:rFonts w:ascii="Neo Sans Std Light" w:hAnsi="Neo Sans Std Light" w:cs="ArialMT"/>
        </w:rPr>
        <w:t xml:space="preserve">Réécrivez « lu et approuvé » : </w:t>
      </w:r>
      <w:sdt>
        <w:sdtPr>
          <w:rPr>
            <w:rFonts w:ascii="Neo Sans Std Light" w:hAnsi="Neo Sans Std Light" w:cs="ArialMT"/>
          </w:rPr>
          <w:id w:val="1282228600"/>
          <w:placeholder>
            <w:docPart w:val="148151EA834B481B8849D6D036BA0C42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Mention « lu et approuvé » à réécrire SVP</w:t>
          </w:r>
        </w:sdtContent>
      </w:sdt>
    </w:p>
    <w:p w14:paraId="6D0F9122" w14:textId="5F727723" w:rsidR="00C95585" w:rsidRDefault="00C95585" w:rsidP="00A74DB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r>
        <w:rPr>
          <w:rFonts w:ascii="Neo Sans Std Light" w:hAnsi="Neo Sans Std Light" w:cs="ArialMT"/>
        </w:rPr>
        <w:tab/>
        <w:t xml:space="preserve">Vos nom et prénom : </w:t>
      </w:r>
      <w:sdt>
        <w:sdtPr>
          <w:rPr>
            <w:rFonts w:ascii="Neo Sans Std Light" w:hAnsi="Neo Sans Std Light" w:cs="ArialMT"/>
          </w:rPr>
          <w:id w:val="-1930109892"/>
          <w:placeholder>
            <w:docPart w:val="71F09E50622E49DF8A8292EDF2B28FB1"/>
          </w:placeholder>
          <w:showingPlcHdr/>
          <w:text/>
        </w:sdtPr>
        <w:sdtEndPr/>
        <w:sdtContent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Vos nom et prénom</w:t>
          </w:r>
        </w:sdtContent>
      </w:sdt>
    </w:p>
    <w:p w14:paraId="11A66703" w14:textId="04FE2777" w:rsidR="009D1AA0" w:rsidRDefault="00C95585" w:rsidP="00A74DB3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ab/>
      </w:r>
      <w:r>
        <w:rPr>
          <w:rFonts w:ascii="Neo Sans Std Light" w:hAnsi="Neo Sans Std Light" w:cs="ArialMT"/>
        </w:rPr>
        <w:tab/>
        <w:t xml:space="preserve">Votre signature : </w:t>
      </w:r>
      <w:sdt>
        <w:sdtPr>
          <w:rPr>
            <w:rFonts w:ascii="Neo Sans Std Light" w:hAnsi="Neo Sans Std Light" w:cs="ArialMT"/>
          </w:rPr>
          <w:id w:val="1233738909"/>
          <w:showingPlcHdr/>
          <w:picture/>
        </w:sdtPr>
        <w:sdtEndPr/>
        <w:sdtContent>
          <w:r w:rsidR="009D1AA0">
            <w:rPr>
              <w:rFonts w:ascii="Neo Sans Std Light" w:hAnsi="Neo Sans Std Light" w:cs="ArialMT"/>
              <w:noProof/>
            </w:rPr>
            <w:drawing>
              <wp:inline distT="0" distB="0" distL="0" distR="0" wp14:anchorId="52590640" wp14:editId="065E3EE8">
                <wp:extent cx="1903095" cy="1903095"/>
                <wp:effectExtent l="0" t="0" r="1905" b="190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095" cy="190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A4FB8BB" w14:textId="5A806FC4" w:rsidR="001B5629" w:rsidRDefault="001B5629">
      <w:pPr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br w:type="page"/>
      </w:r>
    </w:p>
    <w:p w14:paraId="281DE01A" w14:textId="77777777" w:rsidR="001B5629" w:rsidRDefault="001B5629" w:rsidP="001B5629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659C3729" w14:textId="77777777" w:rsidR="001B5629" w:rsidRDefault="001B5629" w:rsidP="001B5629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</w:rPr>
      </w:pPr>
    </w:p>
    <w:p w14:paraId="73CDDB1E" w14:textId="77777777" w:rsidR="001B5629" w:rsidRPr="00BF4D6B" w:rsidRDefault="001B5629" w:rsidP="001B5629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  <w:b/>
          <w:sz w:val="28"/>
          <w:szCs w:val="28"/>
        </w:rPr>
      </w:pPr>
      <w:r w:rsidRPr="00BF4D6B">
        <w:rPr>
          <w:rFonts w:ascii="Neo Sans Std Light" w:hAnsi="Neo Sans Std Light" w:cs="ArialMT"/>
          <w:b/>
          <w:sz w:val="28"/>
          <w:szCs w:val="28"/>
        </w:rPr>
        <w:t xml:space="preserve">INFORMATIONS UTILES POUR COMPLÉTER LE FORMULAIRE </w:t>
      </w:r>
    </w:p>
    <w:p w14:paraId="28C0F0CF" w14:textId="66DBF7B4" w:rsidR="001B5629" w:rsidRPr="00BF4D6B" w:rsidRDefault="001B5629" w:rsidP="001B5629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Neo Sans Std Light" w:hAnsi="Neo Sans Std Light" w:cs="ArialMT"/>
          <w:b/>
          <w:sz w:val="28"/>
          <w:szCs w:val="28"/>
        </w:rPr>
      </w:pPr>
      <w:r w:rsidRPr="00BF4D6B">
        <w:rPr>
          <w:rFonts w:ascii="Neo Sans Std Light" w:hAnsi="Neo Sans Std Light" w:cs="ArialMT"/>
          <w:b/>
          <w:sz w:val="28"/>
          <w:szCs w:val="28"/>
        </w:rPr>
        <w:t>PRÉCISIONS SUR LES PIÈCES À JOINDRE</w:t>
      </w:r>
    </w:p>
    <w:p w14:paraId="7649517B" w14:textId="1535E69D" w:rsidR="001B5629" w:rsidRDefault="00080763" w:rsidP="001B5629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245343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629">
            <w:rPr>
              <w:rFonts w:ascii="MS Gothic" w:eastAsia="MS Gothic" w:hAnsi="MS Gothic" w:cs="ArialMT" w:hint="eastAsia"/>
            </w:rPr>
            <w:t>☐</w:t>
          </w:r>
        </w:sdtContent>
      </w:sdt>
      <w:r w:rsidR="001B5629">
        <w:rPr>
          <w:rFonts w:ascii="Neo Sans Std Light" w:hAnsi="Neo Sans Std Light" w:cs="ArialMT"/>
        </w:rPr>
        <w:t xml:space="preserve"> </w:t>
      </w:r>
      <w:r w:rsidR="001B5629" w:rsidRPr="001B5629">
        <w:rPr>
          <w:rFonts w:ascii="Neo Sans Std Light" w:hAnsi="Neo Sans Std Light" w:cs="ArialMT"/>
          <w:b/>
        </w:rPr>
        <w:t>Copie de l’accord d’urbanisme</w:t>
      </w:r>
      <w:r w:rsidR="001B5629">
        <w:rPr>
          <w:rFonts w:ascii="Neo Sans Std Light" w:hAnsi="Neo Sans Std Light" w:cs="ArialMT"/>
        </w:rPr>
        <w:t xml:space="preserve"> </w:t>
      </w:r>
    </w:p>
    <w:p w14:paraId="4FDCCF8E" w14:textId="49CAFBB2" w:rsidR="001B5629" w:rsidRDefault="001B5629" w:rsidP="001B5629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 xml:space="preserve">Il s’agit de joindre une copie de l’accord du permis de construire, du permis d’aménager ou de la déclaration préalable pour les projets de construction. </w:t>
      </w:r>
    </w:p>
    <w:p w14:paraId="0B26AAB8" w14:textId="656FFA28" w:rsidR="001B5629" w:rsidRDefault="001B5629" w:rsidP="001B5629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</w:p>
    <w:p w14:paraId="2B66574C" w14:textId="28C5FDC5" w:rsidR="00175992" w:rsidRDefault="00080763" w:rsidP="001B5629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  <w:b/>
        </w:rPr>
      </w:pPr>
      <w:sdt>
        <w:sdtPr>
          <w:rPr>
            <w:rFonts w:ascii="Neo Sans Std Light" w:hAnsi="Neo Sans Std Light" w:cs="ArialMT"/>
          </w:rPr>
          <w:id w:val="-891815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629">
            <w:rPr>
              <w:rFonts w:ascii="MS Gothic" w:eastAsia="MS Gothic" w:hAnsi="MS Gothic" w:cs="ArialMT" w:hint="eastAsia"/>
            </w:rPr>
            <w:t>☐</w:t>
          </w:r>
        </w:sdtContent>
      </w:sdt>
      <w:r w:rsidR="001B5629">
        <w:rPr>
          <w:rFonts w:ascii="Neo Sans Std Light" w:hAnsi="Neo Sans Std Light" w:cs="ArialMT"/>
        </w:rPr>
        <w:t xml:space="preserve"> </w:t>
      </w:r>
      <w:r w:rsidR="00145E92">
        <w:rPr>
          <w:rFonts w:ascii="Neo Sans Std Light" w:hAnsi="Neo Sans Std Light" w:cs="ArialMT"/>
        </w:rPr>
        <w:t>P</w:t>
      </w:r>
      <w:r w:rsidR="001B5629" w:rsidRPr="00175992">
        <w:rPr>
          <w:rFonts w:ascii="Neo Sans Std Light" w:hAnsi="Neo Sans Std Light" w:cs="ArialMT"/>
          <w:b/>
        </w:rPr>
        <w:t>lan de situation</w:t>
      </w:r>
    </w:p>
    <w:p w14:paraId="4EA52E2E" w14:textId="366CC1D4" w:rsidR="00145E92" w:rsidRPr="00145E92" w:rsidRDefault="00145E92" w:rsidP="00145E92">
      <w:pPr>
        <w:tabs>
          <w:tab w:val="left" w:pos="1134"/>
          <w:tab w:val="left" w:pos="2552"/>
          <w:tab w:val="left" w:pos="5387"/>
        </w:tabs>
        <w:autoSpaceDE w:val="0"/>
        <w:autoSpaceDN w:val="0"/>
        <w:adjustRightInd w:val="0"/>
        <w:spacing w:after="0" w:line="400" w:lineRule="atLeast"/>
        <w:rPr>
          <w:rFonts w:ascii="Neo Sans Std Light" w:hAnsi="Neo Sans Std Light" w:cs="ArialMT"/>
        </w:rPr>
      </w:pPr>
      <w:r w:rsidRPr="00175992">
        <w:rPr>
          <w:rFonts w:ascii="Neo Sans Std Light" w:hAnsi="Neo Sans Std Light" w:cs="ArialMT"/>
          <w:noProof/>
        </w:rPr>
        <w:drawing>
          <wp:anchor distT="0" distB="0" distL="114300" distR="114300" simplePos="0" relativeHeight="251658240" behindDoc="0" locked="0" layoutInCell="1" allowOverlap="1" wp14:anchorId="2A6A05DE" wp14:editId="0F5A7A75">
            <wp:simplePos x="0" y="0"/>
            <wp:positionH relativeFrom="column">
              <wp:posOffset>1466850</wp:posOffset>
            </wp:positionH>
            <wp:positionV relativeFrom="paragraph">
              <wp:posOffset>95885</wp:posOffset>
            </wp:positionV>
            <wp:extent cx="3970462" cy="139192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0"/>
                    <a:stretch/>
                  </pic:blipFill>
                  <pic:spPr bwMode="auto">
                    <a:xfrm>
                      <a:off x="0" y="0"/>
                      <a:ext cx="3970462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E92">
        <w:rPr>
          <w:rFonts w:ascii="Neo Sans Std Light" w:hAnsi="Neo Sans Std Light" w:cs="ArialMT"/>
        </w:rPr>
        <w:tab/>
      </w:r>
      <w:r w:rsidRPr="00145E92">
        <w:rPr>
          <w:rFonts w:ascii="Neo Sans Std Light" w:hAnsi="Neo Sans Std Light" w:cs="ArialMT"/>
          <w:u w:val="single"/>
        </w:rPr>
        <w:t>Exemple</w:t>
      </w:r>
      <w:r w:rsidRPr="00145E92">
        <w:rPr>
          <w:rFonts w:ascii="Neo Sans Std Light" w:hAnsi="Neo Sans Std Light" w:cs="ArialMT"/>
        </w:rPr>
        <w:t> :</w:t>
      </w:r>
    </w:p>
    <w:p w14:paraId="026EFC06" w14:textId="56CDF63F" w:rsidR="001B5629" w:rsidRDefault="001B5629" w:rsidP="00175992">
      <w:pPr>
        <w:jc w:val="center"/>
        <w:rPr>
          <w:rFonts w:ascii="Neo Sans Std Light" w:hAnsi="Neo Sans Std Light" w:cs="ArialMT"/>
        </w:rPr>
      </w:pPr>
    </w:p>
    <w:p w14:paraId="3FDFC9C9" w14:textId="0554ADEC" w:rsidR="00175992" w:rsidRDefault="00175992" w:rsidP="00175992">
      <w:pPr>
        <w:spacing w:after="0" w:line="240" w:lineRule="auto"/>
        <w:jc w:val="center"/>
        <w:rPr>
          <w:rFonts w:ascii="Neo Sans Std Light" w:hAnsi="Neo Sans Std Light" w:cs="ArialMT"/>
        </w:rPr>
      </w:pPr>
    </w:p>
    <w:p w14:paraId="1CA0EA4A" w14:textId="36501627" w:rsidR="00145E92" w:rsidRDefault="00145E92" w:rsidP="00175992">
      <w:pPr>
        <w:spacing w:after="0" w:line="240" w:lineRule="auto"/>
        <w:jc w:val="center"/>
        <w:rPr>
          <w:rFonts w:ascii="Neo Sans Std Light" w:hAnsi="Neo Sans Std Light" w:cs="ArialMT"/>
        </w:rPr>
      </w:pPr>
    </w:p>
    <w:p w14:paraId="396EB3E7" w14:textId="66F887AC" w:rsidR="00145E92" w:rsidRDefault="00145E92" w:rsidP="00175992">
      <w:pPr>
        <w:spacing w:after="0" w:line="240" w:lineRule="auto"/>
        <w:jc w:val="center"/>
        <w:rPr>
          <w:rFonts w:ascii="Neo Sans Std Light" w:hAnsi="Neo Sans Std Light" w:cs="ArialMT"/>
        </w:rPr>
      </w:pPr>
    </w:p>
    <w:p w14:paraId="6779BAC2" w14:textId="43FE862F" w:rsidR="00145E92" w:rsidRDefault="00145E92" w:rsidP="00175992">
      <w:pPr>
        <w:spacing w:after="0" w:line="240" w:lineRule="auto"/>
        <w:jc w:val="center"/>
        <w:rPr>
          <w:rFonts w:ascii="Neo Sans Std Light" w:hAnsi="Neo Sans Std Light" w:cs="ArialMT"/>
        </w:rPr>
      </w:pPr>
    </w:p>
    <w:p w14:paraId="166E8D85" w14:textId="2A37F5FE" w:rsidR="00145E92" w:rsidRDefault="00145E92" w:rsidP="00175992">
      <w:pPr>
        <w:spacing w:after="0" w:line="240" w:lineRule="auto"/>
        <w:jc w:val="center"/>
        <w:rPr>
          <w:rFonts w:ascii="Neo Sans Std Light" w:hAnsi="Neo Sans Std Light" w:cs="ArialMT"/>
        </w:rPr>
      </w:pPr>
    </w:p>
    <w:p w14:paraId="3FE4E079" w14:textId="4A845B92" w:rsidR="00145E92" w:rsidRDefault="00145E92" w:rsidP="00175992">
      <w:pPr>
        <w:spacing w:after="0" w:line="240" w:lineRule="auto"/>
        <w:jc w:val="center"/>
        <w:rPr>
          <w:rFonts w:ascii="Neo Sans Std Light" w:hAnsi="Neo Sans Std Light" w:cs="ArialMT"/>
        </w:rPr>
      </w:pPr>
    </w:p>
    <w:p w14:paraId="52B9D32B" w14:textId="77777777" w:rsidR="00145E92" w:rsidRDefault="00145E92" w:rsidP="00175992">
      <w:pPr>
        <w:spacing w:after="0" w:line="240" w:lineRule="auto"/>
        <w:jc w:val="center"/>
        <w:rPr>
          <w:rFonts w:ascii="Neo Sans Std Light" w:hAnsi="Neo Sans Std Light" w:cs="ArialMT"/>
        </w:rPr>
      </w:pPr>
    </w:p>
    <w:p w14:paraId="6B9183A9" w14:textId="4F0B54D9" w:rsidR="001B5629" w:rsidRDefault="00080763" w:rsidP="001B5629">
      <w:pPr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1396505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629">
            <w:rPr>
              <w:rFonts w:ascii="MS Gothic" w:eastAsia="MS Gothic" w:hAnsi="MS Gothic" w:cs="ArialMT" w:hint="eastAsia"/>
            </w:rPr>
            <w:t>☐</w:t>
          </w:r>
        </w:sdtContent>
      </w:sdt>
      <w:r w:rsidR="001B5629">
        <w:rPr>
          <w:rFonts w:ascii="Neo Sans Std Light" w:hAnsi="Neo Sans Std Light" w:cs="ArialMT"/>
        </w:rPr>
        <w:t xml:space="preserve"> </w:t>
      </w:r>
      <w:r w:rsidR="001B5629" w:rsidRPr="00175992">
        <w:rPr>
          <w:rFonts w:ascii="Neo Sans Std Light" w:hAnsi="Neo Sans Std Light" w:cs="ArialMT"/>
          <w:b/>
        </w:rPr>
        <w:t>Photo actuelle d’ensemble</w:t>
      </w:r>
      <w:r w:rsidR="001B5629">
        <w:rPr>
          <w:rFonts w:ascii="Neo Sans Std Light" w:hAnsi="Neo Sans Std Light" w:cs="ArialMT"/>
        </w:rPr>
        <w:t xml:space="preserve"> </w:t>
      </w:r>
    </w:p>
    <w:p w14:paraId="7B06E80E" w14:textId="21734C64" w:rsidR="001B5629" w:rsidRDefault="001B5629" w:rsidP="001B5629">
      <w:pPr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>On doit y voir le bornage du géomètre</w:t>
      </w:r>
      <w:r w:rsidR="00175992">
        <w:rPr>
          <w:rFonts w:ascii="Neo Sans Std Light" w:hAnsi="Neo Sans Std Light" w:cs="ArialMT"/>
        </w:rPr>
        <w:t>. Par ailleurs, vous indiquerez la distance du compteur, du regard de branchement par rapport à la limite de propriété, le diamètre souhaité et la profondeur</w:t>
      </w:r>
    </w:p>
    <w:p w14:paraId="08B8D373" w14:textId="4C6F39EA" w:rsidR="00175992" w:rsidRDefault="00175992" w:rsidP="00145E92">
      <w:pPr>
        <w:tabs>
          <w:tab w:val="left" w:pos="1134"/>
        </w:tabs>
        <w:ind w:firstLine="1134"/>
        <w:rPr>
          <w:rFonts w:ascii="Neo Sans Std Light" w:hAnsi="Neo Sans Std Light" w:cs="ArialMT"/>
        </w:rPr>
      </w:pPr>
      <w:r w:rsidRPr="00145E92">
        <w:rPr>
          <w:rFonts w:ascii="Neo Sans Std Light" w:hAnsi="Neo Sans Std Light" w:cs="ArialMT"/>
          <w:noProof/>
          <w:u w:val="single"/>
        </w:rPr>
        <w:drawing>
          <wp:anchor distT="0" distB="0" distL="114300" distR="114300" simplePos="0" relativeHeight="251657216" behindDoc="0" locked="0" layoutInCell="1" allowOverlap="1" wp14:anchorId="21F1B43C" wp14:editId="1D18A523">
            <wp:simplePos x="0" y="0"/>
            <wp:positionH relativeFrom="column">
              <wp:posOffset>1504950</wp:posOffset>
            </wp:positionH>
            <wp:positionV relativeFrom="paragraph">
              <wp:posOffset>10160</wp:posOffset>
            </wp:positionV>
            <wp:extent cx="2876550" cy="194754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E92">
        <w:rPr>
          <w:rFonts w:ascii="Neo Sans Std Light" w:hAnsi="Neo Sans Std Light" w:cs="ArialMT"/>
          <w:u w:val="single"/>
        </w:rPr>
        <w:t>Exemple</w:t>
      </w:r>
      <w:r>
        <w:rPr>
          <w:rFonts w:ascii="Neo Sans Std Light" w:hAnsi="Neo Sans Std Light" w:cs="ArialMT"/>
        </w:rPr>
        <w:t xml:space="preserve"> : </w:t>
      </w:r>
    </w:p>
    <w:p w14:paraId="20D1C8B1" w14:textId="2B0CEC91" w:rsidR="00145E92" w:rsidRDefault="00145E92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29DC4E58" w14:textId="03B64D61" w:rsidR="00145E92" w:rsidRDefault="00145E92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03C339B0" w14:textId="7388D84C" w:rsidR="00145E92" w:rsidRDefault="00145E92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63DEC0C3" w14:textId="7395DB11" w:rsidR="00145E92" w:rsidRDefault="00145E92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57022066" w14:textId="07A1C166" w:rsidR="00145E92" w:rsidRDefault="00145E92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63851F73" w14:textId="05145DDE" w:rsidR="00145E92" w:rsidRDefault="00145E92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7961AE04" w14:textId="64838E01" w:rsidR="00612AE2" w:rsidRDefault="00612AE2">
      <w:pPr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br w:type="page"/>
      </w:r>
    </w:p>
    <w:p w14:paraId="25EBB12E" w14:textId="1CF266BF" w:rsidR="00145E92" w:rsidRDefault="00145E92" w:rsidP="00025723">
      <w:pPr>
        <w:tabs>
          <w:tab w:val="left" w:pos="1134"/>
        </w:tabs>
        <w:spacing w:after="0" w:line="240" w:lineRule="auto"/>
        <w:rPr>
          <w:rFonts w:ascii="Neo Sans Std Light" w:hAnsi="Neo Sans Std Light" w:cs="ArialMT"/>
        </w:rPr>
      </w:pPr>
    </w:p>
    <w:p w14:paraId="1A5C6DE7" w14:textId="77777777" w:rsidR="00025723" w:rsidRDefault="00025723" w:rsidP="00025723">
      <w:pPr>
        <w:tabs>
          <w:tab w:val="left" w:pos="1134"/>
        </w:tabs>
        <w:spacing w:after="0" w:line="240" w:lineRule="auto"/>
        <w:rPr>
          <w:rFonts w:ascii="Neo Sans Std Light" w:hAnsi="Neo Sans Std Light" w:cs="ArialMT"/>
        </w:rPr>
      </w:pPr>
    </w:p>
    <w:p w14:paraId="15E6BC9F" w14:textId="2A9D5B38" w:rsidR="00145E92" w:rsidRDefault="00080763" w:rsidP="00145E92">
      <w:pPr>
        <w:tabs>
          <w:tab w:val="left" w:pos="1134"/>
        </w:tabs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126318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E92">
            <w:rPr>
              <w:rFonts w:ascii="MS Gothic" w:eastAsia="MS Gothic" w:hAnsi="MS Gothic" w:cs="ArialMT" w:hint="eastAsia"/>
            </w:rPr>
            <w:t>☐</w:t>
          </w:r>
        </w:sdtContent>
      </w:sdt>
      <w:r w:rsidR="00145E92">
        <w:rPr>
          <w:rFonts w:ascii="Neo Sans Std Light" w:hAnsi="Neo Sans Std Light" w:cs="ArialMT"/>
        </w:rPr>
        <w:t xml:space="preserve"> Pour les collectifs : un </w:t>
      </w:r>
      <w:r w:rsidR="00145E92" w:rsidRPr="00612AE2">
        <w:rPr>
          <w:rFonts w:ascii="Neo Sans Std Light" w:hAnsi="Neo Sans Std Light" w:cs="ArialMT"/>
          <w:b/>
        </w:rPr>
        <w:t>plan de masse</w:t>
      </w:r>
      <w:r w:rsidR="00145E92">
        <w:rPr>
          <w:rFonts w:ascii="Neo Sans Std Light" w:hAnsi="Neo Sans Std Light" w:cs="ArialMT"/>
        </w:rPr>
        <w:t xml:space="preserve"> </w:t>
      </w:r>
    </w:p>
    <w:p w14:paraId="71C13607" w14:textId="5DF8EC01" w:rsidR="00145E92" w:rsidRDefault="00145E92" w:rsidP="00145E92">
      <w:pPr>
        <w:tabs>
          <w:tab w:val="left" w:pos="1134"/>
        </w:tabs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>Vous y préciserez l’implantation des branchements souhaités.</w:t>
      </w:r>
    </w:p>
    <w:p w14:paraId="3182C858" w14:textId="6AA6E683" w:rsidR="00612AE2" w:rsidRDefault="00B54BBD" w:rsidP="00145E92">
      <w:pPr>
        <w:tabs>
          <w:tab w:val="left" w:pos="1134"/>
        </w:tabs>
        <w:rPr>
          <w:rFonts w:ascii="Neo Sans Std Light" w:hAnsi="Neo Sans Std Light" w:cs="ArialMT"/>
        </w:rPr>
      </w:pPr>
      <w:r>
        <w:rPr>
          <w:rFonts w:ascii="Neo Sans Std Light" w:hAnsi="Neo Sans Std Light" w:cs="ArialMT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E611C0" wp14:editId="74647C77">
                <wp:simplePos x="0" y="0"/>
                <wp:positionH relativeFrom="column">
                  <wp:posOffset>1455747</wp:posOffset>
                </wp:positionH>
                <wp:positionV relativeFrom="paragraph">
                  <wp:posOffset>13035</wp:posOffset>
                </wp:positionV>
                <wp:extent cx="5001895" cy="2162175"/>
                <wp:effectExtent l="0" t="0" r="8255" b="952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1895" cy="2162175"/>
                          <a:chOff x="0" y="0"/>
                          <a:chExt cx="5001895" cy="216217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895" cy="216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4577610" y="1492211"/>
                            <a:ext cx="375858" cy="2580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3021E" id="Groupe 5" o:spid="_x0000_s1026" style="position:absolute;margin-left:114.65pt;margin-top:1.05pt;width:393.85pt;height:170.25pt;z-index:251661312" coordsize="50018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50018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">
                  <v:imagedata r:id="rId16" o:title=""/>
                </v:shape>
                <v:rect id="Rectangle 2" o:spid="_x0000_s1028" style="position:absolute;left:45776;top:14922;width:3758;height:2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</v:group>
            </w:pict>
          </mc:Fallback>
        </mc:AlternateContent>
      </w:r>
      <w:r w:rsidR="00612AE2">
        <w:rPr>
          <w:rFonts w:ascii="Neo Sans Std Light" w:hAnsi="Neo Sans Std Light" w:cs="ArialMT"/>
        </w:rPr>
        <w:tab/>
        <w:t xml:space="preserve">Exemple : </w:t>
      </w:r>
    </w:p>
    <w:p w14:paraId="423776FF" w14:textId="64DCFD9C" w:rsidR="00612AE2" w:rsidRDefault="00612AE2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0CFA35DF" w14:textId="75F16A93" w:rsidR="00612AE2" w:rsidRDefault="00612AE2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49927CF1" w14:textId="13D006FD" w:rsidR="00612AE2" w:rsidRDefault="00612AE2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2EA8DECB" w14:textId="1F77E525" w:rsidR="00612AE2" w:rsidRDefault="00612AE2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559E7649" w14:textId="3F455EA3" w:rsidR="00612AE2" w:rsidRDefault="00612AE2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74241434" w14:textId="27281264" w:rsidR="00BC52FA" w:rsidRDefault="00BC52FA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475657C6" w14:textId="567231C7" w:rsidR="00BC52FA" w:rsidRDefault="00BC52FA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75EC79E1" w14:textId="0C0C9DBC" w:rsidR="00BC52FA" w:rsidRDefault="00BC52FA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32A84B26" w14:textId="4E31A912" w:rsidR="00BC52FA" w:rsidRDefault="00080763" w:rsidP="00145E92">
      <w:pPr>
        <w:tabs>
          <w:tab w:val="left" w:pos="1134"/>
        </w:tabs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365720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2FA">
            <w:rPr>
              <w:rFonts w:ascii="MS Gothic" w:eastAsia="MS Gothic" w:hAnsi="MS Gothic" w:cs="ArialMT" w:hint="eastAsia"/>
            </w:rPr>
            <w:t>☐</w:t>
          </w:r>
        </w:sdtContent>
      </w:sdt>
      <w:r w:rsidR="00BC52FA">
        <w:rPr>
          <w:rFonts w:ascii="Neo Sans Std Light" w:hAnsi="Neo Sans Std Light" w:cs="ArialMT"/>
        </w:rPr>
        <w:t xml:space="preserve"> </w:t>
      </w:r>
      <w:r w:rsidR="00BC52FA" w:rsidRPr="00773853">
        <w:rPr>
          <w:rFonts w:ascii="Neo Sans Std Light" w:hAnsi="Neo Sans Std Light" w:cs="ArialMT"/>
          <w:b/>
        </w:rPr>
        <w:t>Formulaire d’attestation de TVA simplifi</w:t>
      </w:r>
      <w:r w:rsidR="00773853" w:rsidRPr="00773853">
        <w:rPr>
          <w:rFonts w:ascii="Neo Sans Std Light" w:hAnsi="Neo Sans Std Light" w:cs="ArialMT"/>
          <w:b/>
        </w:rPr>
        <w:t>ée</w:t>
      </w:r>
      <w:r w:rsidR="00773853">
        <w:rPr>
          <w:rFonts w:ascii="Neo Sans Std Light" w:hAnsi="Neo Sans Std Light" w:cs="ArialMT"/>
        </w:rPr>
        <w:t xml:space="preserve"> </w:t>
      </w:r>
    </w:p>
    <w:p w14:paraId="622FF785" w14:textId="17D2721D" w:rsidR="00773853" w:rsidRDefault="00773853" w:rsidP="00145E92">
      <w:pPr>
        <w:tabs>
          <w:tab w:val="left" w:pos="1134"/>
        </w:tabs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 xml:space="preserve">Ce document est à fournir uniquement pour les logements de plus de 2 ans. </w:t>
      </w:r>
    </w:p>
    <w:p w14:paraId="7F70818C" w14:textId="1A26CED9" w:rsidR="00773853" w:rsidRDefault="00773853" w:rsidP="00145E92">
      <w:pPr>
        <w:tabs>
          <w:tab w:val="left" w:pos="1134"/>
        </w:tabs>
        <w:rPr>
          <w:rFonts w:ascii="Neo Sans Std Light" w:hAnsi="Neo Sans Std Light" w:cs="ArialMT"/>
        </w:rPr>
      </w:pPr>
    </w:p>
    <w:p w14:paraId="5DDA1F64" w14:textId="20328535" w:rsidR="00773853" w:rsidRDefault="00080763" w:rsidP="00145E92">
      <w:pPr>
        <w:tabs>
          <w:tab w:val="left" w:pos="1134"/>
        </w:tabs>
        <w:rPr>
          <w:rFonts w:ascii="Neo Sans Std Light" w:hAnsi="Neo Sans Std Light" w:cs="ArialMT"/>
        </w:rPr>
      </w:pPr>
      <w:sdt>
        <w:sdtPr>
          <w:rPr>
            <w:rFonts w:ascii="Neo Sans Std Light" w:hAnsi="Neo Sans Std Light" w:cs="ArialMT"/>
          </w:rPr>
          <w:id w:val="-1131856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3853">
            <w:rPr>
              <w:rFonts w:ascii="MS Gothic" w:eastAsia="MS Gothic" w:hAnsi="MS Gothic" w:cs="ArialMT" w:hint="eastAsia"/>
            </w:rPr>
            <w:t>☐</w:t>
          </w:r>
        </w:sdtContent>
      </w:sdt>
      <w:r w:rsidR="00773853">
        <w:rPr>
          <w:rFonts w:ascii="Neo Sans Std Light" w:hAnsi="Neo Sans Std Light" w:cs="ArialMT"/>
        </w:rPr>
        <w:t xml:space="preserve"> </w:t>
      </w:r>
      <w:r w:rsidR="00773853" w:rsidRPr="00773853">
        <w:rPr>
          <w:rFonts w:ascii="Neo Sans Std Light" w:hAnsi="Neo Sans Std Light" w:cs="ArialMT"/>
          <w:b/>
        </w:rPr>
        <w:t>Extrait K-bis</w:t>
      </w:r>
    </w:p>
    <w:p w14:paraId="4D2D0C95" w14:textId="48950A28" w:rsidR="00773853" w:rsidRPr="001B5629" w:rsidRDefault="00773853" w:rsidP="00145E92">
      <w:pPr>
        <w:tabs>
          <w:tab w:val="left" w:pos="1134"/>
        </w:tabs>
        <w:rPr>
          <w:rFonts w:ascii="Neo Sans Std Light" w:hAnsi="Neo Sans Std Light" w:cs="ArialMT"/>
        </w:rPr>
      </w:pPr>
      <w:r>
        <w:rPr>
          <w:rFonts w:ascii="Neo Sans Std Light" w:hAnsi="Neo Sans Std Light" w:cs="ArialMT"/>
        </w:rPr>
        <w:t xml:space="preserve">Ce document est à fournir uniquement pour les entreprises. </w:t>
      </w:r>
    </w:p>
    <w:sectPr w:rsidR="00773853" w:rsidRPr="001B5629" w:rsidSect="003F231D">
      <w:headerReference w:type="default" r:id="rId17"/>
      <w:footerReference w:type="default" r:id="rId18"/>
      <w:pgSz w:w="11906" w:h="16838" w:code="9"/>
      <w:pgMar w:top="321" w:right="566" w:bottom="39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12C68" w14:textId="77777777" w:rsidR="00D63C94" w:rsidRDefault="00D63C94" w:rsidP="00400CA8">
      <w:pPr>
        <w:spacing w:after="0" w:line="240" w:lineRule="auto"/>
      </w:pPr>
      <w:r>
        <w:separator/>
      </w:r>
    </w:p>
  </w:endnote>
  <w:endnote w:type="continuationSeparator" w:id="0">
    <w:p w14:paraId="07C84834" w14:textId="77777777" w:rsidR="00D63C94" w:rsidRDefault="00D63C94" w:rsidP="00400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o Sans Std Light">
    <w:panose1 w:val="020B0304030504040204"/>
    <w:charset w:val="00"/>
    <w:family w:val="swiss"/>
    <w:notTrueType/>
    <w:pitch w:val="variable"/>
    <w:sig w:usb0="800000AF" w:usb1="5000205B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Medium">
    <w:panose1 w:val="020B0704030504040204"/>
    <w:charset w:val="00"/>
    <w:family w:val="swiss"/>
    <w:notTrueType/>
    <w:pitch w:val="variable"/>
    <w:sig w:usb0="800000AF" w:usb1="5000205B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o Sans Std">
    <w:panose1 w:val="020B0504030504040204"/>
    <w:charset w:val="00"/>
    <w:family w:val="swiss"/>
    <w:notTrueType/>
    <w:pitch w:val="variable"/>
    <w:sig w:usb0="800000AF" w:usb1="5000205B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C5928" w14:textId="141A3BBB" w:rsidR="00441241" w:rsidRDefault="00080763" w:rsidP="00441241">
    <w:pPr>
      <w:tabs>
        <w:tab w:val="left" w:pos="5387"/>
      </w:tabs>
      <w:autoSpaceDE w:val="0"/>
      <w:autoSpaceDN w:val="0"/>
      <w:adjustRightInd w:val="0"/>
      <w:spacing w:after="0" w:line="240" w:lineRule="auto"/>
      <w:rPr>
        <w:rFonts w:ascii="Neo Sans Std Medium" w:hAnsi="Neo Sans Std Medium" w:cs="ArialMT"/>
        <w:color w:val="EB7E13"/>
      </w:rPr>
    </w:pPr>
    <w:sdt>
      <w:sdtPr>
        <w:id w:val="277227730"/>
        <w:docPartObj>
          <w:docPartGallery w:val="Page Numbers (Bottom of Page)"/>
          <w:docPartUnique/>
        </w:docPartObj>
      </w:sdtPr>
      <w:sdtEndPr/>
      <w:sdtContent>
        <w:r w:rsidR="005D6976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4964F2B" wp14:editId="02394246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15" name="Triangle isocèl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7EE6C" w14:textId="77777777" w:rsidR="005D6976" w:rsidRDefault="005D697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4964F2B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15" o:spid="_x0000_s1032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" adj="21600" fillcolor="#d2eaf1" stroked="f">
                  <v:textbox>
                    <w:txbxContent>
                      <w:p w14:paraId="6567EE6C" w14:textId="77777777" w:rsidR="005D6976" w:rsidRDefault="005D697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sdtContent>
    </w:sdt>
    <w:r w:rsidR="00441241" w:rsidRPr="00BD1EEF">
      <w:rPr>
        <w:rFonts w:ascii="Neo Sans Std Medium" w:hAnsi="Neo Sans Std Medium" w:cs="ArialMT"/>
        <w:color w:val="EB7E13"/>
      </w:rPr>
      <w:t>Pour rappel, tous les champs ci-dessus marqués de * sont à remplir obligatoirement</w:t>
    </w:r>
    <w:r w:rsidR="00441241">
      <w:rPr>
        <w:rFonts w:ascii="Neo Sans Std Medium" w:hAnsi="Neo Sans Std Medium" w:cs="ArialMT"/>
        <w:color w:val="EB7E13"/>
      </w:rPr>
      <w:t>.</w:t>
    </w:r>
  </w:p>
  <w:p w14:paraId="0A8E8BBD" w14:textId="77777777" w:rsidR="00441241" w:rsidRDefault="00441241" w:rsidP="00441241">
    <w:pPr>
      <w:tabs>
        <w:tab w:val="left" w:pos="5387"/>
      </w:tabs>
      <w:autoSpaceDE w:val="0"/>
      <w:autoSpaceDN w:val="0"/>
      <w:adjustRightInd w:val="0"/>
      <w:spacing w:after="0" w:line="240" w:lineRule="auto"/>
      <w:rPr>
        <w:rFonts w:ascii="Neo Sans Std Medium" w:hAnsi="Neo Sans Std Medium" w:cs="ArialMT"/>
        <w:color w:val="EB7E13"/>
      </w:rPr>
    </w:pPr>
    <w:r>
      <w:rPr>
        <w:rFonts w:ascii="Neo Sans Std Medium" w:hAnsi="Neo Sans Std Medium" w:cs="ArialMT"/>
        <w:color w:val="EB7E13"/>
      </w:rPr>
      <w:t>À</w:t>
    </w:r>
    <w:r w:rsidRPr="00BD1EEF">
      <w:rPr>
        <w:rFonts w:ascii="Neo Sans Std Medium" w:hAnsi="Neo Sans Std Medium" w:cs="ArialMT"/>
        <w:color w:val="EB7E13"/>
      </w:rPr>
      <w:t xml:space="preserve"> défaut, votre dossier ne pourra pas être pris en compte et instruit. </w:t>
    </w:r>
  </w:p>
  <w:p w14:paraId="41E52A70" w14:textId="03590E84" w:rsidR="00291E97" w:rsidRPr="00441241" w:rsidRDefault="00441241" w:rsidP="00441241">
    <w:pPr>
      <w:tabs>
        <w:tab w:val="left" w:pos="5387"/>
      </w:tabs>
      <w:autoSpaceDE w:val="0"/>
      <w:autoSpaceDN w:val="0"/>
      <w:adjustRightInd w:val="0"/>
      <w:spacing w:after="0" w:line="240" w:lineRule="auto"/>
      <w:rPr>
        <w:rFonts w:ascii="Neo Sans Std Medium" w:hAnsi="Neo Sans Std Medium" w:cs="ArialMT"/>
        <w:color w:val="EB7E13"/>
      </w:rPr>
    </w:pPr>
    <w:r w:rsidRPr="00BD1EEF">
      <w:rPr>
        <w:rFonts w:ascii="Neo Sans Std Medium" w:hAnsi="Neo Sans Std Medium" w:cs="ArialMT"/>
        <w:color w:val="EB7E13"/>
      </w:rPr>
      <w:t>Merci de votre compréhension.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C74ED" w14:textId="77777777" w:rsidR="00D63C94" w:rsidRDefault="00D63C94" w:rsidP="00400CA8">
      <w:pPr>
        <w:spacing w:after="0" w:line="240" w:lineRule="auto"/>
      </w:pPr>
      <w:r>
        <w:separator/>
      </w:r>
    </w:p>
  </w:footnote>
  <w:footnote w:type="continuationSeparator" w:id="0">
    <w:p w14:paraId="03C9DFDC" w14:textId="77777777" w:rsidR="00D63C94" w:rsidRDefault="00D63C94" w:rsidP="00400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04FF8" w14:textId="78A87F7E" w:rsidR="00162810" w:rsidRDefault="001917FB" w:rsidP="001917FB">
    <w:pPr>
      <w:tabs>
        <w:tab w:val="left" w:pos="3828"/>
      </w:tabs>
      <w:spacing w:after="0" w:line="240" w:lineRule="auto"/>
      <w:rPr>
        <w:rFonts w:ascii="Neo Sans Std" w:hAnsi="Neo Sans Std" w:cs="Times New Roman"/>
        <w:b/>
        <w:sz w:val="34"/>
        <w:szCs w:val="34"/>
      </w:rPr>
    </w:pPr>
    <w:r w:rsidRPr="00DF2CFE">
      <w:rPr>
        <w:rFonts w:ascii="Neo Sans Std" w:hAnsi="Neo Sans Std" w:cs="Calibri"/>
        <w:noProof/>
        <w:lang w:eastAsia="fr-FR"/>
      </w:rPr>
      <w:drawing>
        <wp:anchor distT="0" distB="0" distL="114300" distR="114300" simplePos="0" relativeHeight="251660288" behindDoc="0" locked="0" layoutInCell="1" allowOverlap="1" wp14:anchorId="70E498C5" wp14:editId="732FEB1F">
          <wp:simplePos x="0" y="0"/>
          <wp:positionH relativeFrom="margin">
            <wp:align>left</wp:align>
          </wp:positionH>
          <wp:positionV relativeFrom="paragraph">
            <wp:posOffset>-31898</wp:posOffset>
          </wp:positionV>
          <wp:extent cx="2179320" cy="52006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ALM_CU_V1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9320" cy="52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2810" w:rsidRPr="00DF2CFE">
      <w:rPr>
        <w:rFonts w:ascii="Neo Sans Std" w:hAnsi="Neo Sans Std"/>
      </w:rPr>
      <w:t xml:space="preserve"> </w:t>
    </w:r>
    <w:r w:rsidR="00162810" w:rsidRPr="00DF2CFE">
      <w:rPr>
        <w:rFonts w:ascii="Neo Sans Std" w:hAnsi="Neo Sans Std"/>
      </w:rPr>
      <w:tab/>
    </w:r>
    <w:r w:rsidR="00162810" w:rsidRPr="001917FB">
      <w:rPr>
        <w:rFonts w:ascii="Neo Sans Std" w:hAnsi="Neo Sans Std" w:cs="Times New Roman"/>
        <w:b/>
        <w:sz w:val="34"/>
        <w:szCs w:val="34"/>
      </w:rPr>
      <w:t>Formulaire de demande de branchement</w:t>
    </w:r>
  </w:p>
  <w:p w14:paraId="3E56B366" w14:textId="691FD1AC" w:rsidR="001917FB" w:rsidRPr="001917FB" w:rsidRDefault="001917FB" w:rsidP="001917FB">
    <w:pPr>
      <w:tabs>
        <w:tab w:val="left" w:pos="3828"/>
      </w:tabs>
      <w:spacing w:after="0" w:line="240" w:lineRule="auto"/>
      <w:rPr>
        <w:rFonts w:ascii="Neo Sans Std" w:hAnsi="Neo Sans Std" w:cs="Times New Roman"/>
        <w:sz w:val="32"/>
        <w:szCs w:val="32"/>
      </w:rPr>
    </w:pPr>
    <w:r>
      <w:rPr>
        <w:rFonts w:ascii="Neo Sans Std" w:hAnsi="Neo Sans Std" w:cs="Times New Roman"/>
        <w:b/>
        <w:sz w:val="32"/>
        <w:szCs w:val="32"/>
      </w:rPr>
      <w:tab/>
    </w:r>
    <w:r w:rsidRPr="001917FB">
      <w:rPr>
        <w:rFonts w:ascii="Neo Sans Std" w:hAnsi="Neo Sans Std" w:cs="Times New Roman"/>
        <w:sz w:val="28"/>
        <w:szCs w:val="32"/>
      </w:rPr>
      <w:t>Eau potable / assainissement / pluvial</w:t>
    </w:r>
  </w:p>
  <w:p w14:paraId="787D914E" w14:textId="01145151" w:rsidR="00E87BD5" w:rsidRDefault="00E87B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B12"/>
    <w:multiLevelType w:val="hybridMultilevel"/>
    <w:tmpl w:val="B2C4C03C"/>
    <w:lvl w:ilvl="0" w:tplc="6E06340E">
      <w:start w:val="1"/>
      <w:numFmt w:val="bullet"/>
      <w:lvlText w:val=""/>
      <w:lvlJc w:val="left"/>
      <w:pPr>
        <w:ind w:left="2835" w:hanging="360"/>
      </w:pPr>
      <w:rPr>
        <w:rFonts w:ascii="Wingdings" w:hAnsi="Wingdings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1" w15:restartNumberingAfterBreak="0">
    <w:nsid w:val="13F436D0"/>
    <w:multiLevelType w:val="hybridMultilevel"/>
    <w:tmpl w:val="F4283DFA"/>
    <w:lvl w:ilvl="0" w:tplc="05AA84F0">
      <w:start w:val="1"/>
      <w:numFmt w:val="bullet"/>
      <w:pStyle w:val="Paragraphedeliste"/>
      <w:lvlText w:val="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67F1F"/>
    <w:multiLevelType w:val="hybridMultilevel"/>
    <w:tmpl w:val="2C34559E"/>
    <w:lvl w:ilvl="0" w:tplc="E034BFBC">
      <w:numFmt w:val="bullet"/>
      <w:lvlText w:val=""/>
      <w:lvlJc w:val="left"/>
      <w:pPr>
        <w:ind w:left="720" w:hanging="360"/>
      </w:pPr>
      <w:rPr>
        <w:rFonts w:ascii="Symbol" w:eastAsiaTheme="minorHAnsi" w:hAnsi="Symbol" w:cs="TimesNewRomanPSMT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1379A"/>
    <w:multiLevelType w:val="hybridMultilevel"/>
    <w:tmpl w:val="78BAF34A"/>
    <w:lvl w:ilvl="0" w:tplc="09EABFE0">
      <w:start w:val="14"/>
      <w:numFmt w:val="bullet"/>
      <w:lvlText w:val=""/>
      <w:lvlJc w:val="left"/>
      <w:pPr>
        <w:ind w:left="405" w:hanging="360"/>
      </w:pPr>
      <w:rPr>
        <w:rFonts w:ascii="Symbol" w:eastAsiaTheme="minorHAnsi" w:hAnsi="Symbol" w:cs="ArialMT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3F804161"/>
    <w:multiLevelType w:val="hybridMultilevel"/>
    <w:tmpl w:val="DF0A07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55276"/>
    <w:multiLevelType w:val="hybridMultilevel"/>
    <w:tmpl w:val="9440F36A"/>
    <w:lvl w:ilvl="0" w:tplc="3FE80AF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5FF6B78"/>
    <w:multiLevelType w:val="hybridMultilevel"/>
    <w:tmpl w:val="274042E4"/>
    <w:lvl w:ilvl="0" w:tplc="A4A8402E">
      <w:start w:val="1"/>
      <w:numFmt w:val="bullet"/>
      <w:suff w:val="nothing"/>
      <w:lvlText w:val=""/>
      <w:lvlJc w:val="left"/>
      <w:pPr>
        <w:ind w:left="360" w:firstLine="0"/>
      </w:pPr>
      <w:rPr>
        <w:rFonts w:ascii="Wingdings" w:hAnsi="Wingdings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E62016"/>
    <w:multiLevelType w:val="hybridMultilevel"/>
    <w:tmpl w:val="B1E40996"/>
    <w:lvl w:ilvl="0" w:tplc="3D4CD6DE">
      <w:start w:val="1"/>
      <w:numFmt w:val="bullet"/>
      <w:lvlText w:val="-"/>
      <w:lvlJc w:val="left"/>
      <w:pPr>
        <w:ind w:left="720" w:hanging="360"/>
      </w:pPr>
      <w:rPr>
        <w:rFonts w:ascii="Neo Sans Std Light" w:eastAsiaTheme="minorHAnsi" w:hAnsi="Neo Sans Std Ligh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1diJFzITRbitJLJBNR2v4CH+D9swLCvCGemeoww/vaJdZxeLpNyHOIDLUq7lYn1zgJruyhY8YXoyBupfKlRUJQ==" w:salt="l2f4jTUfhz3fj5EJJn7Kyg==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B73"/>
    <w:rsid w:val="00025723"/>
    <w:rsid w:val="000425F3"/>
    <w:rsid w:val="000450EE"/>
    <w:rsid w:val="00050EF1"/>
    <w:rsid w:val="00054E64"/>
    <w:rsid w:val="00063035"/>
    <w:rsid w:val="00065F7E"/>
    <w:rsid w:val="00067B58"/>
    <w:rsid w:val="00080763"/>
    <w:rsid w:val="0008663A"/>
    <w:rsid w:val="000A50CE"/>
    <w:rsid w:val="000B418F"/>
    <w:rsid w:val="000C3684"/>
    <w:rsid w:val="000D068A"/>
    <w:rsid w:val="000D445C"/>
    <w:rsid w:val="000E01B8"/>
    <w:rsid w:val="000E7D15"/>
    <w:rsid w:val="001372E6"/>
    <w:rsid w:val="00145E92"/>
    <w:rsid w:val="00152244"/>
    <w:rsid w:val="001618C5"/>
    <w:rsid w:val="00162810"/>
    <w:rsid w:val="0016383B"/>
    <w:rsid w:val="0016469E"/>
    <w:rsid w:val="00172CFC"/>
    <w:rsid w:val="00175992"/>
    <w:rsid w:val="00183442"/>
    <w:rsid w:val="001917FB"/>
    <w:rsid w:val="00196716"/>
    <w:rsid w:val="001A0F1C"/>
    <w:rsid w:val="001A5705"/>
    <w:rsid w:val="001B5629"/>
    <w:rsid w:val="001C3DA1"/>
    <w:rsid w:val="001D41E7"/>
    <w:rsid w:val="001D5A9F"/>
    <w:rsid w:val="001D6DD6"/>
    <w:rsid w:val="001E0A4C"/>
    <w:rsid w:val="001F0D37"/>
    <w:rsid w:val="0025615A"/>
    <w:rsid w:val="002616AC"/>
    <w:rsid w:val="0026626B"/>
    <w:rsid w:val="002730EF"/>
    <w:rsid w:val="00286CAE"/>
    <w:rsid w:val="002905EA"/>
    <w:rsid w:val="00291E97"/>
    <w:rsid w:val="002954F2"/>
    <w:rsid w:val="002A5AB6"/>
    <w:rsid w:val="002B4754"/>
    <w:rsid w:val="002C2D1B"/>
    <w:rsid w:val="002C32C7"/>
    <w:rsid w:val="003127D5"/>
    <w:rsid w:val="003222CA"/>
    <w:rsid w:val="0032605C"/>
    <w:rsid w:val="00327200"/>
    <w:rsid w:val="00335D66"/>
    <w:rsid w:val="00357512"/>
    <w:rsid w:val="00374B73"/>
    <w:rsid w:val="00392BA0"/>
    <w:rsid w:val="0039679B"/>
    <w:rsid w:val="003B1A0C"/>
    <w:rsid w:val="003B4CF1"/>
    <w:rsid w:val="003C306C"/>
    <w:rsid w:val="003E1862"/>
    <w:rsid w:val="003E5A79"/>
    <w:rsid w:val="003F231D"/>
    <w:rsid w:val="00400CA8"/>
    <w:rsid w:val="00407BCC"/>
    <w:rsid w:val="0042485F"/>
    <w:rsid w:val="00441241"/>
    <w:rsid w:val="00441ADC"/>
    <w:rsid w:val="00441BB1"/>
    <w:rsid w:val="00446FB1"/>
    <w:rsid w:val="00466C50"/>
    <w:rsid w:val="004679AD"/>
    <w:rsid w:val="00473A59"/>
    <w:rsid w:val="00473D86"/>
    <w:rsid w:val="004762B5"/>
    <w:rsid w:val="004A4219"/>
    <w:rsid w:val="004A7CD6"/>
    <w:rsid w:val="004B117C"/>
    <w:rsid w:val="004C1BA4"/>
    <w:rsid w:val="004C2E63"/>
    <w:rsid w:val="004D0FD8"/>
    <w:rsid w:val="004D2ACE"/>
    <w:rsid w:val="004D72FA"/>
    <w:rsid w:val="004D7B7D"/>
    <w:rsid w:val="004E1D12"/>
    <w:rsid w:val="00500665"/>
    <w:rsid w:val="00513F17"/>
    <w:rsid w:val="00532B48"/>
    <w:rsid w:val="00537E1F"/>
    <w:rsid w:val="0054455C"/>
    <w:rsid w:val="0055572A"/>
    <w:rsid w:val="00556F97"/>
    <w:rsid w:val="00564DD2"/>
    <w:rsid w:val="005655F2"/>
    <w:rsid w:val="00567FC7"/>
    <w:rsid w:val="00577330"/>
    <w:rsid w:val="00584F77"/>
    <w:rsid w:val="0058536B"/>
    <w:rsid w:val="00593C77"/>
    <w:rsid w:val="00595D01"/>
    <w:rsid w:val="0059686E"/>
    <w:rsid w:val="005A3328"/>
    <w:rsid w:val="005B2725"/>
    <w:rsid w:val="005B66E5"/>
    <w:rsid w:val="005D6976"/>
    <w:rsid w:val="005F5F73"/>
    <w:rsid w:val="006078A1"/>
    <w:rsid w:val="0061135E"/>
    <w:rsid w:val="00612AE2"/>
    <w:rsid w:val="006147D3"/>
    <w:rsid w:val="00631AB1"/>
    <w:rsid w:val="00664843"/>
    <w:rsid w:val="006705A4"/>
    <w:rsid w:val="00670C70"/>
    <w:rsid w:val="00673ECC"/>
    <w:rsid w:val="006810E0"/>
    <w:rsid w:val="006932A5"/>
    <w:rsid w:val="006A4037"/>
    <w:rsid w:val="006B5A34"/>
    <w:rsid w:val="006C7728"/>
    <w:rsid w:val="006D0FD3"/>
    <w:rsid w:val="006D526A"/>
    <w:rsid w:val="006E1420"/>
    <w:rsid w:val="006F1C2C"/>
    <w:rsid w:val="006F2F15"/>
    <w:rsid w:val="006F3126"/>
    <w:rsid w:val="00705BF9"/>
    <w:rsid w:val="0071662F"/>
    <w:rsid w:val="007400A4"/>
    <w:rsid w:val="00745499"/>
    <w:rsid w:val="007515B4"/>
    <w:rsid w:val="0075798A"/>
    <w:rsid w:val="00765FF4"/>
    <w:rsid w:val="00773853"/>
    <w:rsid w:val="00784C7E"/>
    <w:rsid w:val="007A380C"/>
    <w:rsid w:val="007A7885"/>
    <w:rsid w:val="007B4847"/>
    <w:rsid w:val="007C106C"/>
    <w:rsid w:val="007C7EA5"/>
    <w:rsid w:val="007D6453"/>
    <w:rsid w:val="007D7F2B"/>
    <w:rsid w:val="007E30A7"/>
    <w:rsid w:val="007F0745"/>
    <w:rsid w:val="007F6023"/>
    <w:rsid w:val="007F7FDA"/>
    <w:rsid w:val="00803E2B"/>
    <w:rsid w:val="00810424"/>
    <w:rsid w:val="00827508"/>
    <w:rsid w:val="008343E7"/>
    <w:rsid w:val="00834626"/>
    <w:rsid w:val="008367EC"/>
    <w:rsid w:val="00840885"/>
    <w:rsid w:val="00843B1F"/>
    <w:rsid w:val="008477D7"/>
    <w:rsid w:val="00847E09"/>
    <w:rsid w:val="00851076"/>
    <w:rsid w:val="008519DA"/>
    <w:rsid w:val="00857D1B"/>
    <w:rsid w:val="00866047"/>
    <w:rsid w:val="00870862"/>
    <w:rsid w:val="008819CB"/>
    <w:rsid w:val="00893586"/>
    <w:rsid w:val="00893D16"/>
    <w:rsid w:val="00894E93"/>
    <w:rsid w:val="008C15A8"/>
    <w:rsid w:val="008C6CB2"/>
    <w:rsid w:val="008E02D2"/>
    <w:rsid w:val="008E4800"/>
    <w:rsid w:val="009007EE"/>
    <w:rsid w:val="00902A3A"/>
    <w:rsid w:val="00903942"/>
    <w:rsid w:val="00912B84"/>
    <w:rsid w:val="0091529F"/>
    <w:rsid w:val="00921306"/>
    <w:rsid w:val="00927997"/>
    <w:rsid w:val="00953347"/>
    <w:rsid w:val="0096323B"/>
    <w:rsid w:val="00964DB9"/>
    <w:rsid w:val="009911D7"/>
    <w:rsid w:val="009A1819"/>
    <w:rsid w:val="009B1F33"/>
    <w:rsid w:val="009B3A0E"/>
    <w:rsid w:val="009B6CF4"/>
    <w:rsid w:val="009D1AA0"/>
    <w:rsid w:val="009D325E"/>
    <w:rsid w:val="009E7EE7"/>
    <w:rsid w:val="009F115F"/>
    <w:rsid w:val="009F16B1"/>
    <w:rsid w:val="00A00955"/>
    <w:rsid w:val="00A21B38"/>
    <w:rsid w:val="00A234EB"/>
    <w:rsid w:val="00A23527"/>
    <w:rsid w:val="00A45D55"/>
    <w:rsid w:val="00A52418"/>
    <w:rsid w:val="00A548E2"/>
    <w:rsid w:val="00A74DB3"/>
    <w:rsid w:val="00A82339"/>
    <w:rsid w:val="00A844B9"/>
    <w:rsid w:val="00A94CFE"/>
    <w:rsid w:val="00AA0864"/>
    <w:rsid w:val="00AA29A1"/>
    <w:rsid w:val="00AB03A0"/>
    <w:rsid w:val="00AB49B3"/>
    <w:rsid w:val="00AC724F"/>
    <w:rsid w:val="00AE558E"/>
    <w:rsid w:val="00AE7795"/>
    <w:rsid w:val="00AF4FAA"/>
    <w:rsid w:val="00B023A4"/>
    <w:rsid w:val="00B21FE9"/>
    <w:rsid w:val="00B35A77"/>
    <w:rsid w:val="00B54BBD"/>
    <w:rsid w:val="00B62210"/>
    <w:rsid w:val="00B62EF1"/>
    <w:rsid w:val="00B70B54"/>
    <w:rsid w:val="00B934BA"/>
    <w:rsid w:val="00B93E13"/>
    <w:rsid w:val="00BA7659"/>
    <w:rsid w:val="00BB4807"/>
    <w:rsid w:val="00BC1CA1"/>
    <w:rsid w:val="00BC52FA"/>
    <w:rsid w:val="00BD140A"/>
    <w:rsid w:val="00BD1D5F"/>
    <w:rsid w:val="00BD1EEF"/>
    <w:rsid w:val="00BF4D6B"/>
    <w:rsid w:val="00C14FCE"/>
    <w:rsid w:val="00C1590F"/>
    <w:rsid w:val="00C1597C"/>
    <w:rsid w:val="00C25983"/>
    <w:rsid w:val="00C27AFB"/>
    <w:rsid w:val="00C33C4F"/>
    <w:rsid w:val="00C544BD"/>
    <w:rsid w:val="00C56B30"/>
    <w:rsid w:val="00C64863"/>
    <w:rsid w:val="00C65197"/>
    <w:rsid w:val="00C652DA"/>
    <w:rsid w:val="00C709EE"/>
    <w:rsid w:val="00C870D8"/>
    <w:rsid w:val="00C8746B"/>
    <w:rsid w:val="00C95585"/>
    <w:rsid w:val="00C95A3C"/>
    <w:rsid w:val="00C97196"/>
    <w:rsid w:val="00CA48EC"/>
    <w:rsid w:val="00CB115F"/>
    <w:rsid w:val="00CB1E06"/>
    <w:rsid w:val="00CB25DA"/>
    <w:rsid w:val="00CC0A42"/>
    <w:rsid w:val="00CC3797"/>
    <w:rsid w:val="00CC789C"/>
    <w:rsid w:val="00CD12DD"/>
    <w:rsid w:val="00CE169A"/>
    <w:rsid w:val="00D13D82"/>
    <w:rsid w:val="00D277DC"/>
    <w:rsid w:val="00D331D6"/>
    <w:rsid w:val="00D63C94"/>
    <w:rsid w:val="00D76712"/>
    <w:rsid w:val="00D813A2"/>
    <w:rsid w:val="00D864CB"/>
    <w:rsid w:val="00D91B00"/>
    <w:rsid w:val="00D92E2D"/>
    <w:rsid w:val="00D950E8"/>
    <w:rsid w:val="00D96C74"/>
    <w:rsid w:val="00D96E94"/>
    <w:rsid w:val="00DB4D42"/>
    <w:rsid w:val="00DC7790"/>
    <w:rsid w:val="00DD2773"/>
    <w:rsid w:val="00DD334F"/>
    <w:rsid w:val="00DE3DC1"/>
    <w:rsid w:val="00DF0B09"/>
    <w:rsid w:val="00DF2CFE"/>
    <w:rsid w:val="00E02658"/>
    <w:rsid w:val="00E039A5"/>
    <w:rsid w:val="00E0497E"/>
    <w:rsid w:val="00E23F36"/>
    <w:rsid w:val="00E33B38"/>
    <w:rsid w:val="00E3630B"/>
    <w:rsid w:val="00E37393"/>
    <w:rsid w:val="00E718C2"/>
    <w:rsid w:val="00E87BD5"/>
    <w:rsid w:val="00EC4B04"/>
    <w:rsid w:val="00ED5D29"/>
    <w:rsid w:val="00EF02A2"/>
    <w:rsid w:val="00EF2AB7"/>
    <w:rsid w:val="00EF61CF"/>
    <w:rsid w:val="00F00F12"/>
    <w:rsid w:val="00F329F0"/>
    <w:rsid w:val="00F42B3B"/>
    <w:rsid w:val="00F5638A"/>
    <w:rsid w:val="00F64513"/>
    <w:rsid w:val="00F80A59"/>
    <w:rsid w:val="00FA5D93"/>
    <w:rsid w:val="00FD036D"/>
    <w:rsid w:val="00FE358E"/>
    <w:rsid w:val="00FF2183"/>
    <w:rsid w:val="00FF2521"/>
    <w:rsid w:val="00FF4BB5"/>
    <w:rsid w:val="4F525421"/>
    <w:rsid w:val="7E70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77B46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1A0C"/>
  </w:style>
  <w:style w:type="paragraph" w:styleId="Titre1">
    <w:name w:val="heading 1"/>
    <w:basedOn w:val="Normal"/>
    <w:next w:val="Normal"/>
    <w:link w:val="Titre1Car"/>
    <w:uiPriority w:val="9"/>
    <w:qFormat/>
    <w:rsid w:val="00400CA8"/>
    <w:pPr>
      <w:spacing w:after="0"/>
      <w:jc w:val="center"/>
      <w:outlineLvl w:val="0"/>
    </w:pPr>
    <w:rPr>
      <w:rFonts w:asciiTheme="majorHAnsi" w:hAnsiTheme="majorHAnsi"/>
      <w:b/>
      <w:color w:val="FFFFFF" w:themeColor="background1"/>
      <w:sz w:val="56"/>
      <w:szCs w:val="56"/>
    </w:rPr>
  </w:style>
  <w:style w:type="paragraph" w:styleId="Titre2">
    <w:name w:val="heading 2"/>
    <w:basedOn w:val="Normal"/>
    <w:next w:val="Normal"/>
    <w:link w:val="Titre2Car"/>
    <w:uiPriority w:val="9"/>
    <w:qFormat/>
    <w:rsid w:val="00B93E13"/>
    <w:pPr>
      <w:spacing w:after="0"/>
      <w:jc w:val="center"/>
      <w:outlineLvl w:val="1"/>
    </w:pPr>
    <w:rPr>
      <w:rFonts w:asciiTheme="majorHAnsi" w:hAnsiTheme="majorHAnsi" w:cs="Segoe UI"/>
      <w:b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127D5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unhideWhenUsed/>
    <w:qFormat/>
    <w:rsid w:val="003127D5"/>
    <w:pPr>
      <w:numPr>
        <w:numId w:val="3"/>
      </w:numPr>
      <w:spacing w:before="40" w:after="360" w:line="312" w:lineRule="auto"/>
      <w:ind w:left="720" w:hanging="360"/>
      <w:contextualSpacing/>
    </w:pPr>
    <w:rPr>
      <w:rFonts w:asciiTheme="majorHAnsi" w:hAnsiTheme="majorHAnsi" w:cs="Segoe UI"/>
      <w:sz w:val="18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400CA8"/>
    <w:rPr>
      <w:rFonts w:asciiTheme="majorHAnsi" w:hAnsiTheme="majorHAnsi"/>
      <w:b/>
      <w:color w:val="FFFFFF" w:themeColor="background1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B93E13"/>
    <w:rPr>
      <w:rFonts w:asciiTheme="majorHAnsi" w:hAnsiTheme="majorHAnsi" w:cs="Segoe UI"/>
      <w:b/>
    </w:rPr>
  </w:style>
  <w:style w:type="paragraph" w:styleId="En-tte">
    <w:name w:val="header"/>
    <w:basedOn w:val="Normal"/>
    <w:link w:val="En-tteCar"/>
    <w:uiPriority w:val="99"/>
    <w:unhideWhenUsed/>
    <w:rsid w:val="00400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0CA8"/>
  </w:style>
  <w:style w:type="paragraph" w:styleId="Pieddepage">
    <w:name w:val="footer"/>
    <w:basedOn w:val="Normal"/>
    <w:link w:val="PieddepageCar"/>
    <w:uiPriority w:val="99"/>
    <w:unhideWhenUsed/>
    <w:rsid w:val="00400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0CA8"/>
  </w:style>
  <w:style w:type="table" w:styleId="Grilledutableau">
    <w:name w:val="Table Grid"/>
    <w:basedOn w:val="TableauNormal"/>
    <w:rsid w:val="00400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uiPriority w:val="1"/>
    <w:qFormat/>
    <w:rsid w:val="00E0497E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kern w:val="28"/>
      <w:sz w:val="44"/>
      <w:szCs w:val="56"/>
    </w:rPr>
  </w:style>
  <w:style w:type="paragraph" w:customStyle="1" w:styleId="Normal-Espaceau-dessus">
    <w:name w:val="Normal - Espace au-dessus"/>
    <w:basedOn w:val="Normal"/>
    <w:qFormat/>
    <w:rsid w:val="00B934BA"/>
    <w:pPr>
      <w:spacing w:before="360"/>
    </w:pPr>
  </w:style>
  <w:style w:type="paragraph" w:customStyle="1" w:styleId="Normal-Espaceendessous">
    <w:name w:val="Normal - Espace en dessous"/>
    <w:basedOn w:val="Normal"/>
    <w:qFormat/>
    <w:rsid w:val="00B934BA"/>
    <w:pPr>
      <w:spacing w:after="480"/>
    </w:pPr>
  </w:style>
  <w:style w:type="character" w:customStyle="1" w:styleId="TitreCar">
    <w:name w:val="Titre Car"/>
    <w:basedOn w:val="Policepardfaut"/>
    <w:link w:val="Titre"/>
    <w:uiPriority w:val="1"/>
    <w:rsid w:val="00E0497E"/>
    <w:rPr>
      <w:rFonts w:asciiTheme="majorHAnsi" w:eastAsiaTheme="majorEastAsia" w:hAnsiTheme="majorHAnsi" w:cstheme="majorBidi"/>
      <w:b/>
      <w:color w:val="FFFFFF" w:themeColor="background1"/>
      <w:kern w:val="28"/>
      <w:sz w:val="44"/>
      <w:szCs w:val="56"/>
    </w:rPr>
  </w:style>
  <w:style w:type="character" w:styleId="lev">
    <w:name w:val="Strong"/>
    <w:basedOn w:val="Policepardfaut"/>
    <w:uiPriority w:val="22"/>
    <w:qFormat/>
    <w:rsid w:val="00172CFC"/>
    <w:rPr>
      <w:b/>
      <w:bCs/>
    </w:rPr>
  </w:style>
  <w:style w:type="paragraph" w:customStyle="1" w:styleId="Normal-Centr">
    <w:name w:val="Normal - Centré"/>
    <w:basedOn w:val="Normal"/>
    <w:qFormat/>
    <w:rsid w:val="00172CFC"/>
    <w:pPr>
      <w:spacing w:after="0" w:line="240" w:lineRule="auto"/>
      <w:jc w:val="center"/>
    </w:pPr>
    <w:rPr>
      <w:sz w:val="16"/>
    </w:rPr>
  </w:style>
  <w:style w:type="character" w:customStyle="1" w:styleId="Titre3Car">
    <w:name w:val="Titre 3 Car"/>
    <w:basedOn w:val="Policepardfaut"/>
    <w:link w:val="Titre3"/>
    <w:uiPriority w:val="9"/>
    <w:rsid w:val="003127D5"/>
    <w:rPr>
      <w:rFonts w:eastAsiaTheme="majorEastAsia" w:cstheme="majorBidi"/>
      <w:b/>
      <w:szCs w:val="24"/>
    </w:rPr>
  </w:style>
  <w:style w:type="paragraph" w:customStyle="1" w:styleId="Normal-Petit">
    <w:name w:val="Normal - Petit"/>
    <w:basedOn w:val="Normal"/>
    <w:qFormat/>
    <w:rsid w:val="003127D5"/>
    <w:pPr>
      <w:tabs>
        <w:tab w:val="left" w:pos="4320"/>
        <w:tab w:val="left" w:pos="7200"/>
      </w:tabs>
      <w:spacing w:before="240" w:after="0"/>
    </w:pPr>
    <w:rPr>
      <w:sz w:val="18"/>
    </w:rPr>
  </w:style>
  <w:style w:type="paragraph" w:customStyle="1" w:styleId="Normal-Retrait">
    <w:name w:val="Normal - Retrait"/>
    <w:basedOn w:val="Normal"/>
    <w:qFormat/>
    <w:rsid w:val="003127D5"/>
    <w:pPr>
      <w:spacing w:after="360"/>
      <w:ind w:left="360"/>
      <w:contextualSpacing/>
    </w:pPr>
  </w:style>
  <w:style w:type="character" w:styleId="Textedelespacerserv">
    <w:name w:val="Placeholder Text"/>
    <w:basedOn w:val="Policepardfaut"/>
    <w:uiPriority w:val="99"/>
    <w:semiHidden/>
    <w:rsid w:val="00A5241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186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F4BB5"/>
    <w:rPr>
      <w:color w:val="69A020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F4BB5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631AB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31AB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1AB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1AB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1AB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47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3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eslin\AppData\Roaming\Microsoft\Templates\Formulaire%20R&#233;union%20parents-professeur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B137586B3BC41B8BA90C8A667DCE7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85DD8C-4905-4F98-8052-59ED95A01813}"/>
      </w:docPartPr>
      <w:docPartBody>
        <w:p w:rsidR="00841F63" w:rsidRDefault="00F64D05" w:rsidP="00F64D05">
          <w:pPr>
            <w:pStyle w:val="0B137586B3BC41B8BA90C8A667DCE7E622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E-mail bénéficiaire</w:t>
          </w:r>
        </w:p>
      </w:docPartBody>
    </w:docPart>
    <w:docPart>
      <w:docPartPr>
        <w:name w:val="37804496A48344E1BB90F4DC42A4AC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DDBE21-A4F5-4A71-AE9F-E7B3BBC7B292}"/>
      </w:docPartPr>
      <w:docPartBody>
        <w:p w:rsidR="00C9779D" w:rsidRDefault="00F64D05" w:rsidP="00F64D05">
          <w:pPr>
            <w:pStyle w:val="37804496A48344E1BB90F4DC42A4AC52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Nom demandeur</w:t>
          </w:r>
        </w:p>
      </w:docPartBody>
    </w:docPart>
    <w:docPart>
      <w:docPartPr>
        <w:name w:val="65588D5F6C504B489F16B8F141BA12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99D563-671A-4BDD-BF7D-D4612AADF201}"/>
      </w:docPartPr>
      <w:docPartBody>
        <w:p w:rsidR="00C9779D" w:rsidRDefault="00F64D05" w:rsidP="00F64D05">
          <w:pPr>
            <w:pStyle w:val="65588D5F6C504B489F16B8F141BA128C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Prénom demandeur</w:t>
          </w:r>
        </w:p>
      </w:docPartBody>
    </w:docPart>
    <w:docPart>
      <w:docPartPr>
        <w:name w:val="6A3FEBDB5E424E0E969AEEDB02D2B8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99FD05-F1C4-4254-B324-6D21328E196F}"/>
      </w:docPartPr>
      <w:docPartBody>
        <w:p w:rsidR="00C9779D" w:rsidRDefault="00F64D05" w:rsidP="00F64D05">
          <w:pPr>
            <w:pStyle w:val="6A3FEBDB5E424E0E969AEEDB02D2B811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Raison sociale demandeur</w:t>
          </w:r>
        </w:p>
      </w:docPartBody>
    </w:docPart>
    <w:docPart>
      <w:docPartPr>
        <w:name w:val="A1D559709EA9472DAA40ECDC8E83AF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D9518E-544D-493F-B34D-D38F0CBEB084}"/>
      </w:docPartPr>
      <w:docPartBody>
        <w:p w:rsidR="00C9779D" w:rsidRDefault="00F64D05" w:rsidP="00F64D05">
          <w:pPr>
            <w:pStyle w:val="A1D559709EA9472DAA40ECDC8E83AF5A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N° et rue demandeur</w:t>
          </w:r>
        </w:p>
      </w:docPartBody>
    </w:docPart>
    <w:docPart>
      <w:docPartPr>
        <w:name w:val="CE2DE88FA9B14CE1A2E3424E47D96F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26E5E7-B0EB-432D-9A39-0607F16A6CE2}"/>
      </w:docPartPr>
      <w:docPartBody>
        <w:p w:rsidR="00C9779D" w:rsidRDefault="00F64D05" w:rsidP="00F64D05">
          <w:pPr>
            <w:pStyle w:val="CE2DE88FA9B14CE1A2E3424E47D96F19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CP demandeur</w:t>
          </w:r>
        </w:p>
      </w:docPartBody>
    </w:docPart>
    <w:docPart>
      <w:docPartPr>
        <w:name w:val="42D7E4A9D2A14A58AD6CC213F50567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384CB1-345F-47D6-ABB6-274CB33DF4DA}"/>
      </w:docPartPr>
      <w:docPartBody>
        <w:p w:rsidR="00C9779D" w:rsidRDefault="00F64D05" w:rsidP="00F64D05">
          <w:pPr>
            <w:pStyle w:val="42D7E4A9D2A14A58AD6CC213F505672C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Ville demandeur</w:t>
          </w:r>
        </w:p>
      </w:docPartBody>
    </w:docPart>
    <w:docPart>
      <w:docPartPr>
        <w:name w:val="D719B21793D147B081A467524994DD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2E8EB7-AB5D-4E0D-BE85-1F2A6712A1D5}"/>
      </w:docPartPr>
      <w:docPartBody>
        <w:p w:rsidR="00C9779D" w:rsidRDefault="00F64D05" w:rsidP="00F64D05">
          <w:pPr>
            <w:pStyle w:val="D719B21793D147B081A467524994DDCF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E-mail demandeur</w:t>
          </w:r>
        </w:p>
      </w:docPartBody>
    </w:docPart>
    <w:docPart>
      <w:docPartPr>
        <w:name w:val="3FF9F8A3B6C94A0EA5622DEAAA7AF1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B88188-77E9-4873-AD85-45B94863B6E0}"/>
      </w:docPartPr>
      <w:docPartBody>
        <w:p w:rsidR="00C9779D" w:rsidRDefault="00F64D05" w:rsidP="00F64D05">
          <w:pPr>
            <w:pStyle w:val="3FF9F8A3B6C94A0EA5622DEAAA7AF15E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Téléphone demandeur</w:t>
          </w:r>
        </w:p>
      </w:docPartBody>
    </w:docPart>
    <w:docPart>
      <w:docPartPr>
        <w:name w:val="5B8937377D2E490B810B81D457D621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391D37-3D79-450D-B200-299B6D83159C}"/>
      </w:docPartPr>
      <w:docPartBody>
        <w:p w:rsidR="00C9779D" w:rsidRDefault="00F64D05" w:rsidP="00F64D05">
          <w:pPr>
            <w:pStyle w:val="5B8937377D2E490B810B81D457D6213A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Nom bénéficiaire</w:t>
          </w:r>
        </w:p>
      </w:docPartBody>
    </w:docPart>
    <w:docPart>
      <w:docPartPr>
        <w:name w:val="E7AB13F60C8E407E8FA89DAEC1A2FE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752CA5-005A-4FB0-818E-9448D806E63B}"/>
      </w:docPartPr>
      <w:docPartBody>
        <w:p w:rsidR="00C9779D" w:rsidRDefault="00F64D05" w:rsidP="00F64D05">
          <w:pPr>
            <w:pStyle w:val="E7AB13F60C8E407E8FA89DAEC1A2FE7C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Prénom bénéficiaire</w:t>
          </w:r>
        </w:p>
      </w:docPartBody>
    </w:docPart>
    <w:docPart>
      <w:docPartPr>
        <w:name w:val="637ABA652FC44CDD8BE69C35F36979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3B6A83-C06D-4945-A3BA-3FE1C7ADB267}"/>
      </w:docPartPr>
      <w:docPartBody>
        <w:p w:rsidR="00C9779D" w:rsidRDefault="00F64D05" w:rsidP="00F64D05">
          <w:pPr>
            <w:pStyle w:val="637ABA652FC44CDD8BE69C35F36979DC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Raison sociale bénéficiaire</w:t>
          </w:r>
        </w:p>
      </w:docPartBody>
    </w:docPart>
    <w:docPart>
      <w:docPartPr>
        <w:name w:val="171672A456834D8D98DEE52DCE0DBE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00C95F-A3C8-4C35-9A79-CFA8DAD9597A}"/>
      </w:docPartPr>
      <w:docPartBody>
        <w:p w:rsidR="00C9779D" w:rsidRDefault="00F64D05" w:rsidP="00F64D05">
          <w:pPr>
            <w:pStyle w:val="171672A456834D8D98DEE52DCE0DBE70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N° et rue bénéficiaire</w:t>
          </w:r>
        </w:p>
      </w:docPartBody>
    </w:docPart>
    <w:docPart>
      <w:docPartPr>
        <w:name w:val="98AC570135F3492AA5ED1D400EE3DB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2EF785-FA80-4AC6-984B-1A8BA5EE0AC8}"/>
      </w:docPartPr>
      <w:docPartBody>
        <w:p w:rsidR="00C9779D" w:rsidRDefault="00F64D05" w:rsidP="00F64D05">
          <w:pPr>
            <w:pStyle w:val="98AC570135F3492AA5ED1D400EE3DB2B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CP bénéficiaire</w:t>
          </w:r>
        </w:p>
      </w:docPartBody>
    </w:docPart>
    <w:docPart>
      <w:docPartPr>
        <w:name w:val="596E69F8B44E427E96881D7E104819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698429-1FE9-459E-BFA3-B70A87E1A2E8}"/>
      </w:docPartPr>
      <w:docPartBody>
        <w:p w:rsidR="00C9779D" w:rsidRDefault="00F64D05" w:rsidP="00F64D05">
          <w:pPr>
            <w:pStyle w:val="596E69F8B44E427E96881D7E1048198C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Ville bénéficiaire</w:t>
          </w:r>
        </w:p>
      </w:docPartBody>
    </w:docPart>
    <w:docPart>
      <w:docPartPr>
        <w:name w:val="2E6105B99C2D4466A23670AA7C5C7B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29947B-38AF-4CC9-AB5E-A3EBC0905A48}"/>
      </w:docPartPr>
      <w:docPartBody>
        <w:p w:rsidR="00C9779D" w:rsidRDefault="00F64D05" w:rsidP="00F64D05">
          <w:pPr>
            <w:pStyle w:val="2E6105B99C2D4466A23670AA7C5C7B68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Nom titulaire</w:t>
          </w:r>
        </w:p>
      </w:docPartBody>
    </w:docPart>
    <w:docPart>
      <w:docPartPr>
        <w:name w:val="DC0063C961DF427E8BBFB1AF9DB627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4E08E8-1CB6-4C26-8C8F-2B38B3C00DE0}"/>
      </w:docPartPr>
      <w:docPartBody>
        <w:p w:rsidR="00C9779D" w:rsidRDefault="00F64D05" w:rsidP="00F64D05">
          <w:pPr>
            <w:pStyle w:val="DC0063C961DF427E8BBFB1AF9DB6276E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Nom co-titulaire</w:t>
          </w:r>
        </w:p>
      </w:docPartBody>
    </w:docPart>
    <w:docPart>
      <w:docPartPr>
        <w:name w:val="56FC5DD2C87747FCAC1E4F2796BC6F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6ED81C-DD9A-492E-A211-E401B140AEB0}"/>
      </w:docPartPr>
      <w:docPartBody>
        <w:p w:rsidR="00C9779D" w:rsidRDefault="00F64D05" w:rsidP="00F64D05">
          <w:pPr>
            <w:pStyle w:val="56FC5DD2C87747FCAC1E4F2796BC6F5A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Prénom titulaire</w:t>
          </w:r>
        </w:p>
      </w:docPartBody>
    </w:docPart>
    <w:docPart>
      <w:docPartPr>
        <w:name w:val="B922740380B14F0A9010A00006D497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0B67B6-99AD-44D6-B34A-C9BAE2F53E5F}"/>
      </w:docPartPr>
      <w:docPartBody>
        <w:p w:rsidR="00C9779D" w:rsidRDefault="00F64D05" w:rsidP="00F64D05">
          <w:pPr>
            <w:pStyle w:val="B922740380B14F0A9010A00006D497F2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Prénom co-titulaire</w:t>
          </w:r>
        </w:p>
      </w:docPartBody>
    </w:docPart>
    <w:docPart>
      <w:docPartPr>
        <w:name w:val="68E2782CDC774B0688443D930BEB10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C84609-FC07-4D94-982D-FEFDC3E79909}"/>
      </w:docPartPr>
      <w:docPartBody>
        <w:p w:rsidR="00C9779D" w:rsidRDefault="00F64D05" w:rsidP="00F64D05">
          <w:pPr>
            <w:pStyle w:val="68E2782CDC774B0688443D930BEB1031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E-mail titulaire</w:t>
          </w:r>
        </w:p>
      </w:docPartBody>
    </w:docPart>
    <w:docPart>
      <w:docPartPr>
        <w:name w:val="98020BBAC58E44AEA9C2DC939FC0B8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339C9A-8F1A-4D49-92F3-1005851EFEC5}"/>
      </w:docPartPr>
      <w:docPartBody>
        <w:p w:rsidR="00C9779D" w:rsidRDefault="00F64D05" w:rsidP="00F64D05">
          <w:pPr>
            <w:pStyle w:val="98020BBAC58E44AEA9C2DC939FC0B894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E-mail co-titulaire</w:t>
          </w:r>
        </w:p>
      </w:docPartBody>
    </w:docPart>
    <w:docPart>
      <w:docPartPr>
        <w:name w:val="BA56E25A1AC841CA94DA2F7F39E33F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706D4E-0149-429B-86A5-6CD4D0B4F1EC}"/>
      </w:docPartPr>
      <w:docPartBody>
        <w:p w:rsidR="00C9779D" w:rsidRDefault="00F64D05" w:rsidP="00F64D05">
          <w:pPr>
            <w:pStyle w:val="BA56E25A1AC841CA94DA2F7F39E33F10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Téléphone titulaire</w:t>
          </w:r>
        </w:p>
      </w:docPartBody>
    </w:docPart>
    <w:docPart>
      <w:docPartPr>
        <w:name w:val="66E0C5F3AC7344C8992DA462259265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967CC7-FD2D-434D-9AE6-F7D097893E67}"/>
      </w:docPartPr>
      <w:docPartBody>
        <w:p w:rsidR="00C9779D" w:rsidRDefault="00F64D05" w:rsidP="00F64D05">
          <w:pPr>
            <w:pStyle w:val="66E0C5F3AC7344C8992DA4622592654C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Téléphone co-titulaire</w:t>
          </w:r>
        </w:p>
      </w:docPartBody>
    </w:docPart>
    <w:docPart>
      <w:docPartPr>
        <w:name w:val="5654FA651B74415683C4EF7443369F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5F5FB0-460A-4367-9940-D04B10111AEA}"/>
      </w:docPartPr>
      <w:docPartBody>
        <w:p w:rsidR="00C9779D" w:rsidRDefault="00F64D05" w:rsidP="00F64D05">
          <w:pPr>
            <w:pStyle w:val="5654FA651B74415683C4EF7443369FDE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Date naissance titulaire</w:t>
          </w:r>
        </w:p>
      </w:docPartBody>
    </w:docPart>
    <w:docPart>
      <w:docPartPr>
        <w:name w:val="467AAA7C6DCE45589E2F017204A3AA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1911FE-74D4-4C1A-8509-E24A9E61403F}"/>
      </w:docPartPr>
      <w:docPartBody>
        <w:p w:rsidR="00C9779D" w:rsidRDefault="00F64D05" w:rsidP="00F64D05">
          <w:pPr>
            <w:pStyle w:val="467AAA7C6DCE45589E2F017204A3AA7D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Date naissance co-titulaire</w:t>
          </w:r>
        </w:p>
      </w:docPartBody>
    </w:docPart>
    <w:docPart>
      <w:docPartPr>
        <w:name w:val="CFAE562A7EDE4C3F8E933D4308AD19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13DDD7-7529-4EB9-BCF9-61DD5EF7654B}"/>
      </w:docPartPr>
      <w:docPartBody>
        <w:p w:rsidR="00C9779D" w:rsidRDefault="00F64D05" w:rsidP="00F64D05">
          <w:pPr>
            <w:pStyle w:val="CFAE562A7EDE4C3F8E933D4308AD1966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SIRET société, organisme, copropriété</w:t>
          </w:r>
        </w:p>
      </w:docPartBody>
    </w:docPart>
    <w:docPart>
      <w:docPartPr>
        <w:name w:val="F37A050F36DB400B9BB43D7646B9BA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D08277-E1F9-46BC-B9A8-D61440A31F2E}"/>
      </w:docPartPr>
      <w:docPartBody>
        <w:p w:rsidR="00C9779D" w:rsidRDefault="00F64D05" w:rsidP="00F64D05">
          <w:pPr>
            <w:pStyle w:val="F37A050F36DB400B9BB43D7646B9BA57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n° engagement</w:t>
          </w:r>
        </w:p>
      </w:docPartBody>
    </w:docPart>
    <w:docPart>
      <w:docPartPr>
        <w:name w:val="C58ED9DDAE4B4E70B05EE064DEB633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97C6E1-F9ED-4B6D-967E-CB5ECF8ED2B3}"/>
      </w:docPartPr>
      <w:docPartBody>
        <w:p w:rsidR="00C9779D" w:rsidRDefault="00F64D05" w:rsidP="00F64D05">
          <w:pPr>
            <w:pStyle w:val="C58ED9DDAE4B4E70B05EE064DEB633C6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code service</w:t>
          </w:r>
        </w:p>
      </w:docPartBody>
    </w:docPart>
    <w:docPart>
      <w:docPartPr>
        <w:name w:val="23521A40447D4433A80DFCEDC11230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B475AB-2380-4D9C-ADB5-C6E7879BEF28}"/>
      </w:docPartPr>
      <w:docPartBody>
        <w:p w:rsidR="00C9779D" w:rsidRDefault="00F64D05" w:rsidP="00F64D05">
          <w:pPr>
            <w:pStyle w:val="23521A40447D4433A80DFCEDC112307D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Adresse complète de facturation</w:t>
          </w:r>
        </w:p>
      </w:docPartBody>
    </w:docPart>
    <w:docPart>
      <w:docPartPr>
        <w:name w:val="895B08A9D16E469F91B40B67A95E8C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A06EE5-DD77-47BB-A2FE-7D8F86A75264}"/>
      </w:docPartPr>
      <w:docPartBody>
        <w:p w:rsidR="00C9779D" w:rsidRDefault="00F64D05" w:rsidP="00F64D05">
          <w:pPr>
            <w:pStyle w:val="895B08A9D16E469F91B40B67A95E8C3A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Nbr personnes dans le foyer</w:t>
          </w:r>
        </w:p>
      </w:docPartBody>
    </w:docPart>
    <w:docPart>
      <w:docPartPr>
        <w:name w:val="E9A9A7288F204B4595AB8DB7689E23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B59AD6-BD86-476D-A9FC-492CC3538FC2}"/>
      </w:docPartPr>
      <w:docPartBody>
        <w:p w:rsidR="00C9779D" w:rsidRDefault="00F64D05" w:rsidP="00F64D05">
          <w:pPr>
            <w:pStyle w:val="E9A9A7288F204B4595AB8DB7689E23A4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Complément adresse branchements</w:t>
          </w:r>
        </w:p>
      </w:docPartBody>
    </w:docPart>
    <w:docPart>
      <w:docPartPr>
        <w:name w:val="9FA02439E66B40EF85121F9E197565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C98935-C4FB-43E1-9E97-4AE805CB332A}"/>
      </w:docPartPr>
      <w:docPartBody>
        <w:p w:rsidR="00C9779D" w:rsidRDefault="00F64D05" w:rsidP="00F64D05">
          <w:pPr>
            <w:pStyle w:val="9FA02439E66B40EF85121F9E197565B0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CP adresse branchements</w:t>
          </w:r>
        </w:p>
      </w:docPartBody>
    </w:docPart>
    <w:docPart>
      <w:docPartPr>
        <w:name w:val="140ADE778D2440668742D47E172A90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FAB82B-850F-4656-A364-EF99A9EF0153}"/>
      </w:docPartPr>
      <w:docPartBody>
        <w:p w:rsidR="00C9779D" w:rsidRDefault="00F64D05" w:rsidP="00F64D05">
          <w:pPr>
            <w:pStyle w:val="140ADE778D2440668742D47E172A9067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Ville adresse branchements</w:t>
          </w:r>
        </w:p>
      </w:docPartBody>
    </w:docPart>
    <w:docPart>
      <w:docPartPr>
        <w:name w:val="58B5AA19213D4CD3BAD806A42C7997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D6575C-E93B-4419-9B2F-3421BED3B179}"/>
      </w:docPartPr>
      <w:docPartBody>
        <w:p w:rsidR="00C9779D" w:rsidRDefault="00F64D05" w:rsidP="00F64D05">
          <w:pPr>
            <w:pStyle w:val="58B5AA19213D4CD3BAD806A42C7997F1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N° parcelle/lot</w:t>
          </w:r>
        </w:p>
      </w:docPartBody>
    </w:docPart>
    <w:docPart>
      <w:docPartPr>
        <w:name w:val="76B2EA3A72204F79BCE9EA9F1C4CF3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8BEE6A-EE0D-470A-AF2E-D930AFC25FA6}"/>
      </w:docPartPr>
      <w:docPartBody>
        <w:p w:rsidR="00C9779D" w:rsidRDefault="00F64D05" w:rsidP="00F64D05">
          <w:pPr>
            <w:pStyle w:val="76B2EA3A72204F79BCE9EA9F1C4CF392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Section cadastrale</w:t>
          </w:r>
        </w:p>
      </w:docPartBody>
    </w:docPart>
    <w:docPart>
      <w:docPartPr>
        <w:name w:val="A4856A4BC9234A88BF9E4856508704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E6A384-C70D-46C4-82EE-104D13AB1B7B}"/>
      </w:docPartPr>
      <w:docPartBody>
        <w:p w:rsidR="00C9779D" w:rsidRDefault="00F64D05" w:rsidP="00F64D05">
          <w:pPr>
            <w:pStyle w:val="A4856A4BC9234A88BF9E4856508704EB21"/>
          </w:pPr>
          <w:r w:rsidRPr="0025615A">
            <w:rPr>
              <w:rStyle w:val="Textedelespacerserv"/>
              <w:rFonts w:ascii="Neo Sans Std Light" w:hAnsi="Neo Sans Std Light"/>
              <w:color w:val="FFFFFF" w:themeColor="background1"/>
            </w:rPr>
            <w:t>Surface</w:t>
          </w:r>
        </w:p>
      </w:docPartBody>
    </w:docPart>
    <w:docPart>
      <w:docPartPr>
        <w:name w:val="1E736B825DB44A348D66F44FDD1E07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8279B6-C167-43DB-AFFB-A7EE033B8AEC}"/>
      </w:docPartPr>
      <w:docPartBody>
        <w:p w:rsidR="00C9779D" w:rsidRDefault="00F64D05" w:rsidP="00F64D05">
          <w:pPr>
            <w:pStyle w:val="1E736B825DB44A348D66F44FDD1E07D0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N° PC ou PA</w:t>
          </w:r>
        </w:p>
      </w:docPartBody>
    </w:docPart>
    <w:docPart>
      <w:docPartPr>
        <w:name w:val="9C790969453E410BBBA94F6147DB65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65DA61-58E2-4F6C-940B-674E905096F4}"/>
      </w:docPartPr>
      <w:docPartBody>
        <w:p w:rsidR="00C9779D" w:rsidRDefault="00F64D05" w:rsidP="00F64D05">
          <w:pPr>
            <w:pStyle w:val="9C790969453E410BBBA94F6147DB653D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N° DP</w:t>
          </w:r>
        </w:p>
      </w:docPartBody>
    </w:docPart>
    <w:docPart>
      <w:docPartPr>
        <w:name w:val="7C0E47DACB44483EAE387E179C5D97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F8629B-A44E-4E17-B778-34494BF74086}"/>
      </w:docPartPr>
      <w:docPartBody>
        <w:p w:rsidR="00C9779D" w:rsidRDefault="00F64D05" w:rsidP="00F64D05">
          <w:pPr>
            <w:pStyle w:val="7C0E47DACB44483EAE387E179C5D97FD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Nature activité et rejets</w:t>
          </w:r>
        </w:p>
      </w:docPartBody>
    </w:docPart>
    <w:docPart>
      <w:docPartPr>
        <w:name w:val="04B5DBFF573E4044BE1E2E3BC6675F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3F524C-79EE-430D-AAE4-3320507EAD49}"/>
      </w:docPartPr>
      <w:docPartBody>
        <w:p w:rsidR="00C9779D" w:rsidRDefault="00F64D05" w:rsidP="00F64D05">
          <w:pPr>
            <w:pStyle w:val="04B5DBFF573E4044BE1E2E3BC6675FF2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Autre – précisez</w:t>
          </w:r>
        </w:p>
      </w:docPartBody>
    </w:docPart>
    <w:docPart>
      <w:docPartPr>
        <w:name w:val="A92A406D50A04B6D96750E96E71897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7F8B86-AE4D-42C9-98FE-DC853DD3B1BF}"/>
      </w:docPartPr>
      <w:docPartBody>
        <w:p w:rsidR="00C9779D" w:rsidRDefault="00F64D05" w:rsidP="00F64D05">
          <w:pPr>
            <w:pStyle w:val="A92A406D50A04B6D96750E96E718970021"/>
          </w:pPr>
          <w:r w:rsidRPr="0025615A">
            <w:rPr>
              <w:rStyle w:val="Textedelespacerserv"/>
              <w:rFonts w:ascii="Neo Sans Std Light" w:hAnsi="Neo Sans Std Light"/>
              <w:color w:val="FFFFFF" w:themeColor="background1"/>
            </w:rPr>
            <w:t>Valeur</w:t>
          </w:r>
        </w:p>
      </w:docPartBody>
    </w:docPart>
    <w:docPart>
      <w:docPartPr>
        <w:name w:val="AC3E3A91851E48BE9249BB91D2D236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D678DD-786E-420B-9BDE-0ECE22D71985}"/>
      </w:docPartPr>
      <w:docPartBody>
        <w:p w:rsidR="00C9779D" w:rsidRDefault="00F64D05" w:rsidP="00F64D05">
          <w:pPr>
            <w:pStyle w:val="AC3E3A91851E48BE9249BB91D2D23608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Nbr compteurs à déplacer</w:t>
          </w:r>
        </w:p>
      </w:docPartBody>
    </w:docPart>
    <w:docPart>
      <w:docPartPr>
        <w:name w:val="35E4980946D848D693F5DBC9EF18DC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BBE1CF-E807-489A-B155-29E7120A2338}"/>
      </w:docPartPr>
      <w:docPartBody>
        <w:p w:rsidR="00C9779D" w:rsidRDefault="00F64D05" w:rsidP="00F64D05">
          <w:pPr>
            <w:pStyle w:val="35E4980946D848D693F5DBC9EF18DCD021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Nbr de compteurs si souhait d’une individualisation</w:t>
          </w:r>
        </w:p>
      </w:docPartBody>
    </w:docPart>
    <w:docPart>
      <w:docPartPr>
        <w:name w:val="B66F3BB1BCF843FAA4436B20DACF09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2A8AE4-A321-45F9-815C-0A9EC0171B87}"/>
      </w:docPartPr>
      <w:docPartBody>
        <w:p w:rsidR="00C9779D" w:rsidRDefault="00F64D05" w:rsidP="00F64D05">
          <w:pPr>
            <w:pStyle w:val="B66F3BB1BCF843FAA4436B20DACF098020"/>
          </w:pPr>
          <w:r w:rsidRPr="00A844B9">
            <w:rPr>
              <w:rStyle w:val="Textedelespacerserv"/>
              <w:rFonts w:ascii="Neo Sans Std Light" w:hAnsi="Neo Sans Std Light"/>
              <w:color w:val="FFFFFF" w:themeColor="background1"/>
            </w:rPr>
            <w:t>Ø souhaité</w:t>
          </w:r>
        </w:p>
      </w:docPartBody>
    </w:docPart>
    <w:docPart>
      <w:docPartPr>
        <w:name w:val="B87B719D3F9549B6AE19A13525D549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1EFEE5-1C4F-49BC-9A51-6718AA0ED928}"/>
      </w:docPartPr>
      <w:docPartBody>
        <w:p w:rsidR="00C9779D" w:rsidRDefault="00F64D05" w:rsidP="00F64D05">
          <w:pPr>
            <w:pStyle w:val="B87B719D3F9549B6AE19A13525D549E418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Nbr branchements assainissement à déplacer</w:t>
          </w:r>
        </w:p>
      </w:docPartBody>
    </w:docPart>
    <w:docPart>
      <w:docPartPr>
        <w:name w:val="68608C5E745D407D916FE15C78FCB7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951A13-BF2E-4923-9F75-6DF6DE49BC7C}"/>
      </w:docPartPr>
      <w:docPartBody>
        <w:p w:rsidR="00C9779D" w:rsidRDefault="00F64D05" w:rsidP="00F64D05">
          <w:pPr>
            <w:pStyle w:val="68608C5E745D407D916FE15C78FCB7F618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Nbr branchements assainissement à déposer</w:t>
          </w:r>
        </w:p>
      </w:docPartBody>
    </w:docPart>
    <w:docPart>
      <w:docPartPr>
        <w:name w:val="62B38728EE13477DB49D0B821F8B16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50E5BB-46FB-4764-AFD2-17607EF4BECE}"/>
      </w:docPartPr>
      <w:docPartBody>
        <w:p w:rsidR="00C9779D" w:rsidRDefault="00F64D05" w:rsidP="00F64D05">
          <w:pPr>
            <w:pStyle w:val="62B38728EE13477DB49D0B821F8B162E18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Nbr branchements eaux pluviales à déplacer</w:t>
          </w:r>
        </w:p>
      </w:docPartBody>
    </w:docPart>
    <w:docPart>
      <w:docPartPr>
        <w:name w:val="9F9EE155188245A4BC10AFABFD2B55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0ED9A3-9307-4C2B-A70E-99D23B2FD1E6}"/>
      </w:docPartPr>
      <w:docPartBody>
        <w:p w:rsidR="00C9779D" w:rsidRDefault="00F64D05" w:rsidP="00F64D05">
          <w:pPr>
            <w:pStyle w:val="9F9EE155188245A4BC10AFABFD2B552918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Nbr branchements eaux pluviales à déposer</w:t>
          </w:r>
        </w:p>
      </w:docPartBody>
    </w:docPart>
    <w:docPart>
      <w:docPartPr>
        <w:name w:val="D227C9FB63D34614A02E1E7533D4DB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8C7AD7-20D4-4275-B067-66FA73DB9476}"/>
      </w:docPartPr>
      <w:docPartBody>
        <w:p w:rsidR="00C9779D" w:rsidRDefault="00F64D05" w:rsidP="00F64D05">
          <w:pPr>
            <w:pStyle w:val="D227C9FB63D34614A02E1E7533D4DB3018"/>
          </w:pPr>
          <w:r w:rsidRPr="00C95585">
            <w:rPr>
              <w:rFonts w:ascii="Neo Sans Std Light" w:hAnsi="Neo Sans Std Light" w:cs="ArialMT"/>
              <w:color w:val="FFFFFF" w:themeColor="background1"/>
            </w:rPr>
            <w:t>P</w:t>
          </w: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récisez la ville</w:t>
          </w:r>
        </w:p>
      </w:docPartBody>
    </w:docPart>
    <w:docPart>
      <w:docPartPr>
        <w:name w:val="7DF19CBB245B455D9F73648C10ED22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F6CDA4-35AD-4FC4-8053-D5E0BAB9C1BA}"/>
      </w:docPartPr>
      <w:docPartBody>
        <w:p w:rsidR="00C9779D" w:rsidRDefault="00F64D05" w:rsidP="00F64D05">
          <w:pPr>
            <w:pStyle w:val="7DF19CBB245B455D9F73648C10ED22C318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Précisez la date</w:t>
          </w:r>
        </w:p>
      </w:docPartBody>
    </w:docPart>
    <w:docPart>
      <w:docPartPr>
        <w:name w:val="148151EA834B481B8849D6D036BA0C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37817E-E51D-4B28-B99A-B35E7BC0AE22}"/>
      </w:docPartPr>
      <w:docPartBody>
        <w:p w:rsidR="00C9779D" w:rsidRDefault="00F64D05" w:rsidP="00F64D05">
          <w:pPr>
            <w:pStyle w:val="148151EA834B481B8849D6D036BA0C4218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Mention « lu et approuvé » à réécrire SVP</w:t>
          </w:r>
        </w:p>
      </w:docPartBody>
    </w:docPart>
    <w:docPart>
      <w:docPartPr>
        <w:name w:val="71F09E50622E49DF8A8292EDF2B28F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658046-907C-4382-882D-4D499E9FB1E7}"/>
      </w:docPartPr>
      <w:docPartBody>
        <w:p w:rsidR="00B15C22" w:rsidRDefault="00F64D05" w:rsidP="00F64D05">
          <w:pPr>
            <w:pStyle w:val="71F09E50622E49DF8A8292EDF2B28FB116"/>
          </w:pPr>
          <w:r w:rsidRPr="00C95585">
            <w:rPr>
              <w:rStyle w:val="Textedelespacerserv"/>
              <w:rFonts w:ascii="Neo Sans Std Light" w:hAnsi="Neo Sans Std Light"/>
              <w:color w:val="FFFFFF" w:themeColor="background1"/>
            </w:rPr>
            <w:t>Vos nom et prénom</w:t>
          </w:r>
        </w:p>
      </w:docPartBody>
    </w:docPart>
    <w:docPart>
      <w:docPartPr>
        <w:name w:val="7435B4A76D2B47C08CFE44174385BE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85AB1E-0491-4A72-8B4B-857BEB97A725}"/>
      </w:docPartPr>
      <w:docPartBody>
        <w:p w:rsidR="00200E98" w:rsidRDefault="00F64D05" w:rsidP="00F64D05">
          <w:pPr>
            <w:pStyle w:val="7435B4A76D2B47C08CFE44174385BE134"/>
          </w:pPr>
          <w:r w:rsidRPr="001618C5">
            <w:rPr>
              <w:rStyle w:val="Textedelespacerserv"/>
              <w:rFonts w:ascii="Neo Sans Std Light" w:hAnsi="Neo Sans Std Light"/>
              <w:color w:val="FFFFFF" w:themeColor="background1"/>
            </w:rPr>
            <w:t>n° et rue adresse branchements</w:t>
          </w:r>
        </w:p>
      </w:docPartBody>
    </w:docPart>
    <w:docPart>
      <w:docPartPr>
        <w:name w:val="CFA33C3B12BC409DBD4A95A253DC19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684C65-8EEA-4199-8645-76CCC506E21F}"/>
      </w:docPartPr>
      <w:docPartBody>
        <w:p w:rsidR="00200E98" w:rsidRDefault="00F64D05" w:rsidP="00F64D05">
          <w:pPr>
            <w:pStyle w:val="CFA33C3B12BC409DBD4A95A253DC19E12"/>
          </w:pPr>
          <w:r w:rsidRPr="00A844B9">
            <w:rPr>
              <w:rStyle w:val="Textedelespacerserv"/>
              <w:rFonts w:ascii="Neo Sans Std Light" w:hAnsi="Neo Sans Std Light"/>
              <w:color w:val="FFFFFF" w:themeColor="background1"/>
            </w:rPr>
            <w:t>Ø souhaité</w:t>
          </w:r>
        </w:p>
      </w:docPartBody>
    </w:docPart>
    <w:docPart>
      <w:docPartPr>
        <w:name w:val="CCF7D50F52E34D76AA1C67C490AC39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748EFD-7993-4E4E-9D62-0F1668F53E3A}"/>
      </w:docPartPr>
      <w:docPartBody>
        <w:p w:rsidR="00F64D05" w:rsidRDefault="00F64D05" w:rsidP="00F64D05">
          <w:pPr>
            <w:pStyle w:val="CCF7D50F52E34D76AA1C67C490AC39B8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N°</w:t>
          </w:r>
        </w:p>
      </w:docPartBody>
    </w:docPart>
    <w:docPart>
      <w:docPartPr>
        <w:name w:val="FDEC4C4E064544388DC836DA444CE3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3415BD-ABB1-44BC-8DF1-3961F380D6B4}"/>
      </w:docPartPr>
      <w:docPartBody>
        <w:p w:rsidR="00F64D05" w:rsidRDefault="00F64D05" w:rsidP="00F64D05">
          <w:pPr>
            <w:pStyle w:val="FDEC4C4E064544388DC836DA444CE394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N°</w:t>
          </w:r>
        </w:p>
      </w:docPartBody>
    </w:docPart>
    <w:docPart>
      <w:docPartPr>
        <w:name w:val="2CFE36FDF77949EEB2801B7238C88D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846444-F405-42AF-9227-30BA746016B0}"/>
      </w:docPartPr>
      <w:docPartBody>
        <w:p w:rsidR="00F64D05" w:rsidRDefault="00F64D05" w:rsidP="00F64D05">
          <w:pPr>
            <w:pStyle w:val="2CFE36FDF77949EEB2801B7238C88D99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N°</w:t>
          </w:r>
        </w:p>
      </w:docPartBody>
    </w:docPart>
    <w:docPart>
      <w:docPartPr>
        <w:name w:val="93C821BC8E5A4F40928AC91B1B90A8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AD84ED-9C7F-4A48-B302-2B5E03611713}"/>
      </w:docPartPr>
      <w:docPartBody>
        <w:p w:rsidR="00F64D05" w:rsidRDefault="00F64D05" w:rsidP="00F64D05">
          <w:pPr>
            <w:pStyle w:val="93C821BC8E5A4F40928AC91B1B90A820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Nom rue</w:t>
          </w:r>
        </w:p>
      </w:docPartBody>
    </w:docPart>
    <w:docPart>
      <w:docPartPr>
        <w:name w:val="19C5BBB566484E5E92B29BDD4E6FB8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59C78E-2F48-4151-9CB0-549D2D7E200C}"/>
      </w:docPartPr>
      <w:docPartBody>
        <w:p w:rsidR="00F64D05" w:rsidRDefault="00F64D05" w:rsidP="00F64D05">
          <w:pPr>
            <w:pStyle w:val="19C5BBB566484E5E92B29BDD4E6FB890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prof</w:t>
          </w:r>
        </w:p>
      </w:docPartBody>
    </w:docPart>
    <w:docPart>
      <w:docPartPr>
        <w:name w:val="6B6DBAB65EC74B83B93391AE014C1C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9A36B9-C9DE-4F5B-BA30-9C407427568C}"/>
      </w:docPartPr>
      <w:docPartBody>
        <w:p w:rsidR="00F64D05" w:rsidRDefault="00F64D05" w:rsidP="00F64D05">
          <w:pPr>
            <w:pStyle w:val="6B6DBAB65EC74B83B93391AE014C1C78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Nom rue</w:t>
          </w:r>
        </w:p>
      </w:docPartBody>
    </w:docPart>
    <w:docPart>
      <w:docPartPr>
        <w:name w:val="64E500A3925F4F39A622B51256C4B5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07A9F5-E272-4668-912C-68BD79848E6B}"/>
      </w:docPartPr>
      <w:docPartBody>
        <w:p w:rsidR="00F64D05" w:rsidRDefault="00F64D05" w:rsidP="00F64D05">
          <w:pPr>
            <w:pStyle w:val="64E500A3925F4F39A622B51256C4B5D7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L</w:t>
          </w:r>
        </w:p>
      </w:docPartBody>
    </w:docPart>
    <w:docPart>
      <w:docPartPr>
        <w:name w:val="CF26B252B95E483A9930EA8294DCD0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D35532-4D78-4584-8F5C-8AB041317BD1}"/>
      </w:docPartPr>
      <w:docPartBody>
        <w:p w:rsidR="00F64D05" w:rsidRDefault="00F64D05" w:rsidP="00F64D05">
          <w:pPr>
            <w:pStyle w:val="CF26B252B95E483A9930EA8294DCD0C7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L</w:t>
          </w:r>
        </w:p>
      </w:docPartBody>
    </w:docPart>
    <w:docPart>
      <w:docPartPr>
        <w:name w:val="00B55F61CFDF41FDBE00CAAB9AC1E8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E55367-E13D-4FFD-BB12-69A821438328}"/>
      </w:docPartPr>
      <w:docPartBody>
        <w:p w:rsidR="00F64D05" w:rsidRDefault="00F64D05" w:rsidP="00F64D05">
          <w:pPr>
            <w:pStyle w:val="00B55F61CFDF41FDBE00CAAB9AC1E813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N°</w:t>
          </w:r>
        </w:p>
      </w:docPartBody>
    </w:docPart>
    <w:docPart>
      <w:docPartPr>
        <w:name w:val="BCC48268E61144EC9A9FFFBC6BBD32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AC0DA9-668F-4120-B712-D869CCB79BE6}"/>
      </w:docPartPr>
      <w:docPartBody>
        <w:p w:rsidR="00F64D05" w:rsidRDefault="00F64D05" w:rsidP="00F64D05">
          <w:pPr>
            <w:pStyle w:val="BCC48268E61144EC9A9FFFBC6BBD32F0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N°</w:t>
          </w:r>
        </w:p>
      </w:docPartBody>
    </w:docPart>
    <w:docPart>
      <w:docPartPr>
        <w:name w:val="1C0B3B20E1E447EA8F4E59EF144CEC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2E2E7B-92AE-42C2-AC52-93F3E9E48053}"/>
      </w:docPartPr>
      <w:docPartBody>
        <w:p w:rsidR="00F64D05" w:rsidRDefault="00F64D05" w:rsidP="00F64D05">
          <w:pPr>
            <w:pStyle w:val="1C0B3B20E1E447EA8F4E59EF144CEC4B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N°</w:t>
          </w:r>
        </w:p>
      </w:docPartBody>
    </w:docPart>
    <w:docPart>
      <w:docPartPr>
        <w:name w:val="6C1C3C2A581D444ABD33C581443401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B79DE6-89D8-4160-8002-FB59AD46E39C}"/>
      </w:docPartPr>
      <w:docPartBody>
        <w:p w:rsidR="00F64D05" w:rsidRDefault="00F64D05" w:rsidP="00F64D05">
          <w:pPr>
            <w:pStyle w:val="6C1C3C2A581D444ABD33C58144340124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Nom rue</w:t>
          </w:r>
        </w:p>
      </w:docPartBody>
    </w:docPart>
    <w:docPart>
      <w:docPartPr>
        <w:name w:val="B3C738E125B74F7F867CC66A63DCD4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9128E6-68CA-47AE-87D7-E985F8861B07}"/>
      </w:docPartPr>
      <w:docPartBody>
        <w:p w:rsidR="00F64D05" w:rsidRDefault="00F64D05" w:rsidP="00F64D05">
          <w:pPr>
            <w:pStyle w:val="B3C738E125B74F7F867CC66A63DCD40F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prof</w:t>
          </w:r>
        </w:p>
      </w:docPartBody>
    </w:docPart>
    <w:docPart>
      <w:docPartPr>
        <w:name w:val="79EDB9B6B826489D8DEC2B2A7BF586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AF187-90D4-4A2A-805A-DDC099D876D0}"/>
      </w:docPartPr>
      <w:docPartBody>
        <w:p w:rsidR="00F64D05" w:rsidRDefault="00F64D05" w:rsidP="00F64D05">
          <w:pPr>
            <w:pStyle w:val="79EDB9B6B826489D8DEC2B2A7BF5869B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Nom rue</w:t>
          </w:r>
        </w:p>
      </w:docPartBody>
    </w:docPart>
    <w:docPart>
      <w:docPartPr>
        <w:name w:val="8FC25634C60C4E609DEF1C7340CC49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6CCC1D-5C50-4C4C-8DFC-076BA6AF9062}"/>
      </w:docPartPr>
      <w:docPartBody>
        <w:p w:rsidR="00F64D05" w:rsidRDefault="00F64D05" w:rsidP="00F64D05">
          <w:pPr>
            <w:pStyle w:val="8FC25634C60C4E609DEF1C7340CC4994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L</w:t>
          </w:r>
        </w:p>
      </w:docPartBody>
    </w:docPart>
    <w:docPart>
      <w:docPartPr>
        <w:name w:val="6F93C71394E7419291EF0119335A38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45501D-494B-4FAD-A74E-C468BF00A9A2}"/>
      </w:docPartPr>
      <w:docPartBody>
        <w:p w:rsidR="00F64D05" w:rsidRDefault="00F64D05" w:rsidP="00F64D05">
          <w:pPr>
            <w:pStyle w:val="6F93C71394E7419291EF0119335A384B1"/>
          </w:pPr>
          <w:r w:rsidRPr="0058536B">
            <w:rPr>
              <w:rStyle w:val="Textedelespacerserv"/>
              <w:rFonts w:ascii="Neo Sans Std Light" w:hAnsi="Neo Sans Std Light"/>
              <w:color w:val="FFFFFF" w:themeColor="background1"/>
            </w:rPr>
            <w:t>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o Sans Std Light">
    <w:panose1 w:val="020B0304030504040204"/>
    <w:charset w:val="00"/>
    <w:family w:val="swiss"/>
    <w:notTrueType/>
    <w:pitch w:val="variable"/>
    <w:sig w:usb0="800000AF" w:usb1="5000205B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Medium">
    <w:panose1 w:val="020B0704030504040204"/>
    <w:charset w:val="00"/>
    <w:family w:val="swiss"/>
    <w:notTrueType/>
    <w:pitch w:val="variable"/>
    <w:sig w:usb0="800000AF" w:usb1="5000205B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o Sans Std">
    <w:panose1 w:val="020B0504030504040204"/>
    <w:charset w:val="00"/>
    <w:family w:val="swiss"/>
    <w:notTrueType/>
    <w:pitch w:val="variable"/>
    <w:sig w:usb0="800000AF" w:usb1="5000205B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F6F"/>
    <w:rsid w:val="00200E98"/>
    <w:rsid w:val="003874F9"/>
    <w:rsid w:val="007D25B6"/>
    <w:rsid w:val="00841F63"/>
    <w:rsid w:val="00B15C22"/>
    <w:rsid w:val="00C9779D"/>
    <w:rsid w:val="00CA3F6F"/>
    <w:rsid w:val="00F6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64D05"/>
    <w:rPr>
      <w:color w:val="808080"/>
    </w:rPr>
  </w:style>
  <w:style w:type="paragraph" w:customStyle="1" w:styleId="0B137586B3BC41B8BA90C8A667DCE7E6">
    <w:name w:val="0B137586B3BC41B8BA90C8A667DCE7E6"/>
    <w:rsid w:val="00CA3F6F"/>
  </w:style>
  <w:style w:type="paragraph" w:customStyle="1" w:styleId="37804496A48344E1BB90F4DC42A4AC52">
    <w:name w:val="37804496A48344E1BB90F4DC42A4AC52"/>
    <w:rsid w:val="00841F63"/>
    <w:rPr>
      <w:rFonts w:eastAsiaTheme="minorHAnsi"/>
      <w:lang w:eastAsia="en-US"/>
    </w:rPr>
  </w:style>
  <w:style w:type="paragraph" w:customStyle="1" w:styleId="65588D5F6C504B489F16B8F141BA128C">
    <w:name w:val="65588D5F6C504B489F16B8F141BA128C"/>
    <w:rsid w:val="00841F63"/>
    <w:rPr>
      <w:rFonts w:eastAsiaTheme="minorHAnsi"/>
      <w:lang w:eastAsia="en-US"/>
    </w:rPr>
  </w:style>
  <w:style w:type="paragraph" w:customStyle="1" w:styleId="6A3FEBDB5E424E0E969AEEDB02D2B811">
    <w:name w:val="6A3FEBDB5E424E0E969AEEDB02D2B811"/>
    <w:rsid w:val="00841F63"/>
    <w:rPr>
      <w:rFonts w:eastAsiaTheme="minorHAnsi"/>
      <w:lang w:eastAsia="en-US"/>
    </w:rPr>
  </w:style>
  <w:style w:type="paragraph" w:customStyle="1" w:styleId="A1D559709EA9472DAA40ECDC8E83AF5A">
    <w:name w:val="A1D559709EA9472DAA40ECDC8E83AF5A"/>
    <w:rsid w:val="00841F63"/>
    <w:rPr>
      <w:rFonts w:eastAsiaTheme="minorHAnsi"/>
      <w:lang w:eastAsia="en-US"/>
    </w:rPr>
  </w:style>
  <w:style w:type="paragraph" w:customStyle="1" w:styleId="CE2DE88FA9B14CE1A2E3424E47D96F19">
    <w:name w:val="CE2DE88FA9B14CE1A2E3424E47D96F19"/>
    <w:rsid w:val="00841F63"/>
    <w:rPr>
      <w:rFonts w:eastAsiaTheme="minorHAnsi"/>
      <w:lang w:eastAsia="en-US"/>
    </w:rPr>
  </w:style>
  <w:style w:type="paragraph" w:customStyle="1" w:styleId="42D7E4A9D2A14A58AD6CC213F505672C">
    <w:name w:val="42D7E4A9D2A14A58AD6CC213F505672C"/>
    <w:rsid w:val="00841F63"/>
    <w:rPr>
      <w:rFonts w:eastAsiaTheme="minorHAnsi"/>
      <w:lang w:eastAsia="en-US"/>
    </w:rPr>
  </w:style>
  <w:style w:type="paragraph" w:customStyle="1" w:styleId="D719B21793D147B081A467524994DDCF">
    <w:name w:val="D719B21793D147B081A467524994DDCF"/>
    <w:rsid w:val="00841F63"/>
    <w:rPr>
      <w:rFonts w:eastAsiaTheme="minorHAnsi"/>
      <w:lang w:eastAsia="en-US"/>
    </w:rPr>
  </w:style>
  <w:style w:type="paragraph" w:customStyle="1" w:styleId="3FF9F8A3B6C94A0EA5622DEAAA7AF15E">
    <w:name w:val="3FF9F8A3B6C94A0EA5622DEAAA7AF15E"/>
    <w:rsid w:val="00841F63"/>
    <w:rPr>
      <w:rFonts w:eastAsiaTheme="minorHAnsi"/>
      <w:lang w:eastAsia="en-US"/>
    </w:rPr>
  </w:style>
  <w:style w:type="paragraph" w:customStyle="1" w:styleId="5B8937377D2E490B810B81D457D6213A">
    <w:name w:val="5B8937377D2E490B810B81D457D6213A"/>
    <w:rsid w:val="00841F63"/>
    <w:rPr>
      <w:rFonts w:eastAsiaTheme="minorHAnsi"/>
      <w:lang w:eastAsia="en-US"/>
    </w:rPr>
  </w:style>
  <w:style w:type="paragraph" w:customStyle="1" w:styleId="E7AB13F60C8E407E8FA89DAEC1A2FE7C">
    <w:name w:val="E7AB13F60C8E407E8FA89DAEC1A2FE7C"/>
    <w:rsid w:val="00841F63"/>
    <w:rPr>
      <w:rFonts w:eastAsiaTheme="minorHAnsi"/>
      <w:lang w:eastAsia="en-US"/>
    </w:rPr>
  </w:style>
  <w:style w:type="paragraph" w:customStyle="1" w:styleId="637ABA652FC44CDD8BE69C35F36979DC">
    <w:name w:val="637ABA652FC44CDD8BE69C35F36979DC"/>
    <w:rsid w:val="00841F63"/>
    <w:rPr>
      <w:rFonts w:eastAsiaTheme="minorHAnsi"/>
      <w:lang w:eastAsia="en-US"/>
    </w:rPr>
  </w:style>
  <w:style w:type="paragraph" w:customStyle="1" w:styleId="171672A456834D8D98DEE52DCE0DBE70">
    <w:name w:val="171672A456834D8D98DEE52DCE0DBE70"/>
    <w:rsid w:val="00841F63"/>
    <w:rPr>
      <w:rFonts w:eastAsiaTheme="minorHAnsi"/>
      <w:lang w:eastAsia="en-US"/>
    </w:rPr>
  </w:style>
  <w:style w:type="paragraph" w:customStyle="1" w:styleId="98AC570135F3492AA5ED1D400EE3DB2B">
    <w:name w:val="98AC570135F3492AA5ED1D400EE3DB2B"/>
    <w:rsid w:val="00841F63"/>
    <w:rPr>
      <w:rFonts w:eastAsiaTheme="minorHAnsi"/>
      <w:lang w:eastAsia="en-US"/>
    </w:rPr>
  </w:style>
  <w:style w:type="paragraph" w:customStyle="1" w:styleId="596E69F8B44E427E96881D7E1048198C">
    <w:name w:val="596E69F8B44E427E96881D7E1048198C"/>
    <w:rsid w:val="00841F63"/>
    <w:rPr>
      <w:rFonts w:eastAsiaTheme="minorHAnsi"/>
      <w:lang w:eastAsia="en-US"/>
    </w:rPr>
  </w:style>
  <w:style w:type="paragraph" w:customStyle="1" w:styleId="0B137586B3BC41B8BA90C8A667DCE7E61">
    <w:name w:val="0B137586B3BC41B8BA90C8A667DCE7E61"/>
    <w:rsid w:val="00841F63"/>
    <w:rPr>
      <w:rFonts w:eastAsiaTheme="minorHAnsi"/>
      <w:lang w:eastAsia="en-US"/>
    </w:rPr>
  </w:style>
  <w:style w:type="paragraph" w:customStyle="1" w:styleId="2E6105B99C2D4466A23670AA7C5C7B68">
    <w:name w:val="2E6105B99C2D4466A23670AA7C5C7B68"/>
    <w:rsid w:val="00841F63"/>
    <w:rPr>
      <w:rFonts w:eastAsiaTheme="minorHAnsi"/>
      <w:lang w:eastAsia="en-US"/>
    </w:rPr>
  </w:style>
  <w:style w:type="paragraph" w:customStyle="1" w:styleId="DC0063C961DF427E8BBFB1AF9DB6276E">
    <w:name w:val="DC0063C961DF427E8BBFB1AF9DB6276E"/>
    <w:rsid w:val="00841F63"/>
    <w:rPr>
      <w:rFonts w:eastAsiaTheme="minorHAnsi"/>
      <w:lang w:eastAsia="en-US"/>
    </w:rPr>
  </w:style>
  <w:style w:type="paragraph" w:customStyle="1" w:styleId="56FC5DD2C87747FCAC1E4F2796BC6F5A">
    <w:name w:val="56FC5DD2C87747FCAC1E4F2796BC6F5A"/>
    <w:rsid w:val="00841F63"/>
    <w:rPr>
      <w:rFonts w:eastAsiaTheme="minorHAnsi"/>
      <w:lang w:eastAsia="en-US"/>
    </w:rPr>
  </w:style>
  <w:style w:type="paragraph" w:customStyle="1" w:styleId="B922740380B14F0A9010A00006D497F2">
    <w:name w:val="B922740380B14F0A9010A00006D497F2"/>
    <w:rsid w:val="00841F63"/>
    <w:rPr>
      <w:rFonts w:eastAsiaTheme="minorHAnsi"/>
      <w:lang w:eastAsia="en-US"/>
    </w:rPr>
  </w:style>
  <w:style w:type="paragraph" w:customStyle="1" w:styleId="68E2782CDC774B0688443D930BEB1031">
    <w:name w:val="68E2782CDC774B0688443D930BEB1031"/>
    <w:rsid w:val="00841F63"/>
    <w:rPr>
      <w:rFonts w:eastAsiaTheme="minorHAnsi"/>
      <w:lang w:eastAsia="en-US"/>
    </w:rPr>
  </w:style>
  <w:style w:type="paragraph" w:customStyle="1" w:styleId="98020BBAC58E44AEA9C2DC939FC0B894">
    <w:name w:val="98020BBAC58E44AEA9C2DC939FC0B894"/>
    <w:rsid w:val="00841F63"/>
    <w:rPr>
      <w:rFonts w:eastAsiaTheme="minorHAnsi"/>
      <w:lang w:eastAsia="en-US"/>
    </w:rPr>
  </w:style>
  <w:style w:type="paragraph" w:customStyle="1" w:styleId="BA56E25A1AC841CA94DA2F7F39E33F10">
    <w:name w:val="BA56E25A1AC841CA94DA2F7F39E33F10"/>
    <w:rsid w:val="00841F63"/>
    <w:rPr>
      <w:rFonts w:eastAsiaTheme="minorHAnsi"/>
      <w:lang w:eastAsia="en-US"/>
    </w:rPr>
  </w:style>
  <w:style w:type="paragraph" w:customStyle="1" w:styleId="66E0C5F3AC7344C8992DA4622592654C">
    <w:name w:val="66E0C5F3AC7344C8992DA4622592654C"/>
    <w:rsid w:val="00841F63"/>
    <w:rPr>
      <w:rFonts w:eastAsiaTheme="minorHAnsi"/>
      <w:lang w:eastAsia="en-US"/>
    </w:rPr>
  </w:style>
  <w:style w:type="paragraph" w:customStyle="1" w:styleId="5654FA651B74415683C4EF7443369FDE">
    <w:name w:val="5654FA651B74415683C4EF7443369FDE"/>
    <w:rsid w:val="00841F63"/>
    <w:rPr>
      <w:rFonts w:eastAsiaTheme="minorHAnsi"/>
      <w:lang w:eastAsia="en-US"/>
    </w:rPr>
  </w:style>
  <w:style w:type="paragraph" w:customStyle="1" w:styleId="467AAA7C6DCE45589E2F017204A3AA7D">
    <w:name w:val="467AAA7C6DCE45589E2F017204A3AA7D"/>
    <w:rsid w:val="00841F63"/>
    <w:rPr>
      <w:rFonts w:eastAsiaTheme="minorHAnsi"/>
      <w:lang w:eastAsia="en-US"/>
    </w:rPr>
  </w:style>
  <w:style w:type="paragraph" w:customStyle="1" w:styleId="CFAE562A7EDE4C3F8E933D4308AD1966">
    <w:name w:val="CFAE562A7EDE4C3F8E933D4308AD1966"/>
    <w:rsid w:val="00841F63"/>
    <w:rPr>
      <w:rFonts w:eastAsiaTheme="minorHAnsi"/>
      <w:lang w:eastAsia="en-US"/>
    </w:rPr>
  </w:style>
  <w:style w:type="paragraph" w:customStyle="1" w:styleId="F37A050F36DB400B9BB43D7646B9BA57">
    <w:name w:val="F37A050F36DB400B9BB43D7646B9BA57"/>
    <w:rsid w:val="00841F63"/>
    <w:rPr>
      <w:rFonts w:eastAsiaTheme="minorHAnsi"/>
      <w:lang w:eastAsia="en-US"/>
    </w:rPr>
  </w:style>
  <w:style w:type="paragraph" w:customStyle="1" w:styleId="C58ED9DDAE4B4E70B05EE064DEB633C6">
    <w:name w:val="C58ED9DDAE4B4E70B05EE064DEB633C6"/>
    <w:rsid w:val="00841F63"/>
    <w:rPr>
      <w:rFonts w:eastAsiaTheme="minorHAnsi"/>
      <w:lang w:eastAsia="en-US"/>
    </w:rPr>
  </w:style>
  <w:style w:type="paragraph" w:customStyle="1" w:styleId="23521A40447D4433A80DFCEDC112307D">
    <w:name w:val="23521A40447D4433A80DFCEDC112307D"/>
    <w:rsid w:val="00841F63"/>
    <w:rPr>
      <w:rFonts w:eastAsiaTheme="minorHAnsi"/>
      <w:lang w:eastAsia="en-US"/>
    </w:rPr>
  </w:style>
  <w:style w:type="paragraph" w:customStyle="1" w:styleId="895B08A9D16E469F91B40B67A95E8C3A">
    <w:name w:val="895B08A9D16E469F91B40B67A95E8C3A"/>
    <w:rsid w:val="00841F63"/>
    <w:rPr>
      <w:rFonts w:eastAsiaTheme="minorHAnsi"/>
      <w:lang w:eastAsia="en-US"/>
    </w:rPr>
  </w:style>
  <w:style w:type="paragraph" w:customStyle="1" w:styleId="61421A13D63C4AD2A25E26C9BF483E00">
    <w:name w:val="61421A13D63C4AD2A25E26C9BF483E00"/>
    <w:rsid w:val="00841F63"/>
    <w:rPr>
      <w:rFonts w:eastAsiaTheme="minorHAnsi"/>
      <w:lang w:eastAsia="en-US"/>
    </w:rPr>
  </w:style>
  <w:style w:type="paragraph" w:customStyle="1" w:styleId="E9A9A7288F204B4595AB8DB7689E23A4">
    <w:name w:val="E9A9A7288F204B4595AB8DB7689E23A4"/>
    <w:rsid w:val="00841F63"/>
    <w:rPr>
      <w:rFonts w:eastAsiaTheme="minorHAnsi"/>
      <w:lang w:eastAsia="en-US"/>
    </w:rPr>
  </w:style>
  <w:style w:type="paragraph" w:customStyle="1" w:styleId="9FA02439E66B40EF85121F9E197565B0">
    <w:name w:val="9FA02439E66B40EF85121F9E197565B0"/>
    <w:rsid w:val="00841F63"/>
    <w:rPr>
      <w:rFonts w:eastAsiaTheme="minorHAnsi"/>
      <w:lang w:eastAsia="en-US"/>
    </w:rPr>
  </w:style>
  <w:style w:type="paragraph" w:customStyle="1" w:styleId="140ADE778D2440668742D47E172A9067">
    <w:name w:val="140ADE778D2440668742D47E172A9067"/>
    <w:rsid w:val="00841F63"/>
    <w:rPr>
      <w:rFonts w:eastAsiaTheme="minorHAnsi"/>
      <w:lang w:eastAsia="en-US"/>
    </w:rPr>
  </w:style>
  <w:style w:type="paragraph" w:customStyle="1" w:styleId="58B5AA19213D4CD3BAD806A42C7997F1">
    <w:name w:val="58B5AA19213D4CD3BAD806A42C7997F1"/>
    <w:rsid w:val="00841F63"/>
    <w:rPr>
      <w:rFonts w:eastAsiaTheme="minorHAnsi"/>
      <w:lang w:eastAsia="en-US"/>
    </w:rPr>
  </w:style>
  <w:style w:type="paragraph" w:customStyle="1" w:styleId="76B2EA3A72204F79BCE9EA9F1C4CF392">
    <w:name w:val="76B2EA3A72204F79BCE9EA9F1C4CF392"/>
    <w:rsid w:val="00841F63"/>
    <w:rPr>
      <w:rFonts w:eastAsiaTheme="minorHAnsi"/>
      <w:lang w:eastAsia="en-US"/>
    </w:rPr>
  </w:style>
  <w:style w:type="paragraph" w:customStyle="1" w:styleId="A4856A4BC9234A88BF9E4856508704EB">
    <w:name w:val="A4856A4BC9234A88BF9E4856508704EB"/>
    <w:rsid w:val="00841F63"/>
    <w:rPr>
      <w:rFonts w:eastAsiaTheme="minorHAnsi"/>
      <w:lang w:eastAsia="en-US"/>
    </w:rPr>
  </w:style>
  <w:style w:type="paragraph" w:customStyle="1" w:styleId="1E736B825DB44A348D66F44FDD1E07D0">
    <w:name w:val="1E736B825DB44A348D66F44FDD1E07D0"/>
    <w:rsid w:val="00841F63"/>
    <w:rPr>
      <w:rFonts w:eastAsiaTheme="minorHAnsi"/>
      <w:lang w:eastAsia="en-US"/>
    </w:rPr>
  </w:style>
  <w:style w:type="paragraph" w:customStyle="1" w:styleId="9C790969453E410BBBA94F6147DB653D">
    <w:name w:val="9C790969453E410BBBA94F6147DB653D"/>
    <w:rsid w:val="00841F63"/>
    <w:rPr>
      <w:rFonts w:eastAsiaTheme="minorHAnsi"/>
      <w:lang w:eastAsia="en-US"/>
    </w:rPr>
  </w:style>
  <w:style w:type="paragraph" w:customStyle="1" w:styleId="7C0E47DACB44483EAE387E179C5D97FD">
    <w:name w:val="7C0E47DACB44483EAE387E179C5D97FD"/>
    <w:rsid w:val="00841F63"/>
    <w:rPr>
      <w:rFonts w:eastAsiaTheme="minorHAnsi"/>
      <w:lang w:eastAsia="en-US"/>
    </w:rPr>
  </w:style>
  <w:style w:type="paragraph" w:customStyle="1" w:styleId="04B5DBFF573E4044BE1E2E3BC6675FF2">
    <w:name w:val="04B5DBFF573E4044BE1E2E3BC6675FF2"/>
    <w:rsid w:val="00841F63"/>
    <w:rPr>
      <w:rFonts w:eastAsiaTheme="minorHAnsi"/>
      <w:lang w:eastAsia="en-US"/>
    </w:rPr>
  </w:style>
  <w:style w:type="paragraph" w:customStyle="1" w:styleId="A92A406D50A04B6D96750E96E7189700">
    <w:name w:val="A92A406D50A04B6D96750E96E7189700"/>
    <w:rsid w:val="00841F63"/>
    <w:rPr>
      <w:rFonts w:eastAsiaTheme="minorHAnsi"/>
      <w:lang w:eastAsia="en-US"/>
    </w:rPr>
  </w:style>
  <w:style w:type="paragraph" w:customStyle="1" w:styleId="AC3E3A91851E48BE9249BB91D2D23608">
    <w:name w:val="AC3E3A91851E48BE9249BB91D2D23608"/>
    <w:rsid w:val="00841F63"/>
    <w:rPr>
      <w:rFonts w:eastAsiaTheme="minorHAnsi"/>
      <w:lang w:eastAsia="en-US"/>
    </w:rPr>
  </w:style>
  <w:style w:type="paragraph" w:customStyle="1" w:styleId="35E4980946D848D693F5DBC9EF18DCD0">
    <w:name w:val="35E4980946D848D693F5DBC9EF18DCD0"/>
    <w:rsid w:val="00841F63"/>
    <w:rPr>
      <w:rFonts w:eastAsiaTheme="minorHAnsi"/>
      <w:lang w:eastAsia="en-US"/>
    </w:rPr>
  </w:style>
  <w:style w:type="paragraph" w:customStyle="1" w:styleId="37804496A48344E1BB90F4DC42A4AC521">
    <w:name w:val="37804496A48344E1BB90F4DC42A4AC521"/>
    <w:rsid w:val="00841F63"/>
    <w:rPr>
      <w:rFonts w:eastAsiaTheme="minorHAnsi"/>
      <w:lang w:eastAsia="en-US"/>
    </w:rPr>
  </w:style>
  <w:style w:type="paragraph" w:customStyle="1" w:styleId="65588D5F6C504B489F16B8F141BA128C1">
    <w:name w:val="65588D5F6C504B489F16B8F141BA128C1"/>
    <w:rsid w:val="00841F63"/>
    <w:rPr>
      <w:rFonts w:eastAsiaTheme="minorHAnsi"/>
      <w:lang w:eastAsia="en-US"/>
    </w:rPr>
  </w:style>
  <w:style w:type="paragraph" w:customStyle="1" w:styleId="6A3FEBDB5E424E0E969AEEDB02D2B8111">
    <w:name w:val="6A3FEBDB5E424E0E969AEEDB02D2B8111"/>
    <w:rsid w:val="00841F63"/>
    <w:rPr>
      <w:rFonts w:eastAsiaTheme="minorHAnsi"/>
      <w:lang w:eastAsia="en-US"/>
    </w:rPr>
  </w:style>
  <w:style w:type="paragraph" w:customStyle="1" w:styleId="A1D559709EA9472DAA40ECDC8E83AF5A1">
    <w:name w:val="A1D559709EA9472DAA40ECDC8E83AF5A1"/>
    <w:rsid w:val="00841F63"/>
    <w:rPr>
      <w:rFonts w:eastAsiaTheme="minorHAnsi"/>
      <w:lang w:eastAsia="en-US"/>
    </w:rPr>
  </w:style>
  <w:style w:type="paragraph" w:customStyle="1" w:styleId="CE2DE88FA9B14CE1A2E3424E47D96F191">
    <w:name w:val="CE2DE88FA9B14CE1A2E3424E47D96F191"/>
    <w:rsid w:val="00841F63"/>
    <w:rPr>
      <w:rFonts w:eastAsiaTheme="minorHAnsi"/>
      <w:lang w:eastAsia="en-US"/>
    </w:rPr>
  </w:style>
  <w:style w:type="paragraph" w:customStyle="1" w:styleId="42D7E4A9D2A14A58AD6CC213F505672C1">
    <w:name w:val="42D7E4A9D2A14A58AD6CC213F505672C1"/>
    <w:rsid w:val="00841F63"/>
    <w:rPr>
      <w:rFonts w:eastAsiaTheme="minorHAnsi"/>
      <w:lang w:eastAsia="en-US"/>
    </w:rPr>
  </w:style>
  <w:style w:type="paragraph" w:customStyle="1" w:styleId="D719B21793D147B081A467524994DDCF1">
    <w:name w:val="D719B21793D147B081A467524994DDCF1"/>
    <w:rsid w:val="00841F63"/>
    <w:rPr>
      <w:rFonts w:eastAsiaTheme="minorHAnsi"/>
      <w:lang w:eastAsia="en-US"/>
    </w:rPr>
  </w:style>
  <w:style w:type="paragraph" w:customStyle="1" w:styleId="3FF9F8A3B6C94A0EA5622DEAAA7AF15E1">
    <w:name w:val="3FF9F8A3B6C94A0EA5622DEAAA7AF15E1"/>
    <w:rsid w:val="00841F63"/>
    <w:rPr>
      <w:rFonts w:eastAsiaTheme="minorHAnsi"/>
      <w:lang w:eastAsia="en-US"/>
    </w:rPr>
  </w:style>
  <w:style w:type="paragraph" w:customStyle="1" w:styleId="5B8937377D2E490B810B81D457D6213A1">
    <w:name w:val="5B8937377D2E490B810B81D457D6213A1"/>
    <w:rsid w:val="00841F63"/>
    <w:rPr>
      <w:rFonts w:eastAsiaTheme="minorHAnsi"/>
      <w:lang w:eastAsia="en-US"/>
    </w:rPr>
  </w:style>
  <w:style w:type="paragraph" w:customStyle="1" w:styleId="E7AB13F60C8E407E8FA89DAEC1A2FE7C1">
    <w:name w:val="E7AB13F60C8E407E8FA89DAEC1A2FE7C1"/>
    <w:rsid w:val="00841F63"/>
    <w:rPr>
      <w:rFonts w:eastAsiaTheme="minorHAnsi"/>
      <w:lang w:eastAsia="en-US"/>
    </w:rPr>
  </w:style>
  <w:style w:type="paragraph" w:customStyle="1" w:styleId="637ABA652FC44CDD8BE69C35F36979DC1">
    <w:name w:val="637ABA652FC44CDD8BE69C35F36979DC1"/>
    <w:rsid w:val="00841F63"/>
    <w:rPr>
      <w:rFonts w:eastAsiaTheme="minorHAnsi"/>
      <w:lang w:eastAsia="en-US"/>
    </w:rPr>
  </w:style>
  <w:style w:type="paragraph" w:customStyle="1" w:styleId="171672A456834D8D98DEE52DCE0DBE701">
    <w:name w:val="171672A456834D8D98DEE52DCE0DBE701"/>
    <w:rsid w:val="00841F63"/>
    <w:rPr>
      <w:rFonts w:eastAsiaTheme="minorHAnsi"/>
      <w:lang w:eastAsia="en-US"/>
    </w:rPr>
  </w:style>
  <w:style w:type="paragraph" w:customStyle="1" w:styleId="98AC570135F3492AA5ED1D400EE3DB2B1">
    <w:name w:val="98AC570135F3492AA5ED1D400EE3DB2B1"/>
    <w:rsid w:val="00841F63"/>
    <w:rPr>
      <w:rFonts w:eastAsiaTheme="minorHAnsi"/>
      <w:lang w:eastAsia="en-US"/>
    </w:rPr>
  </w:style>
  <w:style w:type="paragraph" w:customStyle="1" w:styleId="596E69F8B44E427E96881D7E1048198C1">
    <w:name w:val="596E69F8B44E427E96881D7E1048198C1"/>
    <w:rsid w:val="00841F63"/>
    <w:rPr>
      <w:rFonts w:eastAsiaTheme="minorHAnsi"/>
      <w:lang w:eastAsia="en-US"/>
    </w:rPr>
  </w:style>
  <w:style w:type="paragraph" w:customStyle="1" w:styleId="0B137586B3BC41B8BA90C8A667DCE7E62">
    <w:name w:val="0B137586B3BC41B8BA90C8A667DCE7E62"/>
    <w:rsid w:val="00841F63"/>
    <w:rPr>
      <w:rFonts w:eastAsiaTheme="minorHAnsi"/>
      <w:lang w:eastAsia="en-US"/>
    </w:rPr>
  </w:style>
  <w:style w:type="paragraph" w:customStyle="1" w:styleId="2E6105B99C2D4466A23670AA7C5C7B681">
    <w:name w:val="2E6105B99C2D4466A23670AA7C5C7B681"/>
    <w:rsid w:val="00841F63"/>
    <w:rPr>
      <w:rFonts w:eastAsiaTheme="minorHAnsi"/>
      <w:lang w:eastAsia="en-US"/>
    </w:rPr>
  </w:style>
  <w:style w:type="paragraph" w:customStyle="1" w:styleId="DC0063C961DF427E8BBFB1AF9DB6276E1">
    <w:name w:val="DC0063C961DF427E8BBFB1AF9DB6276E1"/>
    <w:rsid w:val="00841F63"/>
    <w:rPr>
      <w:rFonts w:eastAsiaTheme="minorHAnsi"/>
      <w:lang w:eastAsia="en-US"/>
    </w:rPr>
  </w:style>
  <w:style w:type="paragraph" w:customStyle="1" w:styleId="56FC5DD2C87747FCAC1E4F2796BC6F5A1">
    <w:name w:val="56FC5DD2C87747FCAC1E4F2796BC6F5A1"/>
    <w:rsid w:val="00841F63"/>
    <w:rPr>
      <w:rFonts w:eastAsiaTheme="minorHAnsi"/>
      <w:lang w:eastAsia="en-US"/>
    </w:rPr>
  </w:style>
  <w:style w:type="paragraph" w:customStyle="1" w:styleId="B922740380B14F0A9010A00006D497F21">
    <w:name w:val="B922740380B14F0A9010A00006D497F21"/>
    <w:rsid w:val="00841F63"/>
    <w:rPr>
      <w:rFonts w:eastAsiaTheme="minorHAnsi"/>
      <w:lang w:eastAsia="en-US"/>
    </w:rPr>
  </w:style>
  <w:style w:type="paragraph" w:customStyle="1" w:styleId="68E2782CDC774B0688443D930BEB10311">
    <w:name w:val="68E2782CDC774B0688443D930BEB10311"/>
    <w:rsid w:val="00841F63"/>
    <w:rPr>
      <w:rFonts w:eastAsiaTheme="minorHAnsi"/>
      <w:lang w:eastAsia="en-US"/>
    </w:rPr>
  </w:style>
  <w:style w:type="paragraph" w:customStyle="1" w:styleId="98020BBAC58E44AEA9C2DC939FC0B8941">
    <w:name w:val="98020BBAC58E44AEA9C2DC939FC0B8941"/>
    <w:rsid w:val="00841F63"/>
    <w:rPr>
      <w:rFonts w:eastAsiaTheme="minorHAnsi"/>
      <w:lang w:eastAsia="en-US"/>
    </w:rPr>
  </w:style>
  <w:style w:type="paragraph" w:customStyle="1" w:styleId="BA56E25A1AC841CA94DA2F7F39E33F101">
    <w:name w:val="BA56E25A1AC841CA94DA2F7F39E33F101"/>
    <w:rsid w:val="00841F63"/>
    <w:rPr>
      <w:rFonts w:eastAsiaTheme="minorHAnsi"/>
      <w:lang w:eastAsia="en-US"/>
    </w:rPr>
  </w:style>
  <w:style w:type="paragraph" w:customStyle="1" w:styleId="66E0C5F3AC7344C8992DA4622592654C1">
    <w:name w:val="66E0C5F3AC7344C8992DA4622592654C1"/>
    <w:rsid w:val="00841F63"/>
    <w:rPr>
      <w:rFonts w:eastAsiaTheme="minorHAnsi"/>
      <w:lang w:eastAsia="en-US"/>
    </w:rPr>
  </w:style>
  <w:style w:type="paragraph" w:customStyle="1" w:styleId="5654FA651B74415683C4EF7443369FDE1">
    <w:name w:val="5654FA651B74415683C4EF7443369FDE1"/>
    <w:rsid w:val="00841F63"/>
    <w:rPr>
      <w:rFonts w:eastAsiaTheme="minorHAnsi"/>
      <w:lang w:eastAsia="en-US"/>
    </w:rPr>
  </w:style>
  <w:style w:type="paragraph" w:customStyle="1" w:styleId="467AAA7C6DCE45589E2F017204A3AA7D1">
    <w:name w:val="467AAA7C6DCE45589E2F017204A3AA7D1"/>
    <w:rsid w:val="00841F63"/>
    <w:rPr>
      <w:rFonts w:eastAsiaTheme="minorHAnsi"/>
      <w:lang w:eastAsia="en-US"/>
    </w:rPr>
  </w:style>
  <w:style w:type="paragraph" w:customStyle="1" w:styleId="CFAE562A7EDE4C3F8E933D4308AD19661">
    <w:name w:val="CFAE562A7EDE4C3F8E933D4308AD19661"/>
    <w:rsid w:val="00841F63"/>
    <w:rPr>
      <w:rFonts w:eastAsiaTheme="minorHAnsi"/>
      <w:lang w:eastAsia="en-US"/>
    </w:rPr>
  </w:style>
  <w:style w:type="paragraph" w:customStyle="1" w:styleId="F37A050F36DB400B9BB43D7646B9BA571">
    <w:name w:val="F37A050F36DB400B9BB43D7646B9BA571"/>
    <w:rsid w:val="00841F63"/>
    <w:rPr>
      <w:rFonts w:eastAsiaTheme="minorHAnsi"/>
      <w:lang w:eastAsia="en-US"/>
    </w:rPr>
  </w:style>
  <w:style w:type="paragraph" w:customStyle="1" w:styleId="C58ED9DDAE4B4E70B05EE064DEB633C61">
    <w:name w:val="C58ED9DDAE4B4E70B05EE064DEB633C61"/>
    <w:rsid w:val="00841F63"/>
    <w:rPr>
      <w:rFonts w:eastAsiaTheme="minorHAnsi"/>
      <w:lang w:eastAsia="en-US"/>
    </w:rPr>
  </w:style>
  <w:style w:type="paragraph" w:customStyle="1" w:styleId="23521A40447D4433A80DFCEDC112307D1">
    <w:name w:val="23521A40447D4433A80DFCEDC112307D1"/>
    <w:rsid w:val="00841F63"/>
    <w:rPr>
      <w:rFonts w:eastAsiaTheme="minorHAnsi"/>
      <w:lang w:eastAsia="en-US"/>
    </w:rPr>
  </w:style>
  <w:style w:type="paragraph" w:customStyle="1" w:styleId="895B08A9D16E469F91B40B67A95E8C3A1">
    <w:name w:val="895B08A9D16E469F91B40B67A95E8C3A1"/>
    <w:rsid w:val="00841F63"/>
    <w:rPr>
      <w:rFonts w:eastAsiaTheme="minorHAnsi"/>
      <w:lang w:eastAsia="en-US"/>
    </w:rPr>
  </w:style>
  <w:style w:type="paragraph" w:customStyle="1" w:styleId="61421A13D63C4AD2A25E26C9BF483E001">
    <w:name w:val="61421A13D63C4AD2A25E26C9BF483E001"/>
    <w:rsid w:val="00841F63"/>
    <w:rPr>
      <w:rFonts w:eastAsiaTheme="minorHAnsi"/>
      <w:lang w:eastAsia="en-US"/>
    </w:rPr>
  </w:style>
  <w:style w:type="paragraph" w:customStyle="1" w:styleId="E9A9A7288F204B4595AB8DB7689E23A41">
    <w:name w:val="E9A9A7288F204B4595AB8DB7689E23A41"/>
    <w:rsid w:val="00841F63"/>
    <w:rPr>
      <w:rFonts w:eastAsiaTheme="minorHAnsi"/>
      <w:lang w:eastAsia="en-US"/>
    </w:rPr>
  </w:style>
  <w:style w:type="paragraph" w:customStyle="1" w:styleId="9FA02439E66B40EF85121F9E197565B01">
    <w:name w:val="9FA02439E66B40EF85121F9E197565B01"/>
    <w:rsid w:val="00841F63"/>
    <w:rPr>
      <w:rFonts w:eastAsiaTheme="minorHAnsi"/>
      <w:lang w:eastAsia="en-US"/>
    </w:rPr>
  </w:style>
  <w:style w:type="paragraph" w:customStyle="1" w:styleId="140ADE778D2440668742D47E172A90671">
    <w:name w:val="140ADE778D2440668742D47E172A90671"/>
    <w:rsid w:val="00841F63"/>
    <w:rPr>
      <w:rFonts w:eastAsiaTheme="minorHAnsi"/>
      <w:lang w:eastAsia="en-US"/>
    </w:rPr>
  </w:style>
  <w:style w:type="paragraph" w:customStyle="1" w:styleId="58B5AA19213D4CD3BAD806A42C7997F11">
    <w:name w:val="58B5AA19213D4CD3BAD806A42C7997F11"/>
    <w:rsid w:val="00841F63"/>
    <w:rPr>
      <w:rFonts w:eastAsiaTheme="minorHAnsi"/>
      <w:lang w:eastAsia="en-US"/>
    </w:rPr>
  </w:style>
  <w:style w:type="paragraph" w:customStyle="1" w:styleId="76B2EA3A72204F79BCE9EA9F1C4CF3921">
    <w:name w:val="76B2EA3A72204F79BCE9EA9F1C4CF3921"/>
    <w:rsid w:val="00841F63"/>
    <w:rPr>
      <w:rFonts w:eastAsiaTheme="minorHAnsi"/>
      <w:lang w:eastAsia="en-US"/>
    </w:rPr>
  </w:style>
  <w:style w:type="paragraph" w:customStyle="1" w:styleId="A4856A4BC9234A88BF9E4856508704EB1">
    <w:name w:val="A4856A4BC9234A88BF9E4856508704EB1"/>
    <w:rsid w:val="00841F63"/>
    <w:rPr>
      <w:rFonts w:eastAsiaTheme="minorHAnsi"/>
      <w:lang w:eastAsia="en-US"/>
    </w:rPr>
  </w:style>
  <w:style w:type="paragraph" w:customStyle="1" w:styleId="1E736B825DB44A348D66F44FDD1E07D01">
    <w:name w:val="1E736B825DB44A348D66F44FDD1E07D01"/>
    <w:rsid w:val="00841F63"/>
    <w:rPr>
      <w:rFonts w:eastAsiaTheme="minorHAnsi"/>
      <w:lang w:eastAsia="en-US"/>
    </w:rPr>
  </w:style>
  <w:style w:type="paragraph" w:customStyle="1" w:styleId="9C790969453E410BBBA94F6147DB653D1">
    <w:name w:val="9C790969453E410BBBA94F6147DB653D1"/>
    <w:rsid w:val="00841F63"/>
    <w:rPr>
      <w:rFonts w:eastAsiaTheme="minorHAnsi"/>
      <w:lang w:eastAsia="en-US"/>
    </w:rPr>
  </w:style>
  <w:style w:type="paragraph" w:customStyle="1" w:styleId="7C0E47DACB44483EAE387E179C5D97FD1">
    <w:name w:val="7C0E47DACB44483EAE387E179C5D97FD1"/>
    <w:rsid w:val="00841F63"/>
    <w:rPr>
      <w:rFonts w:eastAsiaTheme="minorHAnsi"/>
      <w:lang w:eastAsia="en-US"/>
    </w:rPr>
  </w:style>
  <w:style w:type="paragraph" w:customStyle="1" w:styleId="04B5DBFF573E4044BE1E2E3BC6675FF21">
    <w:name w:val="04B5DBFF573E4044BE1E2E3BC6675FF21"/>
    <w:rsid w:val="00841F63"/>
    <w:rPr>
      <w:rFonts w:eastAsiaTheme="minorHAnsi"/>
      <w:lang w:eastAsia="en-US"/>
    </w:rPr>
  </w:style>
  <w:style w:type="paragraph" w:customStyle="1" w:styleId="A92A406D50A04B6D96750E96E71897001">
    <w:name w:val="A92A406D50A04B6D96750E96E71897001"/>
    <w:rsid w:val="00841F63"/>
    <w:rPr>
      <w:rFonts w:eastAsiaTheme="minorHAnsi"/>
      <w:lang w:eastAsia="en-US"/>
    </w:rPr>
  </w:style>
  <w:style w:type="paragraph" w:customStyle="1" w:styleId="AC3E3A91851E48BE9249BB91D2D236081">
    <w:name w:val="AC3E3A91851E48BE9249BB91D2D236081"/>
    <w:rsid w:val="00841F63"/>
    <w:rPr>
      <w:rFonts w:eastAsiaTheme="minorHAnsi"/>
      <w:lang w:eastAsia="en-US"/>
    </w:rPr>
  </w:style>
  <w:style w:type="paragraph" w:customStyle="1" w:styleId="35E4980946D848D693F5DBC9EF18DCD01">
    <w:name w:val="35E4980946D848D693F5DBC9EF18DCD01"/>
    <w:rsid w:val="00841F63"/>
    <w:rPr>
      <w:rFonts w:eastAsiaTheme="minorHAnsi"/>
      <w:lang w:eastAsia="en-US"/>
    </w:rPr>
  </w:style>
  <w:style w:type="paragraph" w:customStyle="1" w:styleId="B66F3BB1BCF843FAA4436B20DACF0980">
    <w:name w:val="B66F3BB1BCF843FAA4436B20DACF0980"/>
    <w:rsid w:val="00841F63"/>
    <w:rPr>
      <w:rFonts w:eastAsiaTheme="minorHAnsi"/>
      <w:lang w:eastAsia="en-US"/>
    </w:rPr>
  </w:style>
  <w:style w:type="paragraph" w:customStyle="1" w:styleId="37804496A48344E1BB90F4DC42A4AC522">
    <w:name w:val="37804496A48344E1BB90F4DC42A4AC522"/>
    <w:rsid w:val="00841F63"/>
    <w:rPr>
      <w:rFonts w:eastAsiaTheme="minorHAnsi"/>
      <w:lang w:eastAsia="en-US"/>
    </w:rPr>
  </w:style>
  <w:style w:type="paragraph" w:customStyle="1" w:styleId="65588D5F6C504B489F16B8F141BA128C2">
    <w:name w:val="65588D5F6C504B489F16B8F141BA128C2"/>
    <w:rsid w:val="00841F63"/>
    <w:rPr>
      <w:rFonts w:eastAsiaTheme="minorHAnsi"/>
      <w:lang w:eastAsia="en-US"/>
    </w:rPr>
  </w:style>
  <w:style w:type="paragraph" w:customStyle="1" w:styleId="6A3FEBDB5E424E0E969AEEDB02D2B8112">
    <w:name w:val="6A3FEBDB5E424E0E969AEEDB02D2B8112"/>
    <w:rsid w:val="00841F63"/>
    <w:rPr>
      <w:rFonts w:eastAsiaTheme="minorHAnsi"/>
      <w:lang w:eastAsia="en-US"/>
    </w:rPr>
  </w:style>
  <w:style w:type="paragraph" w:customStyle="1" w:styleId="A1D559709EA9472DAA40ECDC8E83AF5A2">
    <w:name w:val="A1D559709EA9472DAA40ECDC8E83AF5A2"/>
    <w:rsid w:val="00841F63"/>
    <w:rPr>
      <w:rFonts w:eastAsiaTheme="minorHAnsi"/>
      <w:lang w:eastAsia="en-US"/>
    </w:rPr>
  </w:style>
  <w:style w:type="paragraph" w:customStyle="1" w:styleId="CE2DE88FA9B14CE1A2E3424E47D96F192">
    <w:name w:val="CE2DE88FA9B14CE1A2E3424E47D96F192"/>
    <w:rsid w:val="00841F63"/>
    <w:rPr>
      <w:rFonts w:eastAsiaTheme="minorHAnsi"/>
      <w:lang w:eastAsia="en-US"/>
    </w:rPr>
  </w:style>
  <w:style w:type="paragraph" w:customStyle="1" w:styleId="42D7E4A9D2A14A58AD6CC213F505672C2">
    <w:name w:val="42D7E4A9D2A14A58AD6CC213F505672C2"/>
    <w:rsid w:val="00841F63"/>
    <w:rPr>
      <w:rFonts w:eastAsiaTheme="minorHAnsi"/>
      <w:lang w:eastAsia="en-US"/>
    </w:rPr>
  </w:style>
  <w:style w:type="paragraph" w:customStyle="1" w:styleId="D719B21793D147B081A467524994DDCF2">
    <w:name w:val="D719B21793D147B081A467524994DDCF2"/>
    <w:rsid w:val="00841F63"/>
    <w:rPr>
      <w:rFonts w:eastAsiaTheme="minorHAnsi"/>
      <w:lang w:eastAsia="en-US"/>
    </w:rPr>
  </w:style>
  <w:style w:type="paragraph" w:customStyle="1" w:styleId="3FF9F8A3B6C94A0EA5622DEAAA7AF15E2">
    <w:name w:val="3FF9F8A3B6C94A0EA5622DEAAA7AF15E2"/>
    <w:rsid w:val="00841F63"/>
    <w:rPr>
      <w:rFonts w:eastAsiaTheme="minorHAnsi"/>
      <w:lang w:eastAsia="en-US"/>
    </w:rPr>
  </w:style>
  <w:style w:type="paragraph" w:customStyle="1" w:styleId="5B8937377D2E490B810B81D457D6213A2">
    <w:name w:val="5B8937377D2E490B810B81D457D6213A2"/>
    <w:rsid w:val="00841F63"/>
    <w:rPr>
      <w:rFonts w:eastAsiaTheme="minorHAnsi"/>
      <w:lang w:eastAsia="en-US"/>
    </w:rPr>
  </w:style>
  <w:style w:type="paragraph" w:customStyle="1" w:styleId="E7AB13F60C8E407E8FA89DAEC1A2FE7C2">
    <w:name w:val="E7AB13F60C8E407E8FA89DAEC1A2FE7C2"/>
    <w:rsid w:val="00841F63"/>
    <w:rPr>
      <w:rFonts w:eastAsiaTheme="minorHAnsi"/>
      <w:lang w:eastAsia="en-US"/>
    </w:rPr>
  </w:style>
  <w:style w:type="paragraph" w:customStyle="1" w:styleId="637ABA652FC44CDD8BE69C35F36979DC2">
    <w:name w:val="637ABA652FC44CDD8BE69C35F36979DC2"/>
    <w:rsid w:val="00841F63"/>
    <w:rPr>
      <w:rFonts w:eastAsiaTheme="minorHAnsi"/>
      <w:lang w:eastAsia="en-US"/>
    </w:rPr>
  </w:style>
  <w:style w:type="paragraph" w:customStyle="1" w:styleId="171672A456834D8D98DEE52DCE0DBE702">
    <w:name w:val="171672A456834D8D98DEE52DCE0DBE702"/>
    <w:rsid w:val="00841F63"/>
    <w:rPr>
      <w:rFonts w:eastAsiaTheme="minorHAnsi"/>
      <w:lang w:eastAsia="en-US"/>
    </w:rPr>
  </w:style>
  <w:style w:type="paragraph" w:customStyle="1" w:styleId="98AC570135F3492AA5ED1D400EE3DB2B2">
    <w:name w:val="98AC570135F3492AA5ED1D400EE3DB2B2"/>
    <w:rsid w:val="00841F63"/>
    <w:rPr>
      <w:rFonts w:eastAsiaTheme="minorHAnsi"/>
      <w:lang w:eastAsia="en-US"/>
    </w:rPr>
  </w:style>
  <w:style w:type="paragraph" w:customStyle="1" w:styleId="596E69F8B44E427E96881D7E1048198C2">
    <w:name w:val="596E69F8B44E427E96881D7E1048198C2"/>
    <w:rsid w:val="00841F63"/>
    <w:rPr>
      <w:rFonts w:eastAsiaTheme="minorHAnsi"/>
      <w:lang w:eastAsia="en-US"/>
    </w:rPr>
  </w:style>
  <w:style w:type="paragraph" w:customStyle="1" w:styleId="0B137586B3BC41B8BA90C8A667DCE7E63">
    <w:name w:val="0B137586B3BC41B8BA90C8A667DCE7E63"/>
    <w:rsid w:val="00841F63"/>
    <w:rPr>
      <w:rFonts w:eastAsiaTheme="minorHAnsi"/>
      <w:lang w:eastAsia="en-US"/>
    </w:rPr>
  </w:style>
  <w:style w:type="paragraph" w:customStyle="1" w:styleId="2E6105B99C2D4466A23670AA7C5C7B682">
    <w:name w:val="2E6105B99C2D4466A23670AA7C5C7B682"/>
    <w:rsid w:val="00841F63"/>
    <w:rPr>
      <w:rFonts w:eastAsiaTheme="minorHAnsi"/>
      <w:lang w:eastAsia="en-US"/>
    </w:rPr>
  </w:style>
  <w:style w:type="paragraph" w:customStyle="1" w:styleId="DC0063C961DF427E8BBFB1AF9DB6276E2">
    <w:name w:val="DC0063C961DF427E8BBFB1AF9DB6276E2"/>
    <w:rsid w:val="00841F63"/>
    <w:rPr>
      <w:rFonts w:eastAsiaTheme="minorHAnsi"/>
      <w:lang w:eastAsia="en-US"/>
    </w:rPr>
  </w:style>
  <w:style w:type="paragraph" w:customStyle="1" w:styleId="56FC5DD2C87747FCAC1E4F2796BC6F5A2">
    <w:name w:val="56FC5DD2C87747FCAC1E4F2796BC6F5A2"/>
    <w:rsid w:val="00841F63"/>
    <w:rPr>
      <w:rFonts w:eastAsiaTheme="minorHAnsi"/>
      <w:lang w:eastAsia="en-US"/>
    </w:rPr>
  </w:style>
  <w:style w:type="paragraph" w:customStyle="1" w:styleId="B922740380B14F0A9010A00006D497F22">
    <w:name w:val="B922740380B14F0A9010A00006D497F22"/>
    <w:rsid w:val="00841F63"/>
    <w:rPr>
      <w:rFonts w:eastAsiaTheme="minorHAnsi"/>
      <w:lang w:eastAsia="en-US"/>
    </w:rPr>
  </w:style>
  <w:style w:type="paragraph" w:customStyle="1" w:styleId="68E2782CDC774B0688443D930BEB10312">
    <w:name w:val="68E2782CDC774B0688443D930BEB10312"/>
    <w:rsid w:val="00841F63"/>
    <w:rPr>
      <w:rFonts w:eastAsiaTheme="minorHAnsi"/>
      <w:lang w:eastAsia="en-US"/>
    </w:rPr>
  </w:style>
  <w:style w:type="paragraph" w:customStyle="1" w:styleId="98020BBAC58E44AEA9C2DC939FC0B8942">
    <w:name w:val="98020BBAC58E44AEA9C2DC939FC0B8942"/>
    <w:rsid w:val="00841F63"/>
    <w:rPr>
      <w:rFonts w:eastAsiaTheme="minorHAnsi"/>
      <w:lang w:eastAsia="en-US"/>
    </w:rPr>
  </w:style>
  <w:style w:type="paragraph" w:customStyle="1" w:styleId="BA56E25A1AC841CA94DA2F7F39E33F102">
    <w:name w:val="BA56E25A1AC841CA94DA2F7F39E33F102"/>
    <w:rsid w:val="00841F63"/>
    <w:rPr>
      <w:rFonts w:eastAsiaTheme="minorHAnsi"/>
      <w:lang w:eastAsia="en-US"/>
    </w:rPr>
  </w:style>
  <w:style w:type="paragraph" w:customStyle="1" w:styleId="66E0C5F3AC7344C8992DA4622592654C2">
    <w:name w:val="66E0C5F3AC7344C8992DA4622592654C2"/>
    <w:rsid w:val="00841F63"/>
    <w:rPr>
      <w:rFonts w:eastAsiaTheme="minorHAnsi"/>
      <w:lang w:eastAsia="en-US"/>
    </w:rPr>
  </w:style>
  <w:style w:type="paragraph" w:customStyle="1" w:styleId="5654FA651B74415683C4EF7443369FDE2">
    <w:name w:val="5654FA651B74415683C4EF7443369FDE2"/>
    <w:rsid w:val="00841F63"/>
    <w:rPr>
      <w:rFonts w:eastAsiaTheme="minorHAnsi"/>
      <w:lang w:eastAsia="en-US"/>
    </w:rPr>
  </w:style>
  <w:style w:type="paragraph" w:customStyle="1" w:styleId="467AAA7C6DCE45589E2F017204A3AA7D2">
    <w:name w:val="467AAA7C6DCE45589E2F017204A3AA7D2"/>
    <w:rsid w:val="00841F63"/>
    <w:rPr>
      <w:rFonts w:eastAsiaTheme="minorHAnsi"/>
      <w:lang w:eastAsia="en-US"/>
    </w:rPr>
  </w:style>
  <w:style w:type="paragraph" w:customStyle="1" w:styleId="CFAE562A7EDE4C3F8E933D4308AD19662">
    <w:name w:val="CFAE562A7EDE4C3F8E933D4308AD19662"/>
    <w:rsid w:val="00841F63"/>
    <w:rPr>
      <w:rFonts w:eastAsiaTheme="minorHAnsi"/>
      <w:lang w:eastAsia="en-US"/>
    </w:rPr>
  </w:style>
  <w:style w:type="paragraph" w:customStyle="1" w:styleId="F37A050F36DB400B9BB43D7646B9BA572">
    <w:name w:val="F37A050F36DB400B9BB43D7646B9BA572"/>
    <w:rsid w:val="00841F63"/>
    <w:rPr>
      <w:rFonts w:eastAsiaTheme="minorHAnsi"/>
      <w:lang w:eastAsia="en-US"/>
    </w:rPr>
  </w:style>
  <w:style w:type="paragraph" w:customStyle="1" w:styleId="C58ED9DDAE4B4E70B05EE064DEB633C62">
    <w:name w:val="C58ED9DDAE4B4E70B05EE064DEB633C62"/>
    <w:rsid w:val="00841F63"/>
    <w:rPr>
      <w:rFonts w:eastAsiaTheme="minorHAnsi"/>
      <w:lang w:eastAsia="en-US"/>
    </w:rPr>
  </w:style>
  <w:style w:type="paragraph" w:customStyle="1" w:styleId="23521A40447D4433A80DFCEDC112307D2">
    <w:name w:val="23521A40447D4433A80DFCEDC112307D2"/>
    <w:rsid w:val="00841F63"/>
    <w:rPr>
      <w:rFonts w:eastAsiaTheme="minorHAnsi"/>
      <w:lang w:eastAsia="en-US"/>
    </w:rPr>
  </w:style>
  <w:style w:type="paragraph" w:customStyle="1" w:styleId="895B08A9D16E469F91B40B67A95E8C3A2">
    <w:name w:val="895B08A9D16E469F91B40B67A95E8C3A2"/>
    <w:rsid w:val="00841F63"/>
    <w:rPr>
      <w:rFonts w:eastAsiaTheme="minorHAnsi"/>
      <w:lang w:eastAsia="en-US"/>
    </w:rPr>
  </w:style>
  <w:style w:type="paragraph" w:customStyle="1" w:styleId="61421A13D63C4AD2A25E26C9BF483E002">
    <w:name w:val="61421A13D63C4AD2A25E26C9BF483E002"/>
    <w:rsid w:val="00841F63"/>
    <w:rPr>
      <w:rFonts w:eastAsiaTheme="minorHAnsi"/>
      <w:lang w:eastAsia="en-US"/>
    </w:rPr>
  </w:style>
  <w:style w:type="paragraph" w:customStyle="1" w:styleId="E9A9A7288F204B4595AB8DB7689E23A42">
    <w:name w:val="E9A9A7288F204B4595AB8DB7689E23A42"/>
    <w:rsid w:val="00841F63"/>
    <w:rPr>
      <w:rFonts w:eastAsiaTheme="minorHAnsi"/>
      <w:lang w:eastAsia="en-US"/>
    </w:rPr>
  </w:style>
  <w:style w:type="paragraph" w:customStyle="1" w:styleId="9FA02439E66B40EF85121F9E197565B02">
    <w:name w:val="9FA02439E66B40EF85121F9E197565B02"/>
    <w:rsid w:val="00841F63"/>
    <w:rPr>
      <w:rFonts w:eastAsiaTheme="minorHAnsi"/>
      <w:lang w:eastAsia="en-US"/>
    </w:rPr>
  </w:style>
  <w:style w:type="paragraph" w:customStyle="1" w:styleId="140ADE778D2440668742D47E172A90672">
    <w:name w:val="140ADE778D2440668742D47E172A90672"/>
    <w:rsid w:val="00841F63"/>
    <w:rPr>
      <w:rFonts w:eastAsiaTheme="minorHAnsi"/>
      <w:lang w:eastAsia="en-US"/>
    </w:rPr>
  </w:style>
  <w:style w:type="paragraph" w:customStyle="1" w:styleId="58B5AA19213D4CD3BAD806A42C7997F12">
    <w:name w:val="58B5AA19213D4CD3BAD806A42C7997F12"/>
    <w:rsid w:val="00841F63"/>
    <w:rPr>
      <w:rFonts w:eastAsiaTheme="minorHAnsi"/>
      <w:lang w:eastAsia="en-US"/>
    </w:rPr>
  </w:style>
  <w:style w:type="paragraph" w:customStyle="1" w:styleId="76B2EA3A72204F79BCE9EA9F1C4CF3922">
    <w:name w:val="76B2EA3A72204F79BCE9EA9F1C4CF3922"/>
    <w:rsid w:val="00841F63"/>
    <w:rPr>
      <w:rFonts w:eastAsiaTheme="minorHAnsi"/>
      <w:lang w:eastAsia="en-US"/>
    </w:rPr>
  </w:style>
  <w:style w:type="paragraph" w:customStyle="1" w:styleId="A4856A4BC9234A88BF9E4856508704EB2">
    <w:name w:val="A4856A4BC9234A88BF9E4856508704EB2"/>
    <w:rsid w:val="00841F63"/>
    <w:rPr>
      <w:rFonts w:eastAsiaTheme="minorHAnsi"/>
      <w:lang w:eastAsia="en-US"/>
    </w:rPr>
  </w:style>
  <w:style w:type="paragraph" w:customStyle="1" w:styleId="1E736B825DB44A348D66F44FDD1E07D02">
    <w:name w:val="1E736B825DB44A348D66F44FDD1E07D02"/>
    <w:rsid w:val="00841F63"/>
    <w:rPr>
      <w:rFonts w:eastAsiaTheme="minorHAnsi"/>
      <w:lang w:eastAsia="en-US"/>
    </w:rPr>
  </w:style>
  <w:style w:type="paragraph" w:customStyle="1" w:styleId="9C790969453E410BBBA94F6147DB653D2">
    <w:name w:val="9C790969453E410BBBA94F6147DB653D2"/>
    <w:rsid w:val="00841F63"/>
    <w:rPr>
      <w:rFonts w:eastAsiaTheme="minorHAnsi"/>
      <w:lang w:eastAsia="en-US"/>
    </w:rPr>
  </w:style>
  <w:style w:type="paragraph" w:customStyle="1" w:styleId="7C0E47DACB44483EAE387E179C5D97FD2">
    <w:name w:val="7C0E47DACB44483EAE387E179C5D97FD2"/>
    <w:rsid w:val="00841F63"/>
    <w:rPr>
      <w:rFonts w:eastAsiaTheme="minorHAnsi"/>
      <w:lang w:eastAsia="en-US"/>
    </w:rPr>
  </w:style>
  <w:style w:type="paragraph" w:customStyle="1" w:styleId="04B5DBFF573E4044BE1E2E3BC6675FF22">
    <w:name w:val="04B5DBFF573E4044BE1E2E3BC6675FF22"/>
    <w:rsid w:val="00841F63"/>
    <w:rPr>
      <w:rFonts w:eastAsiaTheme="minorHAnsi"/>
      <w:lang w:eastAsia="en-US"/>
    </w:rPr>
  </w:style>
  <w:style w:type="paragraph" w:customStyle="1" w:styleId="A92A406D50A04B6D96750E96E71897002">
    <w:name w:val="A92A406D50A04B6D96750E96E71897002"/>
    <w:rsid w:val="00841F63"/>
    <w:rPr>
      <w:rFonts w:eastAsiaTheme="minorHAnsi"/>
      <w:lang w:eastAsia="en-US"/>
    </w:rPr>
  </w:style>
  <w:style w:type="paragraph" w:customStyle="1" w:styleId="AC3E3A91851E48BE9249BB91D2D236082">
    <w:name w:val="AC3E3A91851E48BE9249BB91D2D236082"/>
    <w:rsid w:val="00841F63"/>
    <w:rPr>
      <w:rFonts w:eastAsiaTheme="minorHAnsi"/>
      <w:lang w:eastAsia="en-US"/>
    </w:rPr>
  </w:style>
  <w:style w:type="paragraph" w:customStyle="1" w:styleId="35E4980946D848D693F5DBC9EF18DCD02">
    <w:name w:val="35E4980946D848D693F5DBC9EF18DCD02"/>
    <w:rsid w:val="00841F63"/>
    <w:rPr>
      <w:rFonts w:eastAsiaTheme="minorHAnsi"/>
      <w:lang w:eastAsia="en-US"/>
    </w:rPr>
  </w:style>
  <w:style w:type="paragraph" w:customStyle="1" w:styleId="B66F3BB1BCF843FAA4436B20DACF09801">
    <w:name w:val="B66F3BB1BCF843FAA4436B20DACF09801"/>
    <w:rsid w:val="00841F63"/>
    <w:rPr>
      <w:rFonts w:eastAsiaTheme="minorHAnsi"/>
      <w:lang w:eastAsia="en-US"/>
    </w:rPr>
  </w:style>
  <w:style w:type="paragraph" w:customStyle="1" w:styleId="37804496A48344E1BB90F4DC42A4AC523">
    <w:name w:val="37804496A48344E1BB90F4DC42A4AC523"/>
    <w:rsid w:val="00841F63"/>
    <w:rPr>
      <w:rFonts w:eastAsiaTheme="minorHAnsi"/>
      <w:lang w:eastAsia="en-US"/>
    </w:rPr>
  </w:style>
  <w:style w:type="paragraph" w:customStyle="1" w:styleId="65588D5F6C504B489F16B8F141BA128C3">
    <w:name w:val="65588D5F6C504B489F16B8F141BA128C3"/>
    <w:rsid w:val="00841F63"/>
    <w:rPr>
      <w:rFonts w:eastAsiaTheme="minorHAnsi"/>
      <w:lang w:eastAsia="en-US"/>
    </w:rPr>
  </w:style>
  <w:style w:type="paragraph" w:customStyle="1" w:styleId="6A3FEBDB5E424E0E969AEEDB02D2B8113">
    <w:name w:val="6A3FEBDB5E424E0E969AEEDB02D2B8113"/>
    <w:rsid w:val="00841F63"/>
    <w:rPr>
      <w:rFonts w:eastAsiaTheme="minorHAnsi"/>
      <w:lang w:eastAsia="en-US"/>
    </w:rPr>
  </w:style>
  <w:style w:type="paragraph" w:customStyle="1" w:styleId="A1D559709EA9472DAA40ECDC8E83AF5A3">
    <w:name w:val="A1D559709EA9472DAA40ECDC8E83AF5A3"/>
    <w:rsid w:val="00841F63"/>
    <w:rPr>
      <w:rFonts w:eastAsiaTheme="minorHAnsi"/>
      <w:lang w:eastAsia="en-US"/>
    </w:rPr>
  </w:style>
  <w:style w:type="paragraph" w:customStyle="1" w:styleId="CE2DE88FA9B14CE1A2E3424E47D96F193">
    <w:name w:val="CE2DE88FA9B14CE1A2E3424E47D96F193"/>
    <w:rsid w:val="00841F63"/>
    <w:rPr>
      <w:rFonts w:eastAsiaTheme="minorHAnsi"/>
      <w:lang w:eastAsia="en-US"/>
    </w:rPr>
  </w:style>
  <w:style w:type="paragraph" w:customStyle="1" w:styleId="42D7E4A9D2A14A58AD6CC213F505672C3">
    <w:name w:val="42D7E4A9D2A14A58AD6CC213F505672C3"/>
    <w:rsid w:val="00841F63"/>
    <w:rPr>
      <w:rFonts w:eastAsiaTheme="minorHAnsi"/>
      <w:lang w:eastAsia="en-US"/>
    </w:rPr>
  </w:style>
  <w:style w:type="paragraph" w:customStyle="1" w:styleId="D719B21793D147B081A467524994DDCF3">
    <w:name w:val="D719B21793D147B081A467524994DDCF3"/>
    <w:rsid w:val="00841F63"/>
    <w:rPr>
      <w:rFonts w:eastAsiaTheme="minorHAnsi"/>
      <w:lang w:eastAsia="en-US"/>
    </w:rPr>
  </w:style>
  <w:style w:type="paragraph" w:customStyle="1" w:styleId="3FF9F8A3B6C94A0EA5622DEAAA7AF15E3">
    <w:name w:val="3FF9F8A3B6C94A0EA5622DEAAA7AF15E3"/>
    <w:rsid w:val="00841F63"/>
    <w:rPr>
      <w:rFonts w:eastAsiaTheme="minorHAnsi"/>
      <w:lang w:eastAsia="en-US"/>
    </w:rPr>
  </w:style>
  <w:style w:type="paragraph" w:customStyle="1" w:styleId="5B8937377D2E490B810B81D457D6213A3">
    <w:name w:val="5B8937377D2E490B810B81D457D6213A3"/>
    <w:rsid w:val="00841F63"/>
    <w:rPr>
      <w:rFonts w:eastAsiaTheme="minorHAnsi"/>
      <w:lang w:eastAsia="en-US"/>
    </w:rPr>
  </w:style>
  <w:style w:type="paragraph" w:customStyle="1" w:styleId="E7AB13F60C8E407E8FA89DAEC1A2FE7C3">
    <w:name w:val="E7AB13F60C8E407E8FA89DAEC1A2FE7C3"/>
    <w:rsid w:val="00841F63"/>
    <w:rPr>
      <w:rFonts w:eastAsiaTheme="minorHAnsi"/>
      <w:lang w:eastAsia="en-US"/>
    </w:rPr>
  </w:style>
  <w:style w:type="paragraph" w:customStyle="1" w:styleId="637ABA652FC44CDD8BE69C35F36979DC3">
    <w:name w:val="637ABA652FC44CDD8BE69C35F36979DC3"/>
    <w:rsid w:val="00841F63"/>
    <w:rPr>
      <w:rFonts w:eastAsiaTheme="minorHAnsi"/>
      <w:lang w:eastAsia="en-US"/>
    </w:rPr>
  </w:style>
  <w:style w:type="paragraph" w:customStyle="1" w:styleId="171672A456834D8D98DEE52DCE0DBE703">
    <w:name w:val="171672A456834D8D98DEE52DCE0DBE703"/>
    <w:rsid w:val="00841F63"/>
    <w:rPr>
      <w:rFonts w:eastAsiaTheme="minorHAnsi"/>
      <w:lang w:eastAsia="en-US"/>
    </w:rPr>
  </w:style>
  <w:style w:type="paragraph" w:customStyle="1" w:styleId="98AC570135F3492AA5ED1D400EE3DB2B3">
    <w:name w:val="98AC570135F3492AA5ED1D400EE3DB2B3"/>
    <w:rsid w:val="00841F63"/>
    <w:rPr>
      <w:rFonts w:eastAsiaTheme="minorHAnsi"/>
      <w:lang w:eastAsia="en-US"/>
    </w:rPr>
  </w:style>
  <w:style w:type="paragraph" w:customStyle="1" w:styleId="596E69F8B44E427E96881D7E1048198C3">
    <w:name w:val="596E69F8B44E427E96881D7E1048198C3"/>
    <w:rsid w:val="00841F63"/>
    <w:rPr>
      <w:rFonts w:eastAsiaTheme="minorHAnsi"/>
      <w:lang w:eastAsia="en-US"/>
    </w:rPr>
  </w:style>
  <w:style w:type="paragraph" w:customStyle="1" w:styleId="0B137586B3BC41B8BA90C8A667DCE7E64">
    <w:name w:val="0B137586B3BC41B8BA90C8A667DCE7E64"/>
    <w:rsid w:val="00841F63"/>
    <w:rPr>
      <w:rFonts w:eastAsiaTheme="minorHAnsi"/>
      <w:lang w:eastAsia="en-US"/>
    </w:rPr>
  </w:style>
  <w:style w:type="paragraph" w:customStyle="1" w:styleId="2E6105B99C2D4466A23670AA7C5C7B683">
    <w:name w:val="2E6105B99C2D4466A23670AA7C5C7B683"/>
    <w:rsid w:val="00841F63"/>
    <w:rPr>
      <w:rFonts w:eastAsiaTheme="minorHAnsi"/>
      <w:lang w:eastAsia="en-US"/>
    </w:rPr>
  </w:style>
  <w:style w:type="paragraph" w:customStyle="1" w:styleId="DC0063C961DF427E8BBFB1AF9DB6276E3">
    <w:name w:val="DC0063C961DF427E8BBFB1AF9DB6276E3"/>
    <w:rsid w:val="00841F63"/>
    <w:rPr>
      <w:rFonts w:eastAsiaTheme="minorHAnsi"/>
      <w:lang w:eastAsia="en-US"/>
    </w:rPr>
  </w:style>
  <w:style w:type="paragraph" w:customStyle="1" w:styleId="56FC5DD2C87747FCAC1E4F2796BC6F5A3">
    <w:name w:val="56FC5DD2C87747FCAC1E4F2796BC6F5A3"/>
    <w:rsid w:val="00841F63"/>
    <w:rPr>
      <w:rFonts w:eastAsiaTheme="minorHAnsi"/>
      <w:lang w:eastAsia="en-US"/>
    </w:rPr>
  </w:style>
  <w:style w:type="paragraph" w:customStyle="1" w:styleId="B922740380B14F0A9010A00006D497F23">
    <w:name w:val="B922740380B14F0A9010A00006D497F23"/>
    <w:rsid w:val="00841F63"/>
    <w:rPr>
      <w:rFonts w:eastAsiaTheme="minorHAnsi"/>
      <w:lang w:eastAsia="en-US"/>
    </w:rPr>
  </w:style>
  <w:style w:type="paragraph" w:customStyle="1" w:styleId="68E2782CDC774B0688443D930BEB10313">
    <w:name w:val="68E2782CDC774B0688443D930BEB10313"/>
    <w:rsid w:val="00841F63"/>
    <w:rPr>
      <w:rFonts w:eastAsiaTheme="minorHAnsi"/>
      <w:lang w:eastAsia="en-US"/>
    </w:rPr>
  </w:style>
  <w:style w:type="paragraph" w:customStyle="1" w:styleId="98020BBAC58E44AEA9C2DC939FC0B8943">
    <w:name w:val="98020BBAC58E44AEA9C2DC939FC0B8943"/>
    <w:rsid w:val="00841F63"/>
    <w:rPr>
      <w:rFonts w:eastAsiaTheme="minorHAnsi"/>
      <w:lang w:eastAsia="en-US"/>
    </w:rPr>
  </w:style>
  <w:style w:type="paragraph" w:customStyle="1" w:styleId="BA56E25A1AC841CA94DA2F7F39E33F103">
    <w:name w:val="BA56E25A1AC841CA94DA2F7F39E33F103"/>
    <w:rsid w:val="00841F63"/>
    <w:rPr>
      <w:rFonts w:eastAsiaTheme="minorHAnsi"/>
      <w:lang w:eastAsia="en-US"/>
    </w:rPr>
  </w:style>
  <w:style w:type="paragraph" w:customStyle="1" w:styleId="66E0C5F3AC7344C8992DA4622592654C3">
    <w:name w:val="66E0C5F3AC7344C8992DA4622592654C3"/>
    <w:rsid w:val="00841F63"/>
    <w:rPr>
      <w:rFonts w:eastAsiaTheme="minorHAnsi"/>
      <w:lang w:eastAsia="en-US"/>
    </w:rPr>
  </w:style>
  <w:style w:type="paragraph" w:customStyle="1" w:styleId="5654FA651B74415683C4EF7443369FDE3">
    <w:name w:val="5654FA651B74415683C4EF7443369FDE3"/>
    <w:rsid w:val="00841F63"/>
    <w:rPr>
      <w:rFonts w:eastAsiaTheme="minorHAnsi"/>
      <w:lang w:eastAsia="en-US"/>
    </w:rPr>
  </w:style>
  <w:style w:type="paragraph" w:customStyle="1" w:styleId="467AAA7C6DCE45589E2F017204A3AA7D3">
    <w:name w:val="467AAA7C6DCE45589E2F017204A3AA7D3"/>
    <w:rsid w:val="00841F63"/>
    <w:rPr>
      <w:rFonts w:eastAsiaTheme="minorHAnsi"/>
      <w:lang w:eastAsia="en-US"/>
    </w:rPr>
  </w:style>
  <w:style w:type="paragraph" w:customStyle="1" w:styleId="CFAE562A7EDE4C3F8E933D4308AD19663">
    <w:name w:val="CFAE562A7EDE4C3F8E933D4308AD19663"/>
    <w:rsid w:val="00841F63"/>
    <w:rPr>
      <w:rFonts w:eastAsiaTheme="minorHAnsi"/>
      <w:lang w:eastAsia="en-US"/>
    </w:rPr>
  </w:style>
  <w:style w:type="paragraph" w:customStyle="1" w:styleId="F37A050F36DB400B9BB43D7646B9BA573">
    <w:name w:val="F37A050F36DB400B9BB43D7646B9BA573"/>
    <w:rsid w:val="00841F63"/>
    <w:rPr>
      <w:rFonts w:eastAsiaTheme="minorHAnsi"/>
      <w:lang w:eastAsia="en-US"/>
    </w:rPr>
  </w:style>
  <w:style w:type="paragraph" w:customStyle="1" w:styleId="C58ED9DDAE4B4E70B05EE064DEB633C63">
    <w:name w:val="C58ED9DDAE4B4E70B05EE064DEB633C63"/>
    <w:rsid w:val="00841F63"/>
    <w:rPr>
      <w:rFonts w:eastAsiaTheme="minorHAnsi"/>
      <w:lang w:eastAsia="en-US"/>
    </w:rPr>
  </w:style>
  <w:style w:type="paragraph" w:customStyle="1" w:styleId="23521A40447D4433A80DFCEDC112307D3">
    <w:name w:val="23521A40447D4433A80DFCEDC112307D3"/>
    <w:rsid w:val="00841F63"/>
    <w:rPr>
      <w:rFonts w:eastAsiaTheme="minorHAnsi"/>
      <w:lang w:eastAsia="en-US"/>
    </w:rPr>
  </w:style>
  <w:style w:type="paragraph" w:customStyle="1" w:styleId="895B08A9D16E469F91B40B67A95E8C3A3">
    <w:name w:val="895B08A9D16E469F91B40B67A95E8C3A3"/>
    <w:rsid w:val="00841F63"/>
    <w:rPr>
      <w:rFonts w:eastAsiaTheme="minorHAnsi"/>
      <w:lang w:eastAsia="en-US"/>
    </w:rPr>
  </w:style>
  <w:style w:type="paragraph" w:customStyle="1" w:styleId="61421A13D63C4AD2A25E26C9BF483E003">
    <w:name w:val="61421A13D63C4AD2A25E26C9BF483E003"/>
    <w:rsid w:val="00841F63"/>
    <w:rPr>
      <w:rFonts w:eastAsiaTheme="minorHAnsi"/>
      <w:lang w:eastAsia="en-US"/>
    </w:rPr>
  </w:style>
  <w:style w:type="paragraph" w:customStyle="1" w:styleId="E9A9A7288F204B4595AB8DB7689E23A43">
    <w:name w:val="E9A9A7288F204B4595AB8DB7689E23A43"/>
    <w:rsid w:val="00841F63"/>
    <w:rPr>
      <w:rFonts w:eastAsiaTheme="minorHAnsi"/>
      <w:lang w:eastAsia="en-US"/>
    </w:rPr>
  </w:style>
  <w:style w:type="paragraph" w:customStyle="1" w:styleId="9FA02439E66B40EF85121F9E197565B03">
    <w:name w:val="9FA02439E66B40EF85121F9E197565B03"/>
    <w:rsid w:val="00841F63"/>
    <w:rPr>
      <w:rFonts w:eastAsiaTheme="minorHAnsi"/>
      <w:lang w:eastAsia="en-US"/>
    </w:rPr>
  </w:style>
  <w:style w:type="paragraph" w:customStyle="1" w:styleId="140ADE778D2440668742D47E172A90673">
    <w:name w:val="140ADE778D2440668742D47E172A90673"/>
    <w:rsid w:val="00841F63"/>
    <w:rPr>
      <w:rFonts w:eastAsiaTheme="minorHAnsi"/>
      <w:lang w:eastAsia="en-US"/>
    </w:rPr>
  </w:style>
  <w:style w:type="paragraph" w:customStyle="1" w:styleId="58B5AA19213D4CD3BAD806A42C7997F13">
    <w:name w:val="58B5AA19213D4CD3BAD806A42C7997F13"/>
    <w:rsid w:val="00841F63"/>
    <w:rPr>
      <w:rFonts w:eastAsiaTheme="minorHAnsi"/>
      <w:lang w:eastAsia="en-US"/>
    </w:rPr>
  </w:style>
  <w:style w:type="paragraph" w:customStyle="1" w:styleId="76B2EA3A72204F79BCE9EA9F1C4CF3923">
    <w:name w:val="76B2EA3A72204F79BCE9EA9F1C4CF3923"/>
    <w:rsid w:val="00841F63"/>
    <w:rPr>
      <w:rFonts w:eastAsiaTheme="minorHAnsi"/>
      <w:lang w:eastAsia="en-US"/>
    </w:rPr>
  </w:style>
  <w:style w:type="paragraph" w:customStyle="1" w:styleId="A4856A4BC9234A88BF9E4856508704EB3">
    <w:name w:val="A4856A4BC9234A88BF9E4856508704EB3"/>
    <w:rsid w:val="00841F63"/>
    <w:rPr>
      <w:rFonts w:eastAsiaTheme="minorHAnsi"/>
      <w:lang w:eastAsia="en-US"/>
    </w:rPr>
  </w:style>
  <w:style w:type="paragraph" w:customStyle="1" w:styleId="1E736B825DB44A348D66F44FDD1E07D03">
    <w:name w:val="1E736B825DB44A348D66F44FDD1E07D03"/>
    <w:rsid w:val="00841F63"/>
    <w:rPr>
      <w:rFonts w:eastAsiaTheme="minorHAnsi"/>
      <w:lang w:eastAsia="en-US"/>
    </w:rPr>
  </w:style>
  <w:style w:type="paragraph" w:customStyle="1" w:styleId="9C790969453E410BBBA94F6147DB653D3">
    <w:name w:val="9C790969453E410BBBA94F6147DB653D3"/>
    <w:rsid w:val="00841F63"/>
    <w:rPr>
      <w:rFonts w:eastAsiaTheme="minorHAnsi"/>
      <w:lang w:eastAsia="en-US"/>
    </w:rPr>
  </w:style>
  <w:style w:type="paragraph" w:customStyle="1" w:styleId="7C0E47DACB44483EAE387E179C5D97FD3">
    <w:name w:val="7C0E47DACB44483EAE387E179C5D97FD3"/>
    <w:rsid w:val="00841F63"/>
    <w:rPr>
      <w:rFonts w:eastAsiaTheme="minorHAnsi"/>
      <w:lang w:eastAsia="en-US"/>
    </w:rPr>
  </w:style>
  <w:style w:type="paragraph" w:customStyle="1" w:styleId="04B5DBFF573E4044BE1E2E3BC6675FF23">
    <w:name w:val="04B5DBFF573E4044BE1E2E3BC6675FF23"/>
    <w:rsid w:val="00841F63"/>
    <w:rPr>
      <w:rFonts w:eastAsiaTheme="minorHAnsi"/>
      <w:lang w:eastAsia="en-US"/>
    </w:rPr>
  </w:style>
  <w:style w:type="paragraph" w:customStyle="1" w:styleId="A92A406D50A04B6D96750E96E71897003">
    <w:name w:val="A92A406D50A04B6D96750E96E71897003"/>
    <w:rsid w:val="00841F63"/>
    <w:rPr>
      <w:rFonts w:eastAsiaTheme="minorHAnsi"/>
      <w:lang w:eastAsia="en-US"/>
    </w:rPr>
  </w:style>
  <w:style w:type="paragraph" w:customStyle="1" w:styleId="AC3E3A91851E48BE9249BB91D2D236083">
    <w:name w:val="AC3E3A91851E48BE9249BB91D2D236083"/>
    <w:rsid w:val="00841F63"/>
    <w:rPr>
      <w:rFonts w:eastAsiaTheme="minorHAnsi"/>
      <w:lang w:eastAsia="en-US"/>
    </w:rPr>
  </w:style>
  <w:style w:type="paragraph" w:customStyle="1" w:styleId="35E4980946D848D693F5DBC9EF18DCD03">
    <w:name w:val="35E4980946D848D693F5DBC9EF18DCD03"/>
    <w:rsid w:val="00841F63"/>
    <w:rPr>
      <w:rFonts w:eastAsiaTheme="minorHAnsi"/>
      <w:lang w:eastAsia="en-US"/>
    </w:rPr>
  </w:style>
  <w:style w:type="paragraph" w:customStyle="1" w:styleId="B66F3BB1BCF843FAA4436B20DACF09802">
    <w:name w:val="B66F3BB1BCF843FAA4436B20DACF09802"/>
    <w:rsid w:val="00841F63"/>
    <w:rPr>
      <w:rFonts w:eastAsiaTheme="minorHAnsi"/>
      <w:lang w:eastAsia="en-US"/>
    </w:rPr>
  </w:style>
  <w:style w:type="paragraph" w:customStyle="1" w:styleId="B87B719D3F9549B6AE19A13525D549E4">
    <w:name w:val="B87B719D3F9549B6AE19A13525D549E4"/>
    <w:rsid w:val="00841F63"/>
    <w:rPr>
      <w:rFonts w:eastAsiaTheme="minorHAnsi"/>
      <w:lang w:eastAsia="en-US"/>
    </w:rPr>
  </w:style>
  <w:style w:type="paragraph" w:customStyle="1" w:styleId="68608C5E745D407D916FE15C78FCB7F6">
    <w:name w:val="68608C5E745D407D916FE15C78FCB7F6"/>
    <w:rsid w:val="00841F63"/>
    <w:rPr>
      <w:rFonts w:eastAsiaTheme="minorHAnsi"/>
      <w:lang w:eastAsia="en-US"/>
    </w:rPr>
  </w:style>
  <w:style w:type="paragraph" w:customStyle="1" w:styleId="6D38C7C18C3241D59028580A91D662C7">
    <w:name w:val="6D38C7C18C3241D59028580A91D662C7"/>
    <w:rsid w:val="00841F63"/>
    <w:rPr>
      <w:rFonts w:eastAsiaTheme="minorHAnsi"/>
      <w:lang w:eastAsia="en-US"/>
    </w:rPr>
  </w:style>
  <w:style w:type="paragraph" w:customStyle="1" w:styleId="62B38728EE13477DB49D0B821F8B162E">
    <w:name w:val="62B38728EE13477DB49D0B821F8B162E"/>
    <w:rsid w:val="00841F63"/>
    <w:rPr>
      <w:rFonts w:eastAsiaTheme="minorHAnsi"/>
      <w:lang w:eastAsia="en-US"/>
    </w:rPr>
  </w:style>
  <w:style w:type="paragraph" w:customStyle="1" w:styleId="9F9EE155188245A4BC10AFABFD2B5529">
    <w:name w:val="9F9EE155188245A4BC10AFABFD2B5529"/>
    <w:rsid w:val="00841F63"/>
    <w:rPr>
      <w:rFonts w:eastAsiaTheme="minorHAnsi"/>
      <w:lang w:eastAsia="en-US"/>
    </w:rPr>
  </w:style>
  <w:style w:type="paragraph" w:customStyle="1" w:styleId="D227C9FB63D34614A02E1E7533D4DB30">
    <w:name w:val="D227C9FB63D34614A02E1E7533D4DB30"/>
    <w:rsid w:val="00841F63"/>
    <w:rPr>
      <w:rFonts w:eastAsiaTheme="minorHAnsi"/>
      <w:lang w:eastAsia="en-US"/>
    </w:rPr>
  </w:style>
  <w:style w:type="paragraph" w:customStyle="1" w:styleId="7DF19CBB245B455D9F73648C10ED22C3">
    <w:name w:val="7DF19CBB245B455D9F73648C10ED22C3"/>
    <w:rsid w:val="00841F63"/>
    <w:rPr>
      <w:rFonts w:eastAsiaTheme="minorHAnsi"/>
      <w:lang w:eastAsia="en-US"/>
    </w:rPr>
  </w:style>
  <w:style w:type="paragraph" w:customStyle="1" w:styleId="148151EA834B481B8849D6D036BA0C42">
    <w:name w:val="148151EA834B481B8849D6D036BA0C42"/>
    <w:rsid w:val="00841F63"/>
    <w:rPr>
      <w:rFonts w:eastAsiaTheme="minorHAnsi"/>
      <w:lang w:eastAsia="en-US"/>
    </w:rPr>
  </w:style>
  <w:style w:type="paragraph" w:customStyle="1" w:styleId="37804496A48344E1BB90F4DC42A4AC524">
    <w:name w:val="37804496A48344E1BB90F4DC42A4AC524"/>
    <w:rsid w:val="003874F9"/>
    <w:rPr>
      <w:rFonts w:eastAsiaTheme="minorHAnsi"/>
      <w:lang w:eastAsia="en-US"/>
    </w:rPr>
  </w:style>
  <w:style w:type="paragraph" w:customStyle="1" w:styleId="65588D5F6C504B489F16B8F141BA128C4">
    <w:name w:val="65588D5F6C504B489F16B8F141BA128C4"/>
    <w:rsid w:val="003874F9"/>
    <w:rPr>
      <w:rFonts w:eastAsiaTheme="minorHAnsi"/>
      <w:lang w:eastAsia="en-US"/>
    </w:rPr>
  </w:style>
  <w:style w:type="paragraph" w:customStyle="1" w:styleId="6A3FEBDB5E424E0E969AEEDB02D2B8114">
    <w:name w:val="6A3FEBDB5E424E0E969AEEDB02D2B8114"/>
    <w:rsid w:val="003874F9"/>
    <w:rPr>
      <w:rFonts w:eastAsiaTheme="minorHAnsi"/>
      <w:lang w:eastAsia="en-US"/>
    </w:rPr>
  </w:style>
  <w:style w:type="paragraph" w:customStyle="1" w:styleId="A1D559709EA9472DAA40ECDC8E83AF5A4">
    <w:name w:val="A1D559709EA9472DAA40ECDC8E83AF5A4"/>
    <w:rsid w:val="003874F9"/>
    <w:rPr>
      <w:rFonts w:eastAsiaTheme="minorHAnsi"/>
      <w:lang w:eastAsia="en-US"/>
    </w:rPr>
  </w:style>
  <w:style w:type="paragraph" w:customStyle="1" w:styleId="CE2DE88FA9B14CE1A2E3424E47D96F194">
    <w:name w:val="CE2DE88FA9B14CE1A2E3424E47D96F194"/>
    <w:rsid w:val="003874F9"/>
    <w:rPr>
      <w:rFonts w:eastAsiaTheme="minorHAnsi"/>
      <w:lang w:eastAsia="en-US"/>
    </w:rPr>
  </w:style>
  <w:style w:type="paragraph" w:customStyle="1" w:styleId="42D7E4A9D2A14A58AD6CC213F505672C4">
    <w:name w:val="42D7E4A9D2A14A58AD6CC213F505672C4"/>
    <w:rsid w:val="003874F9"/>
    <w:rPr>
      <w:rFonts w:eastAsiaTheme="minorHAnsi"/>
      <w:lang w:eastAsia="en-US"/>
    </w:rPr>
  </w:style>
  <w:style w:type="paragraph" w:customStyle="1" w:styleId="D719B21793D147B081A467524994DDCF4">
    <w:name w:val="D719B21793D147B081A467524994DDCF4"/>
    <w:rsid w:val="003874F9"/>
    <w:rPr>
      <w:rFonts w:eastAsiaTheme="minorHAnsi"/>
      <w:lang w:eastAsia="en-US"/>
    </w:rPr>
  </w:style>
  <w:style w:type="paragraph" w:customStyle="1" w:styleId="3FF9F8A3B6C94A0EA5622DEAAA7AF15E4">
    <w:name w:val="3FF9F8A3B6C94A0EA5622DEAAA7AF15E4"/>
    <w:rsid w:val="003874F9"/>
    <w:rPr>
      <w:rFonts w:eastAsiaTheme="minorHAnsi"/>
      <w:lang w:eastAsia="en-US"/>
    </w:rPr>
  </w:style>
  <w:style w:type="paragraph" w:customStyle="1" w:styleId="5B8937377D2E490B810B81D457D6213A4">
    <w:name w:val="5B8937377D2E490B810B81D457D6213A4"/>
    <w:rsid w:val="003874F9"/>
    <w:rPr>
      <w:rFonts w:eastAsiaTheme="minorHAnsi"/>
      <w:lang w:eastAsia="en-US"/>
    </w:rPr>
  </w:style>
  <w:style w:type="paragraph" w:customStyle="1" w:styleId="E7AB13F60C8E407E8FA89DAEC1A2FE7C4">
    <w:name w:val="E7AB13F60C8E407E8FA89DAEC1A2FE7C4"/>
    <w:rsid w:val="003874F9"/>
    <w:rPr>
      <w:rFonts w:eastAsiaTheme="minorHAnsi"/>
      <w:lang w:eastAsia="en-US"/>
    </w:rPr>
  </w:style>
  <w:style w:type="paragraph" w:customStyle="1" w:styleId="637ABA652FC44CDD8BE69C35F36979DC4">
    <w:name w:val="637ABA652FC44CDD8BE69C35F36979DC4"/>
    <w:rsid w:val="003874F9"/>
    <w:rPr>
      <w:rFonts w:eastAsiaTheme="minorHAnsi"/>
      <w:lang w:eastAsia="en-US"/>
    </w:rPr>
  </w:style>
  <w:style w:type="paragraph" w:customStyle="1" w:styleId="171672A456834D8D98DEE52DCE0DBE704">
    <w:name w:val="171672A456834D8D98DEE52DCE0DBE704"/>
    <w:rsid w:val="003874F9"/>
    <w:rPr>
      <w:rFonts w:eastAsiaTheme="minorHAnsi"/>
      <w:lang w:eastAsia="en-US"/>
    </w:rPr>
  </w:style>
  <w:style w:type="paragraph" w:customStyle="1" w:styleId="98AC570135F3492AA5ED1D400EE3DB2B4">
    <w:name w:val="98AC570135F3492AA5ED1D400EE3DB2B4"/>
    <w:rsid w:val="003874F9"/>
    <w:rPr>
      <w:rFonts w:eastAsiaTheme="minorHAnsi"/>
      <w:lang w:eastAsia="en-US"/>
    </w:rPr>
  </w:style>
  <w:style w:type="paragraph" w:customStyle="1" w:styleId="596E69F8B44E427E96881D7E1048198C4">
    <w:name w:val="596E69F8B44E427E96881D7E1048198C4"/>
    <w:rsid w:val="003874F9"/>
    <w:rPr>
      <w:rFonts w:eastAsiaTheme="minorHAnsi"/>
      <w:lang w:eastAsia="en-US"/>
    </w:rPr>
  </w:style>
  <w:style w:type="paragraph" w:customStyle="1" w:styleId="0B137586B3BC41B8BA90C8A667DCE7E65">
    <w:name w:val="0B137586B3BC41B8BA90C8A667DCE7E65"/>
    <w:rsid w:val="003874F9"/>
    <w:rPr>
      <w:rFonts w:eastAsiaTheme="minorHAnsi"/>
      <w:lang w:eastAsia="en-US"/>
    </w:rPr>
  </w:style>
  <w:style w:type="paragraph" w:customStyle="1" w:styleId="2E6105B99C2D4466A23670AA7C5C7B684">
    <w:name w:val="2E6105B99C2D4466A23670AA7C5C7B684"/>
    <w:rsid w:val="003874F9"/>
    <w:rPr>
      <w:rFonts w:eastAsiaTheme="minorHAnsi"/>
      <w:lang w:eastAsia="en-US"/>
    </w:rPr>
  </w:style>
  <w:style w:type="paragraph" w:customStyle="1" w:styleId="DC0063C961DF427E8BBFB1AF9DB6276E4">
    <w:name w:val="DC0063C961DF427E8BBFB1AF9DB6276E4"/>
    <w:rsid w:val="003874F9"/>
    <w:rPr>
      <w:rFonts w:eastAsiaTheme="minorHAnsi"/>
      <w:lang w:eastAsia="en-US"/>
    </w:rPr>
  </w:style>
  <w:style w:type="paragraph" w:customStyle="1" w:styleId="56FC5DD2C87747FCAC1E4F2796BC6F5A4">
    <w:name w:val="56FC5DD2C87747FCAC1E4F2796BC6F5A4"/>
    <w:rsid w:val="003874F9"/>
    <w:rPr>
      <w:rFonts w:eastAsiaTheme="minorHAnsi"/>
      <w:lang w:eastAsia="en-US"/>
    </w:rPr>
  </w:style>
  <w:style w:type="paragraph" w:customStyle="1" w:styleId="B922740380B14F0A9010A00006D497F24">
    <w:name w:val="B922740380B14F0A9010A00006D497F24"/>
    <w:rsid w:val="003874F9"/>
    <w:rPr>
      <w:rFonts w:eastAsiaTheme="minorHAnsi"/>
      <w:lang w:eastAsia="en-US"/>
    </w:rPr>
  </w:style>
  <w:style w:type="paragraph" w:customStyle="1" w:styleId="68E2782CDC774B0688443D930BEB10314">
    <w:name w:val="68E2782CDC774B0688443D930BEB10314"/>
    <w:rsid w:val="003874F9"/>
    <w:rPr>
      <w:rFonts w:eastAsiaTheme="minorHAnsi"/>
      <w:lang w:eastAsia="en-US"/>
    </w:rPr>
  </w:style>
  <w:style w:type="paragraph" w:customStyle="1" w:styleId="98020BBAC58E44AEA9C2DC939FC0B8944">
    <w:name w:val="98020BBAC58E44AEA9C2DC939FC0B8944"/>
    <w:rsid w:val="003874F9"/>
    <w:rPr>
      <w:rFonts w:eastAsiaTheme="minorHAnsi"/>
      <w:lang w:eastAsia="en-US"/>
    </w:rPr>
  </w:style>
  <w:style w:type="paragraph" w:customStyle="1" w:styleId="BA56E25A1AC841CA94DA2F7F39E33F104">
    <w:name w:val="BA56E25A1AC841CA94DA2F7F39E33F104"/>
    <w:rsid w:val="003874F9"/>
    <w:rPr>
      <w:rFonts w:eastAsiaTheme="minorHAnsi"/>
      <w:lang w:eastAsia="en-US"/>
    </w:rPr>
  </w:style>
  <w:style w:type="paragraph" w:customStyle="1" w:styleId="66E0C5F3AC7344C8992DA4622592654C4">
    <w:name w:val="66E0C5F3AC7344C8992DA4622592654C4"/>
    <w:rsid w:val="003874F9"/>
    <w:rPr>
      <w:rFonts w:eastAsiaTheme="minorHAnsi"/>
      <w:lang w:eastAsia="en-US"/>
    </w:rPr>
  </w:style>
  <w:style w:type="paragraph" w:customStyle="1" w:styleId="5654FA651B74415683C4EF7443369FDE4">
    <w:name w:val="5654FA651B74415683C4EF7443369FDE4"/>
    <w:rsid w:val="003874F9"/>
    <w:rPr>
      <w:rFonts w:eastAsiaTheme="minorHAnsi"/>
      <w:lang w:eastAsia="en-US"/>
    </w:rPr>
  </w:style>
  <w:style w:type="paragraph" w:customStyle="1" w:styleId="467AAA7C6DCE45589E2F017204A3AA7D4">
    <w:name w:val="467AAA7C6DCE45589E2F017204A3AA7D4"/>
    <w:rsid w:val="003874F9"/>
    <w:rPr>
      <w:rFonts w:eastAsiaTheme="minorHAnsi"/>
      <w:lang w:eastAsia="en-US"/>
    </w:rPr>
  </w:style>
  <w:style w:type="paragraph" w:customStyle="1" w:styleId="CFAE562A7EDE4C3F8E933D4308AD19664">
    <w:name w:val="CFAE562A7EDE4C3F8E933D4308AD19664"/>
    <w:rsid w:val="003874F9"/>
    <w:rPr>
      <w:rFonts w:eastAsiaTheme="minorHAnsi"/>
      <w:lang w:eastAsia="en-US"/>
    </w:rPr>
  </w:style>
  <w:style w:type="paragraph" w:customStyle="1" w:styleId="F37A050F36DB400B9BB43D7646B9BA574">
    <w:name w:val="F37A050F36DB400B9BB43D7646B9BA574"/>
    <w:rsid w:val="003874F9"/>
    <w:rPr>
      <w:rFonts w:eastAsiaTheme="minorHAnsi"/>
      <w:lang w:eastAsia="en-US"/>
    </w:rPr>
  </w:style>
  <w:style w:type="paragraph" w:customStyle="1" w:styleId="C58ED9DDAE4B4E70B05EE064DEB633C64">
    <w:name w:val="C58ED9DDAE4B4E70B05EE064DEB633C64"/>
    <w:rsid w:val="003874F9"/>
    <w:rPr>
      <w:rFonts w:eastAsiaTheme="minorHAnsi"/>
      <w:lang w:eastAsia="en-US"/>
    </w:rPr>
  </w:style>
  <w:style w:type="paragraph" w:customStyle="1" w:styleId="23521A40447D4433A80DFCEDC112307D4">
    <w:name w:val="23521A40447D4433A80DFCEDC112307D4"/>
    <w:rsid w:val="003874F9"/>
    <w:rPr>
      <w:rFonts w:eastAsiaTheme="minorHAnsi"/>
      <w:lang w:eastAsia="en-US"/>
    </w:rPr>
  </w:style>
  <w:style w:type="paragraph" w:customStyle="1" w:styleId="895B08A9D16E469F91B40B67A95E8C3A4">
    <w:name w:val="895B08A9D16E469F91B40B67A95E8C3A4"/>
    <w:rsid w:val="003874F9"/>
    <w:rPr>
      <w:rFonts w:eastAsiaTheme="minorHAnsi"/>
      <w:lang w:eastAsia="en-US"/>
    </w:rPr>
  </w:style>
  <w:style w:type="paragraph" w:customStyle="1" w:styleId="61421A13D63C4AD2A25E26C9BF483E004">
    <w:name w:val="61421A13D63C4AD2A25E26C9BF483E004"/>
    <w:rsid w:val="003874F9"/>
    <w:rPr>
      <w:rFonts w:eastAsiaTheme="minorHAnsi"/>
      <w:lang w:eastAsia="en-US"/>
    </w:rPr>
  </w:style>
  <w:style w:type="paragraph" w:customStyle="1" w:styleId="E9A9A7288F204B4595AB8DB7689E23A44">
    <w:name w:val="E9A9A7288F204B4595AB8DB7689E23A44"/>
    <w:rsid w:val="003874F9"/>
    <w:rPr>
      <w:rFonts w:eastAsiaTheme="minorHAnsi"/>
      <w:lang w:eastAsia="en-US"/>
    </w:rPr>
  </w:style>
  <w:style w:type="paragraph" w:customStyle="1" w:styleId="9FA02439E66B40EF85121F9E197565B04">
    <w:name w:val="9FA02439E66B40EF85121F9E197565B04"/>
    <w:rsid w:val="003874F9"/>
    <w:rPr>
      <w:rFonts w:eastAsiaTheme="minorHAnsi"/>
      <w:lang w:eastAsia="en-US"/>
    </w:rPr>
  </w:style>
  <w:style w:type="paragraph" w:customStyle="1" w:styleId="140ADE778D2440668742D47E172A90674">
    <w:name w:val="140ADE778D2440668742D47E172A90674"/>
    <w:rsid w:val="003874F9"/>
    <w:rPr>
      <w:rFonts w:eastAsiaTheme="minorHAnsi"/>
      <w:lang w:eastAsia="en-US"/>
    </w:rPr>
  </w:style>
  <w:style w:type="paragraph" w:customStyle="1" w:styleId="58B5AA19213D4CD3BAD806A42C7997F14">
    <w:name w:val="58B5AA19213D4CD3BAD806A42C7997F14"/>
    <w:rsid w:val="003874F9"/>
    <w:rPr>
      <w:rFonts w:eastAsiaTheme="minorHAnsi"/>
      <w:lang w:eastAsia="en-US"/>
    </w:rPr>
  </w:style>
  <w:style w:type="paragraph" w:customStyle="1" w:styleId="76B2EA3A72204F79BCE9EA9F1C4CF3924">
    <w:name w:val="76B2EA3A72204F79BCE9EA9F1C4CF3924"/>
    <w:rsid w:val="003874F9"/>
    <w:rPr>
      <w:rFonts w:eastAsiaTheme="minorHAnsi"/>
      <w:lang w:eastAsia="en-US"/>
    </w:rPr>
  </w:style>
  <w:style w:type="paragraph" w:customStyle="1" w:styleId="A4856A4BC9234A88BF9E4856508704EB4">
    <w:name w:val="A4856A4BC9234A88BF9E4856508704EB4"/>
    <w:rsid w:val="003874F9"/>
    <w:rPr>
      <w:rFonts w:eastAsiaTheme="minorHAnsi"/>
      <w:lang w:eastAsia="en-US"/>
    </w:rPr>
  </w:style>
  <w:style w:type="paragraph" w:customStyle="1" w:styleId="1E736B825DB44A348D66F44FDD1E07D04">
    <w:name w:val="1E736B825DB44A348D66F44FDD1E07D04"/>
    <w:rsid w:val="003874F9"/>
    <w:rPr>
      <w:rFonts w:eastAsiaTheme="minorHAnsi"/>
      <w:lang w:eastAsia="en-US"/>
    </w:rPr>
  </w:style>
  <w:style w:type="paragraph" w:customStyle="1" w:styleId="9C790969453E410BBBA94F6147DB653D4">
    <w:name w:val="9C790969453E410BBBA94F6147DB653D4"/>
    <w:rsid w:val="003874F9"/>
    <w:rPr>
      <w:rFonts w:eastAsiaTheme="minorHAnsi"/>
      <w:lang w:eastAsia="en-US"/>
    </w:rPr>
  </w:style>
  <w:style w:type="paragraph" w:customStyle="1" w:styleId="7C0E47DACB44483EAE387E179C5D97FD4">
    <w:name w:val="7C0E47DACB44483EAE387E179C5D97FD4"/>
    <w:rsid w:val="003874F9"/>
    <w:rPr>
      <w:rFonts w:eastAsiaTheme="minorHAnsi"/>
      <w:lang w:eastAsia="en-US"/>
    </w:rPr>
  </w:style>
  <w:style w:type="paragraph" w:customStyle="1" w:styleId="04B5DBFF573E4044BE1E2E3BC6675FF24">
    <w:name w:val="04B5DBFF573E4044BE1E2E3BC6675FF24"/>
    <w:rsid w:val="003874F9"/>
    <w:rPr>
      <w:rFonts w:eastAsiaTheme="minorHAnsi"/>
      <w:lang w:eastAsia="en-US"/>
    </w:rPr>
  </w:style>
  <w:style w:type="paragraph" w:customStyle="1" w:styleId="A92A406D50A04B6D96750E96E71897004">
    <w:name w:val="A92A406D50A04B6D96750E96E71897004"/>
    <w:rsid w:val="003874F9"/>
    <w:rPr>
      <w:rFonts w:eastAsiaTheme="minorHAnsi"/>
      <w:lang w:eastAsia="en-US"/>
    </w:rPr>
  </w:style>
  <w:style w:type="paragraph" w:customStyle="1" w:styleId="AC3E3A91851E48BE9249BB91D2D236084">
    <w:name w:val="AC3E3A91851E48BE9249BB91D2D236084"/>
    <w:rsid w:val="003874F9"/>
    <w:rPr>
      <w:rFonts w:eastAsiaTheme="minorHAnsi"/>
      <w:lang w:eastAsia="en-US"/>
    </w:rPr>
  </w:style>
  <w:style w:type="paragraph" w:customStyle="1" w:styleId="35E4980946D848D693F5DBC9EF18DCD04">
    <w:name w:val="35E4980946D848D693F5DBC9EF18DCD04"/>
    <w:rsid w:val="003874F9"/>
    <w:rPr>
      <w:rFonts w:eastAsiaTheme="minorHAnsi"/>
      <w:lang w:eastAsia="en-US"/>
    </w:rPr>
  </w:style>
  <w:style w:type="paragraph" w:customStyle="1" w:styleId="B66F3BB1BCF843FAA4436B20DACF09803">
    <w:name w:val="B66F3BB1BCF843FAA4436B20DACF09803"/>
    <w:rsid w:val="003874F9"/>
    <w:rPr>
      <w:rFonts w:eastAsiaTheme="minorHAnsi"/>
      <w:lang w:eastAsia="en-US"/>
    </w:rPr>
  </w:style>
  <w:style w:type="paragraph" w:customStyle="1" w:styleId="B87B719D3F9549B6AE19A13525D549E41">
    <w:name w:val="B87B719D3F9549B6AE19A13525D549E41"/>
    <w:rsid w:val="003874F9"/>
    <w:rPr>
      <w:rFonts w:eastAsiaTheme="minorHAnsi"/>
      <w:lang w:eastAsia="en-US"/>
    </w:rPr>
  </w:style>
  <w:style w:type="paragraph" w:customStyle="1" w:styleId="68608C5E745D407D916FE15C78FCB7F61">
    <w:name w:val="68608C5E745D407D916FE15C78FCB7F61"/>
    <w:rsid w:val="003874F9"/>
    <w:rPr>
      <w:rFonts w:eastAsiaTheme="minorHAnsi"/>
      <w:lang w:eastAsia="en-US"/>
    </w:rPr>
  </w:style>
  <w:style w:type="paragraph" w:customStyle="1" w:styleId="6D38C7C18C3241D59028580A91D662C71">
    <w:name w:val="6D38C7C18C3241D59028580A91D662C71"/>
    <w:rsid w:val="003874F9"/>
    <w:rPr>
      <w:rFonts w:eastAsiaTheme="minorHAnsi"/>
      <w:lang w:eastAsia="en-US"/>
    </w:rPr>
  </w:style>
  <w:style w:type="paragraph" w:customStyle="1" w:styleId="62B38728EE13477DB49D0B821F8B162E1">
    <w:name w:val="62B38728EE13477DB49D0B821F8B162E1"/>
    <w:rsid w:val="003874F9"/>
    <w:rPr>
      <w:rFonts w:eastAsiaTheme="minorHAnsi"/>
      <w:lang w:eastAsia="en-US"/>
    </w:rPr>
  </w:style>
  <w:style w:type="paragraph" w:customStyle="1" w:styleId="9F9EE155188245A4BC10AFABFD2B55291">
    <w:name w:val="9F9EE155188245A4BC10AFABFD2B55291"/>
    <w:rsid w:val="003874F9"/>
    <w:rPr>
      <w:rFonts w:eastAsiaTheme="minorHAnsi"/>
      <w:lang w:eastAsia="en-US"/>
    </w:rPr>
  </w:style>
  <w:style w:type="paragraph" w:customStyle="1" w:styleId="D227C9FB63D34614A02E1E7533D4DB301">
    <w:name w:val="D227C9FB63D34614A02E1E7533D4DB301"/>
    <w:rsid w:val="003874F9"/>
    <w:rPr>
      <w:rFonts w:eastAsiaTheme="minorHAnsi"/>
      <w:lang w:eastAsia="en-US"/>
    </w:rPr>
  </w:style>
  <w:style w:type="paragraph" w:customStyle="1" w:styleId="7DF19CBB245B455D9F73648C10ED22C31">
    <w:name w:val="7DF19CBB245B455D9F73648C10ED22C31"/>
    <w:rsid w:val="003874F9"/>
    <w:rPr>
      <w:rFonts w:eastAsiaTheme="minorHAnsi"/>
      <w:lang w:eastAsia="en-US"/>
    </w:rPr>
  </w:style>
  <w:style w:type="paragraph" w:customStyle="1" w:styleId="148151EA834B481B8849D6D036BA0C421">
    <w:name w:val="148151EA834B481B8849D6D036BA0C421"/>
    <w:rsid w:val="003874F9"/>
    <w:rPr>
      <w:rFonts w:eastAsiaTheme="minorHAnsi"/>
      <w:lang w:eastAsia="en-US"/>
    </w:rPr>
  </w:style>
  <w:style w:type="paragraph" w:customStyle="1" w:styleId="37804496A48344E1BB90F4DC42A4AC525">
    <w:name w:val="37804496A48344E1BB90F4DC42A4AC525"/>
    <w:rsid w:val="003874F9"/>
    <w:rPr>
      <w:rFonts w:eastAsiaTheme="minorHAnsi"/>
      <w:lang w:eastAsia="en-US"/>
    </w:rPr>
  </w:style>
  <w:style w:type="paragraph" w:customStyle="1" w:styleId="65588D5F6C504B489F16B8F141BA128C5">
    <w:name w:val="65588D5F6C504B489F16B8F141BA128C5"/>
    <w:rsid w:val="003874F9"/>
    <w:rPr>
      <w:rFonts w:eastAsiaTheme="minorHAnsi"/>
      <w:lang w:eastAsia="en-US"/>
    </w:rPr>
  </w:style>
  <w:style w:type="paragraph" w:customStyle="1" w:styleId="6A3FEBDB5E424E0E969AEEDB02D2B8115">
    <w:name w:val="6A3FEBDB5E424E0E969AEEDB02D2B8115"/>
    <w:rsid w:val="003874F9"/>
    <w:rPr>
      <w:rFonts w:eastAsiaTheme="minorHAnsi"/>
      <w:lang w:eastAsia="en-US"/>
    </w:rPr>
  </w:style>
  <w:style w:type="paragraph" w:customStyle="1" w:styleId="A1D559709EA9472DAA40ECDC8E83AF5A5">
    <w:name w:val="A1D559709EA9472DAA40ECDC8E83AF5A5"/>
    <w:rsid w:val="003874F9"/>
    <w:rPr>
      <w:rFonts w:eastAsiaTheme="minorHAnsi"/>
      <w:lang w:eastAsia="en-US"/>
    </w:rPr>
  </w:style>
  <w:style w:type="paragraph" w:customStyle="1" w:styleId="CE2DE88FA9B14CE1A2E3424E47D96F195">
    <w:name w:val="CE2DE88FA9B14CE1A2E3424E47D96F195"/>
    <w:rsid w:val="003874F9"/>
    <w:rPr>
      <w:rFonts w:eastAsiaTheme="minorHAnsi"/>
      <w:lang w:eastAsia="en-US"/>
    </w:rPr>
  </w:style>
  <w:style w:type="paragraph" w:customStyle="1" w:styleId="42D7E4A9D2A14A58AD6CC213F505672C5">
    <w:name w:val="42D7E4A9D2A14A58AD6CC213F505672C5"/>
    <w:rsid w:val="003874F9"/>
    <w:rPr>
      <w:rFonts w:eastAsiaTheme="minorHAnsi"/>
      <w:lang w:eastAsia="en-US"/>
    </w:rPr>
  </w:style>
  <w:style w:type="paragraph" w:customStyle="1" w:styleId="D719B21793D147B081A467524994DDCF5">
    <w:name w:val="D719B21793D147B081A467524994DDCF5"/>
    <w:rsid w:val="003874F9"/>
    <w:rPr>
      <w:rFonts w:eastAsiaTheme="minorHAnsi"/>
      <w:lang w:eastAsia="en-US"/>
    </w:rPr>
  </w:style>
  <w:style w:type="paragraph" w:customStyle="1" w:styleId="3FF9F8A3B6C94A0EA5622DEAAA7AF15E5">
    <w:name w:val="3FF9F8A3B6C94A0EA5622DEAAA7AF15E5"/>
    <w:rsid w:val="003874F9"/>
    <w:rPr>
      <w:rFonts w:eastAsiaTheme="minorHAnsi"/>
      <w:lang w:eastAsia="en-US"/>
    </w:rPr>
  </w:style>
  <w:style w:type="paragraph" w:customStyle="1" w:styleId="5B8937377D2E490B810B81D457D6213A5">
    <w:name w:val="5B8937377D2E490B810B81D457D6213A5"/>
    <w:rsid w:val="003874F9"/>
    <w:rPr>
      <w:rFonts w:eastAsiaTheme="minorHAnsi"/>
      <w:lang w:eastAsia="en-US"/>
    </w:rPr>
  </w:style>
  <w:style w:type="paragraph" w:customStyle="1" w:styleId="E7AB13F60C8E407E8FA89DAEC1A2FE7C5">
    <w:name w:val="E7AB13F60C8E407E8FA89DAEC1A2FE7C5"/>
    <w:rsid w:val="003874F9"/>
    <w:rPr>
      <w:rFonts w:eastAsiaTheme="minorHAnsi"/>
      <w:lang w:eastAsia="en-US"/>
    </w:rPr>
  </w:style>
  <w:style w:type="paragraph" w:customStyle="1" w:styleId="637ABA652FC44CDD8BE69C35F36979DC5">
    <w:name w:val="637ABA652FC44CDD8BE69C35F36979DC5"/>
    <w:rsid w:val="003874F9"/>
    <w:rPr>
      <w:rFonts w:eastAsiaTheme="minorHAnsi"/>
      <w:lang w:eastAsia="en-US"/>
    </w:rPr>
  </w:style>
  <w:style w:type="paragraph" w:customStyle="1" w:styleId="171672A456834D8D98DEE52DCE0DBE705">
    <w:name w:val="171672A456834D8D98DEE52DCE0DBE705"/>
    <w:rsid w:val="003874F9"/>
    <w:rPr>
      <w:rFonts w:eastAsiaTheme="minorHAnsi"/>
      <w:lang w:eastAsia="en-US"/>
    </w:rPr>
  </w:style>
  <w:style w:type="paragraph" w:customStyle="1" w:styleId="98AC570135F3492AA5ED1D400EE3DB2B5">
    <w:name w:val="98AC570135F3492AA5ED1D400EE3DB2B5"/>
    <w:rsid w:val="003874F9"/>
    <w:rPr>
      <w:rFonts w:eastAsiaTheme="minorHAnsi"/>
      <w:lang w:eastAsia="en-US"/>
    </w:rPr>
  </w:style>
  <w:style w:type="paragraph" w:customStyle="1" w:styleId="596E69F8B44E427E96881D7E1048198C5">
    <w:name w:val="596E69F8B44E427E96881D7E1048198C5"/>
    <w:rsid w:val="003874F9"/>
    <w:rPr>
      <w:rFonts w:eastAsiaTheme="minorHAnsi"/>
      <w:lang w:eastAsia="en-US"/>
    </w:rPr>
  </w:style>
  <w:style w:type="paragraph" w:customStyle="1" w:styleId="0B137586B3BC41B8BA90C8A667DCE7E66">
    <w:name w:val="0B137586B3BC41B8BA90C8A667DCE7E66"/>
    <w:rsid w:val="003874F9"/>
    <w:rPr>
      <w:rFonts w:eastAsiaTheme="minorHAnsi"/>
      <w:lang w:eastAsia="en-US"/>
    </w:rPr>
  </w:style>
  <w:style w:type="paragraph" w:customStyle="1" w:styleId="2E6105B99C2D4466A23670AA7C5C7B685">
    <w:name w:val="2E6105B99C2D4466A23670AA7C5C7B685"/>
    <w:rsid w:val="003874F9"/>
    <w:rPr>
      <w:rFonts w:eastAsiaTheme="minorHAnsi"/>
      <w:lang w:eastAsia="en-US"/>
    </w:rPr>
  </w:style>
  <w:style w:type="paragraph" w:customStyle="1" w:styleId="DC0063C961DF427E8BBFB1AF9DB6276E5">
    <w:name w:val="DC0063C961DF427E8BBFB1AF9DB6276E5"/>
    <w:rsid w:val="003874F9"/>
    <w:rPr>
      <w:rFonts w:eastAsiaTheme="minorHAnsi"/>
      <w:lang w:eastAsia="en-US"/>
    </w:rPr>
  </w:style>
  <w:style w:type="paragraph" w:customStyle="1" w:styleId="56FC5DD2C87747FCAC1E4F2796BC6F5A5">
    <w:name w:val="56FC5DD2C87747FCAC1E4F2796BC6F5A5"/>
    <w:rsid w:val="003874F9"/>
    <w:rPr>
      <w:rFonts w:eastAsiaTheme="minorHAnsi"/>
      <w:lang w:eastAsia="en-US"/>
    </w:rPr>
  </w:style>
  <w:style w:type="paragraph" w:customStyle="1" w:styleId="B922740380B14F0A9010A00006D497F25">
    <w:name w:val="B922740380B14F0A9010A00006D497F25"/>
    <w:rsid w:val="003874F9"/>
    <w:rPr>
      <w:rFonts w:eastAsiaTheme="minorHAnsi"/>
      <w:lang w:eastAsia="en-US"/>
    </w:rPr>
  </w:style>
  <w:style w:type="paragraph" w:customStyle="1" w:styleId="68E2782CDC774B0688443D930BEB10315">
    <w:name w:val="68E2782CDC774B0688443D930BEB10315"/>
    <w:rsid w:val="003874F9"/>
    <w:rPr>
      <w:rFonts w:eastAsiaTheme="minorHAnsi"/>
      <w:lang w:eastAsia="en-US"/>
    </w:rPr>
  </w:style>
  <w:style w:type="paragraph" w:customStyle="1" w:styleId="98020BBAC58E44AEA9C2DC939FC0B8945">
    <w:name w:val="98020BBAC58E44AEA9C2DC939FC0B8945"/>
    <w:rsid w:val="003874F9"/>
    <w:rPr>
      <w:rFonts w:eastAsiaTheme="minorHAnsi"/>
      <w:lang w:eastAsia="en-US"/>
    </w:rPr>
  </w:style>
  <w:style w:type="paragraph" w:customStyle="1" w:styleId="BA56E25A1AC841CA94DA2F7F39E33F105">
    <w:name w:val="BA56E25A1AC841CA94DA2F7F39E33F105"/>
    <w:rsid w:val="003874F9"/>
    <w:rPr>
      <w:rFonts w:eastAsiaTheme="minorHAnsi"/>
      <w:lang w:eastAsia="en-US"/>
    </w:rPr>
  </w:style>
  <w:style w:type="paragraph" w:customStyle="1" w:styleId="66E0C5F3AC7344C8992DA4622592654C5">
    <w:name w:val="66E0C5F3AC7344C8992DA4622592654C5"/>
    <w:rsid w:val="003874F9"/>
    <w:rPr>
      <w:rFonts w:eastAsiaTheme="minorHAnsi"/>
      <w:lang w:eastAsia="en-US"/>
    </w:rPr>
  </w:style>
  <w:style w:type="paragraph" w:customStyle="1" w:styleId="5654FA651B74415683C4EF7443369FDE5">
    <w:name w:val="5654FA651B74415683C4EF7443369FDE5"/>
    <w:rsid w:val="003874F9"/>
    <w:rPr>
      <w:rFonts w:eastAsiaTheme="minorHAnsi"/>
      <w:lang w:eastAsia="en-US"/>
    </w:rPr>
  </w:style>
  <w:style w:type="paragraph" w:customStyle="1" w:styleId="467AAA7C6DCE45589E2F017204A3AA7D5">
    <w:name w:val="467AAA7C6DCE45589E2F017204A3AA7D5"/>
    <w:rsid w:val="003874F9"/>
    <w:rPr>
      <w:rFonts w:eastAsiaTheme="minorHAnsi"/>
      <w:lang w:eastAsia="en-US"/>
    </w:rPr>
  </w:style>
  <w:style w:type="paragraph" w:customStyle="1" w:styleId="CFAE562A7EDE4C3F8E933D4308AD19665">
    <w:name w:val="CFAE562A7EDE4C3F8E933D4308AD19665"/>
    <w:rsid w:val="003874F9"/>
    <w:rPr>
      <w:rFonts w:eastAsiaTheme="minorHAnsi"/>
      <w:lang w:eastAsia="en-US"/>
    </w:rPr>
  </w:style>
  <w:style w:type="paragraph" w:customStyle="1" w:styleId="F37A050F36DB400B9BB43D7646B9BA575">
    <w:name w:val="F37A050F36DB400B9BB43D7646B9BA575"/>
    <w:rsid w:val="003874F9"/>
    <w:rPr>
      <w:rFonts w:eastAsiaTheme="minorHAnsi"/>
      <w:lang w:eastAsia="en-US"/>
    </w:rPr>
  </w:style>
  <w:style w:type="paragraph" w:customStyle="1" w:styleId="C58ED9DDAE4B4E70B05EE064DEB633C65">
    <w:name w:val="C58ED9DDAE4B4E70B05EE064DEB633C65"/>
    <w:rsid w:val="003874F9"/>
    <w:rPr>
      <w:rFonts w:eastAsiaTheme="minorHAnsi"/>
      <w:lang w:eastAsia="en-US"/>
    </w:rPr>
  </w:style>
  <w:style w:type="paragraph" w:customStyle="1" w:styleId="23521A40447D4433A80DFCEDC112307D5">
    <w:name w:val="23521A40447D4433A80DFCEDC112307D5"/>
    <w:rsid w:val="003874F9"/>
    <w:rPr>
      <w:rFonts w:eastAsiaTheme="minorHAnsi"/>
      <w:lang w:eastAsia="en-US"/>
    </w:rPr>
  </w:style>
  <w:style w:type="paragraph" w:customStyle="1" w:styleId="895B08A9D16E469F91B40B67A95E8C3A5">
    <w:name w:val="895B08A9D16E469F91B40B67A95E8C3A5"/>
    <w:rsid w:val="003874F9"/>
    <w:rPr>
      <w:rFonts w:eastAsiaTheme="minorHAnsi"/>
      <w:lang w:eastAsia="en-US"/>
    </w:rPr>
  </w:style>
  <w:style w:type="paragraph" w:customStyle="1" w:styleId="61421A13D63C4AD2A25E26C9BF483E005">
    <w:name w:val="61421A13D63C4AD2A25E26C9BF483E005"/>
    <w:rsid w:val="003874F9"/>
    <w:rPr>
      <w:rFonts w:eastAsiaTheme="minorHAnsi"/>
      <w:lang w:eastAsia="en-US"/>
    </w:rPr>
  </w:style>
  <w:style w:type="paragraph" w:customStyle="1" w:styleId="E9A9A7288F204B4595AB8DB7689E23A45">
    <w:name w:val="E9A9A7288F204B4595AB8DB7689E23A45"/>
    <w:rsid w:val="003874F9"/>
    <w:rPr>
      <w:rFonts w:eastAsiaTheme="minorHAnsi"/>
      <w:lang w:eastAsia="en-US"/>
    </w:rPr>
  </w:style>
  <w:style w:type="paragraph" w:customStyle="1" w:styleId="9FA02439E66B40EF85121F9E197565B05">
    <w:name w:val="9FA02439E66B40EF85121F9E197565B05"/>
    <w:rsid w:val="003874F9"/>
    <w:rPr>
      <w:rFonts w:eastAsiaTheme="minorHAnsi"/>
      <w:lang w:eastAsia="en-US"/>
    </w:rPr>
  </w:style>
  <w:style w:type="paragraph" w:customStyle="1" w:styleId="140ADE778D2440668742D47E172A90675">
    <w:name w:val="140ADE778D2440668742D47E172A90675"/>
    <w:rsid w:val="003874F9"/>
    <w:rPr>
      <w:rFonts w:eastAsiaTheme="minorHAnsi"/>
      <w:lang w:eastAsia="en-US"/>
    </w:rPr>
  </w:style>
  <w:style w:type="paragraph" w:customStyle="1" w:styleId="58B5AA19213D4CD3BAD806A42C7997F15">
    <w:name w:val="58B5AA19213D4CD3BAD806A42C7997F15"/>
    <w:rsid w:val="003874F9"/>
    <w:rPr>
      <w:rFonts w:eastAsiaTheme="minorHAnsi"/>
      <w:lang w:eastAsia="en-US"/>
    </w:rPr>
  </w:style>
  <w:style w:type="paragraph" w:customStyle="1" w:styleId="76B2EA3A72204F79BCE9EA9F1C4CF3925">
    <w:name w:val="76B2EA3A72204F79BCE9EA9F1C4CF3925"/>
    <w:rsid w:val="003874F9"/>
    <w:rPr>
      <w:rFonts w:eastAsiaTheme="minorHAnsi"/>
      <w:lang w:eastAsia="en-US"/>
    </w:rPr>
  </w:style>
  <w:style w:type="paragraph" w:customStyle="1" w:styleId="A4856A4BC9234A88BF9E4856508704EB5">
    <w:name w:val="A4856A4BC9234A88BF9E4856508704EB5"/>
    <w:rsid w:val="003874F9"/>
    <w:rPr>
      <w:rFonts w:eastAsiaTheme="minorHAnsi"/>
      <w:lang w:eastAsia="en-US"/>
    </w:rPr>
  </w:style>
  <w:style w:type="paragraph" w:customStyle="1" w:styleId="1E736B825DB44A348D66F44FDD1E07D05">
    <w:name w:val="1E736B825DB44A348D66F44FDD1E07D05"/>
    <w:rsid w:val="003874F9"/>
    <w:rPr>
      <w:rFonts w:eastAsiaTheme="minorHAnsi"/>
      <w:lang w:eastAsia="en-US"/>
    </w:rPr>
  </w:style>
  <w:style w:type="paragraph" w:customStyle="1" w:styleId="9C790969453E410BBBA94F6147DB653D5">
    <w:name w:val="9C790969453E410BBBA94F6147DB653D5"/>
    <w:rsid w:val="003874F9"/>
    <w:rPr>
      <w:rFonts w:eastAsiaTheme="minorHAnsi"/>
      <w:lang w:eastAsia="en-US"/>
    </w:rPr>
  </w:style>
  <w:style w:type="paragraph" w:customStyle="1" w:styleId="7C0E47DACB44483EAE387E179C5D97FD5">
    <w:name w:val="7C0E47DACB44483EAE387E179C5D97FD5"/>
    <w:rsid w:val="003874F9"/>
    <w:rPr>
      <w:rFonts w:eastAsiaTheme="minorHAnsi"/>
      <w:lang w:eastAsia="en-US"/>
    </w:rPr>
  </w:style>
  <w:style w:type="paragraph" w:customStyle="1" w:styleId="04B5DBFF573E4044BE1E2E3BC6675FF25">
    <w:name w:val="04B5DBFF573E4044BE1E2E3BC6675FF25"/>
    <w:rsid w:val="003874F9"/>
    <w:rPr>
      <w:rFonts w:eastAsiaTheme="minorHAnsi"/>
      <w:lang w:eastAsia="en-US"/>
    </w:rPr>
  </w:style>
  <w:style w:type="paragraph" w:customStyle="1" w:styleId="A92A406D50A04B6D96750E96E71897005">
    <w:name w:val="A92A406D50A04B6D96750E96E71897005"/>
    <w:rsid w:val="003874F9"/>
    <w:rPr>
      <w:rFonts w:eastAsiaTheme="minorHAnsi"/>
      <w:lang w:eastAsia="en-US"/>
    </w:rPr>
  </w:style>
  <w:style w:type="paragraph" w:customStyle="1" w:styleId="AC3E3A91851E48BE9249BB91D2D236085">
    <w:name w:val="AC3E3A91851E48BE9249BB91D2D236085"/>
    <w:rsid w:val="003874F9"/>
    <w:rPr>
      <w:rFonts w:eastAsiaTheme="minorHAnsi"/>
      <w:lang w:eastAsia="en-US"/>
    </w:rPr>
  </w:style>
  <w:style w:type="paragraph" w:customStyle="1" w:styleId="35E4980946D848D693F5DBC9EF18DCD05">
    <w:name w:val="35E4980946D848D693F5DBC9EF18DCD05"/>
    <w:rsid w:val="003874F9"/>
    <w:rPr>
      <w:rFonts w:eastAsiaTheme="minorHAnsi"/>
      <w:lang w:eastAsia="en-US"/>
    </w:rPr>
  </w:style>
  <w:style w:type="paragraph" w:customStyle="1" w:styleId="B66F3BB1BCF843FAA4436B20DACF09804">
    <w:name w:val="B66F3BB1BCF843FAA4436B20DACF09804"/>
    <w:rsid w:val="003874F9"/>
    <w:rPr>
      <w:rFonts w:eastAsiaTheme="minorHAnsi"/>
      <w:lang w:eastAsia="en-US"/>
    </w:rPr>
  </w:style>
  <w:style w:type="paragraph" w:customStyle="1" w:styleId="B87B719D3F9549B6AE19A13525D549E42">
    <w:name w:val="B87B719D3F9549B6AE19A13525D549E42"/>
    <w:rsid w:val="003874F9"/>
    <w:rPr>
      <w:rFonts w:eastAsiaTheme="minorHAnsi"/>
      <w:lang w:eastAsia="en-US"/>
    </w:rPr>
  </w:style>
  <w:style w:type="paragraph" w:customStyle="1" w:styleId="68608C5E745D407D916FE15C78FCB7F62">
    <w:name w:val="68608C5E745D407D916FE15C78FCB7F62"/>
    <w:rsid w:val="003874F9"/>
    <w:rPr>
      <w:rFonts w:eastAsiaTheme="minorHAnsi"/>
      <w:lang w:eastAsia="en-US"/>
    </w:rPr>
  </w:style>
  <w:style w:type="paragraph" w:customStyle="1" w:styleId="6D38C7C18C3241D59028580A91D662C72">
    <w:name w:val="6D38C7C18C3241D59028580A91D662C72"/>
    <w:rsid w:val="003874F9"/>
    <w:rPr>
      <w:rFonts w:eastAsiaTheme="minorHAnsi"/>
      <w:lang w:eastAsia="en-US"/>
    </w:rPr>
  </w:style>
  <w:style w:type="paragraph" w:customStyle="1" w:styleId="62B38728EE13477DB49D0B821F8B162E2">
    <w:name w:val="62B38728EE13477DB49D0B821F8B162E2"/>
    <w:rsid w:val="003874F9"/>
    <w:rPr>
      <w:rFonts w:eastAsiaTheme="minorHAnsi"/>
      <w:lang w:eastAsia="en-US"/>
    </w:rPr>
  </w:style>
  <w:style w:type="paragraph" w:customStyle="1" w:styleId="9F9EE155188245A4BC10AFABFD2B55292">
    <w:name w:val="9F9EE155188245A4BC10AFABFD2B55292"/>
    <w:rsid w:val="003874F9"/>
    <w:rPr>
      <w:rFonts w:eastAsiaTheme="minorHAnsi"/>
      <w:lang w:eastAsia="en-US"/>
    </w:rPr>
  </w:style>
  <w:style w:type="paragraph" w:customStyle="1" w:styleId="D227C9FB63D34614A02E1E7533D4DB302">
    <w:name w:val="D227C9FB63D34614A02E1E7533D4DB302"/>
    <w:rsid w:val="003874F9"/>
    <w:rPr>
      <w:rFonts w:eastAsiaTheme="minorHAnsi"/>
      <w:lang w:eastAsia="en-US"/>
    </w:rPr>
  </w:style>
  <w:style w:type="paragraph" w:customStyle="1" w:styleId="7DF19CBB245B455D9F73648C10ED22C32">
    <w:name w:val="7DF19CBB245B455D9F73648C10ED22C32"/>
    <w:rsid w:val="003874F9"/>
    <w:rPr>
      <w:rFonts w:eastAsiaTheme="minorHAnsi"/>
      <w:lang w:eastAsia="en-US"/>
    </w:rPr>
  </w:style>
  <w:style w:type="paragraph" w:customStyle="1" w:styleId="148151EA834B481B8849D6D036BA0C422">
    <w:name w:val="148151EA834B481B8849D6D036BA0C422"/>
    <w:rsid w:val="003874F9"/>
    <w:rPr>
      <w:rFonts w:eastAsiaTheme="minorHAnsi"/>
      <w:lang w:eastAsia="en-US"/>
    </w:rPr>
  </w:style>
  <w:style w:type="paragraph" w:customStyle="1" w:styleId="71F09E50622E49DF8A8292EDF2B28FB1">
    <w:name w:val="71F09E50622E49DF8A8292EDF2B28FB1"/>
    <w:rsid w:val="003874F9"/>
    <w:rPr>
      <w:rFonts w:eastAsiaTheme="minorHAnsi"/>
      <w:lang w:eastAsia="en-US"/>
    </w:rPr>
  </w:style>
  <w:style w:type="paragraph" w:customStyle="1" w:styleId="37804496A48344E1BB90F4DC42A4AC526">
    <w:name w:val="37804496A48344E1BB90F4DC42A4AC526"/>
    <w:rsid w:val="003874F9"/>
    <w:rPr>
      <w:rFonts w:eastAsiaTheme="minorHAnsi"/>
      <w:lang w:eastAsia="en-US"/>
    </w:rPr>
  </w:style>
  <w:style w:type="paragraph" w:customStyle="1" w:styleId="65588D5F6C504B489F16B8F141BA128C6">
    <w:name w:val="65588D5F6C504B489F16B8F141BA128C6"/>
    <w:rsid w:val="003874F9"/>
    <w:rPr>
      <w:rFonts w:eastAsiaTheme="minorHAnsi"/>
      <w:lang w:eastAsia="en-US"/>
    </w:rPr>
  </w:style>
  <w:style w:type="paragraph" w:customStyle="1" w:styleId="6A3FEBDB5E424E0E969AEEDB02D2B8116">
    <w:name w:val="6A3FEBDB5E424E0E969AEEDB02D2B8116"/>
    <w:rsid w:val="003874F9"/>
    <w:rPr>
      <w:rFonts w:eastAsiaTheme="minorHAnsi"/>
      <w:lang w:eastAsia="en-US"/>
    </w:rPr>
  </w:style>
  <w:style w:type="paragraph" w:customStyle="1" w:styleId="A1D559709EA9472DAA40ECDC8E83AF5A6">
    <w:name w:val="A1D559709EA9472DAA40ECDC8E83AF5A6"/>
    <w:rsid w:val="003874F9"/>
    <w:rPr>
      <w:rFonts w:eastAsiaTheme="minorHAnsi"/>
      <w:lang w:eastAsia="en-US"/>
    </w:rPr>
  </w:style>
  <w:style w:type="paragraph" w:customStyle="1" w:styleId="CE2DE88FA9B14CE1A2E3424E47D96F196">
    <w:name w:val="CE2DE88FA9B14CE1A2E3424E47D96F196"/>
    <w:rsid w:val="003874F9"/>
    <w:rPr>
      <w:rFonts w:eastAsiaTheme="minorHAnsi"/>
      <w:lang w:eastAsia="en-US"/>
    </w:rPr>
  </w:style>
  <w:style w:type="paragraph" w:customStyle="1" w:styleId="42D7E4A9D2A14A58AD6CC213F505672C6">
    <w:name w:val="42D7E4A9D2A14A58AD6CC213F505672C6"/>
    <w:rsid w:val="003874F9"/>
    <w:rPr>
      <w:rFonts w:eastAsiaTheme="minorHAnsi"/>
      <w:lang w:eastAsia="en-US"/>
    </w:rPr>
  </w:style>
  <w:style w:type="paragraph" w:customStyle="1" w:styleId="D719B21793D147B081A467524994DDCF6">
    <w:name w:val="D719B21793D147B081A467524994DDCF6"/>
    <w:rsid w:val="003874F9"/>
    <w:rPr>
      <w:rFonts w:eastAsiaTheme="minorHAnsi"/>
      <w:lang w:eastAsia="en-US"/>
    </w:rPr>
  </w:style>
  <w:style w:type="paragraph" w:customStyle="1" w:styleId="3FF9F8A3B6C94A0EA5622DEAAA7AF15E6">
    <w:name w:val="3FF9F8A3B6C94A0EA5622DEAAA7AF15E6"/>
    <w:rsid w:val="003874F9"/>
    <w:rPr>
      <w:rFonts w:eastAsiaTheme="minorHAnsi"/>
      <w:lang w:eastAsia="en-US"/>
    </w:rPr>
  </w:style>
  <w:style w:type="paragraph" w:customStyle="1" w:styleId="5B8937377D2E490B810B81D457D6213A6">
    <w:name w:val="5B8937377D2E490B810B81D457D6213A6"/>
    <w:rsid w:val="003874F9"/>
    <w:rPr>
      <w:rFonts w:eastAsiaTheme="minorHAnsi"/>
      <w:lang w:eastAsia="en-US"/>
    </w:rPr>
  </w:style>
  <w:style w:type="paragraph" w:customStyle="1" w:styleId="E7AB13F60C8E407E8FA89DAEC1A2FE7C6">
    <w:name w:val="E7AB13F60C8E407E8FA89DAEC1A2FE7C6"/>
    <w:rsid w:val="003874F9"/>
    <w:rPr>
      <w:rFonts w:eastAsiaTheme="minorHAnsi"/>
      <w:lang w:eastAsia="en-US"/>
    </w:rPr>
  </w:style>
  <w:style w:type="paragraph" w:customStyle="1" w:styleId="637ABA652FC44CDD8BE69C35F36979DC6">
    <w:name w:val="637ABA652FC44CDD8BE69C35F36979DC6"/>
    <w:rsid w:val="003874F9"/>
    <w:rPr>
      <w:rFonts w:eastAsiaTheme="minorHAnsi"/>
      <w:lang w:eastAsia="en-US"/>
    </w:rPr>
  </w:style>
  <w:style w:type="paragraph" w:customStyle="1" w:styleId="171672A456834D8D98DEE52DCE0DBE706">
    <w:name w:val="171672A456834D8D98DEE52DCE0DBE706"/>
    <w:rsid w:val="003874F9"/>
    <w:rPr>
      <w:rFonts w:eastAsiaTheme="minorHAnsi"/>
      <w:lang w:eastAsia="en-US"/>
    </w:rPr>
  </w:style>
  <w:style w:type="paragraph" w:customStyle="1" w:styleId="98AC570135F3492AA5ED1D400EE3DB2B6">
    <w:name w:val="98AC570135F3492AA5ED1D400EE3DB2B6"/>
    <w:rsid w:val="003874F9"/>
    <w:rPr>
      <w:rFonts w:eastAsiaTheme="minorHAnsi"/>
      <w:lang w:eastAsia="en-US"/>
    </w:rPr>
  </w:style>
  <w:style w:type="paragraph" w:customStyle="1" w:styleId="596E69F8B44E427E96881D7E1048198C6">
    <w:name w:val="596E69F8B44E427E96881D7E1048198C6"/>
    <w:rsid w:val="003874F9"/>
    <w:rPr>
      <w:rFonts w:eastAsiaTheme="minorHAnsi"/>
      <w:lang w:eastAsia="en-US"/>
    </w:rPr>
  </w:style>
  <w:style w:type="paragraph" w:customStyle="1" w:styleId="0B137586B3BC41B8BA90C8A667DCE7E67">
    <w:name w:val="0B137586B3BC41B8BA90C8A667DCE7E67"/>
    <w:rsid w:val="003874F9"/>
    <w:rPr>
      <w:rFonts w:eastAsiaTheme="minorHAnsi"/>
      <w:lang w:eastAsia="en-US"/>
    </w:rPr>
  </w:style>
  <w:style w:type="paragraph" w:customStyle="1" w:styleId="2E6105B99C2D4466A23670AA7C5C7B686">
    <w:name w:val="2E6105B99C2D4466A23670AA7C5C7B686"/>
    <w:rsid w:val="003874F9"/>
    <w:rPr>
      <w:rFonts w:eastAsiaTheme="minorHAnsi"/>
      <w:lang w:eastAsia="en-US"/>
    </w:rPr>
  </w:style>
  <w:style w:type="paragraph" w:customStyle="1" w:styleId="DC0063C961DF427E8BBFB1AF9DB6276E6">
    <w:name w:val="DC0063C961DF427E8BBFB1AF9DB6276E6"/>
    <w:rsid w:val="003874F9"/>
    <w:rPr>
      <w:rFonts w:eastAsiaTheme="minorHAnsi"/>
      <w:lang w:eastAsia="en-US"/>
    </w:rPr>
  </w:style>
  <w:style w:type="paragraph" w:customStyle="1" w:styleId="56FC5DD2C87747FCAC1E4F2796BC6F5A6">
    <w:name w:val="56FC5DD2C87747FCAC1E4F2796BC6F5A6"/>
    <w:rsid w:val="003874F9"/>
    <w:rPr>
      <w:rFonts w:eastAsiaTheme="minorHAnsi"/>
      <w:lang w:eastAsia="en-US"/>
    </w:rPr>
  </w:style>
  <w:style w:type="paragraph" w:customStyle="1" w:styleId="B922740380B14F0A9010A00006D497F26">
    <w:name w:val="B922740380B14F0A9010A00006D497F26"/>
    <w:rsid w:val="003874F9"/>
    <w:rPr>
      <w:rFonts w:eastAsiaTheme="minorHAnsi"/>
      <w:lang w:eastAsia="en-US"/>
    </w:rPr>
  </w:style>
  <w:style w:type="paragraph" w:customStyle="1" w:styleId="68E2782CDC774B0688443D930BEB10316">
    <w:name w:val="68E2782CDC774B0688443D930BEB10316"/>
    <w:rsid w:val="003874F9"/>
    <w:rPr>
      <w:rFonts w:eastAsiaTheme="minorHAnsi"/>
      <w:lang w:eastAsia="en-US"/>
    </w:rPr>
  </w:style>
  <w:style w:type="paragraph" w:customStyle="1" w:styleId="98020BBAC58E44AEA9C2DC939FC0B8946">
    <w:name w:val="98020BBAC58E44AEA9C2DC939FC0B8946"/>
    <w:rsid w:val="003874F9"/>
    <w:rPr>
      <w:rFonts w:eastAsiaTheme="minorHAnsi"/>
      <w:lang w:eastAsia="en-US"/>
    </w:rPr>
  </w:style>
  <w:style w:type="paragraph" w:customStyle="1" w:styleId="BA56E25A1AC841CA94DA2F7F39E33F106">
    <w:name w:val="BA56E25A1AC841CA94DA2F7F39E33F106"/>
    <w:rsid w:val="003874F9"/>
    <w:rPr>
      <w:rFonts w:eastAsiaTheme="minorHAnsi"/>
      <w:lang w:eastAsia="en-US"/>
    </w:rPr>
  </w:style>
  <w:style w:type="paragraph" w:customStyle="1" w:styleId="66E0C5F3AC7344C8992DA4622592654C6">
    <w:name w:val="66E0C5F3AC7344C8992DA4622592654C6"/>
    <w:rsid w:val="003874F9"/>
    <w:rPr>
      <w:rFonts w:eastAsiaTheme="minorHAnsi"/>
      <w:lang w:eastAsia="en-US"/>
    </w:rPr>
  </w:style>
  <w:style w:type="paragraph" w:customStyle="1" w:styleId="5654FA651B74415683C4EF7443369FDE6">
    <w:name w:val="5654FA651B74415683C4EF7443369FDE6"/>
    <w:rsid w:val="003874F9"/>
    <w:rPr>
      <w:rFonts w:eastAsiaTheme="minorHAnsi"/>
      <w:lang w:eastAsia="en-US"/>
    </w:rPr>
  </w:style>
  <w:style w:type="paragraph" w:customStyle="1" w:styleId="467AAA7C6DCE45589E2F017204A3AA7D6">
    <w:name w:val="467AAA7C6DCE45589E2F017204A3AA7D6"/>
    <w:rsid w:val="003874F9"/>
    <w:rPr>
      <w:rFonts w:eastAsiaTheme="minorHAnsi"/>
      <w:lang w:eastAsia="en-US"/>
    </w:rPr>
  </w:style>
  <w:style w:type="paragraph" w:customStyle="1" w:styleId="CFAE562A7EDE4C3F8E933D4308AD19666">
    <w:name w:val="CFAE562A7EDE4C3F8E933D4308AD19666"/>
    <w:rsid w:val="003874F9"/>
    <w:rPr>
      <w:rFonts w:eastAsiaTheme="minorHAnsi"/>
      <w:lang w:eastAsia="en-US"/>
    </w:rPr>
  </w:style>
  <w:style w:type="paragraph" w:customStyle="1" w:styleId="F37A050F36DB400B9BB43D7646B9BA576">
    <w:name w:val="F37A050F36DB400B9BB43D7646B9BA576"/>
    <w:rsid w:val="003874F9"/>
    <w:rPr>
      <w:rFonts w:eastAsiaTheme="minorHAnsi"/>
      <w:lang w:eastAsia="en-US"/>
    </w:rPr>
  </w:style>
  <w:style w:type="paragraph" w:customStyle="1" w:styleId="C58ED9DDAE4B4E70B05EE064DEB633C66">
    <w:name w:val="C58ED9DDAE4B4E70B05EE064DEB633C66"/>
    <w:rsid w:val="003874F9"/>
    <w:rPr>
      <w:rFonts w:eastAsiaTheme="minorHAnsi"/>
      <w:lang w:eastAsia="en-US"/>
    </w:rPr>
  </w:style>
  <w:style w:type="paragraph" w:customStyle="1" w:styleId="23521A40447D4433A80DFCEDC112307D6">
    <w:name w:val="23521A40447D4433A80DFCEDC112307D6"/>
    <w:rsid w:val="003874F9"/>
    <w:rPr>
      <w:rFonts w:eastAsiaTheme="minorHAnsi"/>
      <w:lang w:eastAsia="en-US"/>
    </w:rPr>
  </w:style>
  <w:style w:type="paragraph" w:customStyle="1" w:styleId="895B08A9D16E469F91B40B67A95E8C3A6">
    <w:name w:val="895B08A9D16E469F91B40B67A95E8C3A6"/>
    <w:rsid w:val="003874F9"/>
    <w:rPr>
      <w:rFonts w:eastAsiaTheme="minorHAnsi"/>
      <w:lang w:eastAsia="en-US"/>
    </w:rPr>
  </w:style>
  <w:style w:type="paragraph" w:customStyle="1" w:styleId="61421A13D63C4AD2A25E26C9BF483E006">
    <w:name w:val="61421A13D63C4AD2A25E26C9BF483E006"/>
    <w:rsid w:val="003874F9"/>
    <w:rPr>
      <w:rFonts w:eastAsiaTheme="minorHAnsi"/>
      <w:lang w:eastAsia="en-US"/>
    </w:rPr>
  </w:style>
  <w:style w:type="paragraph" w:customStyle="1" w:styleId="E9A9A7288F204B4595AB8DB7689E23A46">
    <w:name w:val="E9A9A7288F204B4595AB8DB7689E23A46"/>
    <w:rsid w:val="003874F9"/>
    <w:rPr>
      <w:rFonts w:eastAsiaTheme="minorHAnsi"/>
      <w:lang w:eastAsia="en-US"/>
    </w:rPr>
  </w:style>
  <w:style w:type="paragraph" w:customStyle="1" w:styleId="9FA02439E66B40EF85121F9E197565B06">
    <w:name w:val="9FA02439E66B40EF85121F9E197565B06"/>
    <w:rsid w:val="003874F9"/>
    <w:rPr>
      <w:rFonts w:eastAsiaTheme="minorHAnsi"/>
      <w:lang w:eastAsia="en-US"/>
    </w:rPr>
  </w:style>
  <w:style w:type="paragraph" w:customStyle="1" w:styleId="140ADE778D2440668742D47E172A90676">
    <w:name w:val="140ADE778D2440668742D47E172A90676"/>
    <w:rsid w:val="003874F9"/>
    <w:rPr>
      <w:rFonts w:eastAsiaTheme="minorHAnsi"/>
      <w:lang w:eastAsia="en-US"/>
    </w:rPr>
  </w:style>
  <w:style w:type="paragraph" w:customStyle="1" w:styleId="58B5AA19213D4CD3BAD806A42C7997F16">
    <w:name w:val="58B5AA19213D4CD3BAD806A42C7997F16"/>
    <w:rsid w:val="003874F9"/>
    <w:rPr>
      <w:rFonts w:eastAsiaTheme="minorHAnsi"/>
      <w:lang w:eastAsia="en-US"/>
    </w:rPr>
  </w:style>
  <w:style w:type="paragraph" w:customStyle="1" w:styleId="76B2EA3A72204F79BCE9EA9F1C4CF3926">
    <w:name w:val="76B2EA3A72204F79BCE9EA9F1C4CF3926"/>
    <w:rsid w:val="003874F9"/>
    <w:rPr>
      <w:rFonts w:eastAsiaTheme="minorHAnsi"/>
      <w:lang w:eastAsia="en-US"/>
    </w:rPr>
  </w:style>
  <w:style w:type="paragraph" w:customStyle="1" w:styleId="A4856A4BC9234A88BF9E4856508704EB6">
    <w:name w:val="A4856A4BC9234A88BF9E4856508704EB6"/>
    <w:rsid w:val="003874F9"/>
    <w:rPr>
      <w:rFonts w:eastAsiaTheme="minorHAnsi"/>
      <w:lang w:eastAsia="en-US"/>
    </w:rPr>
  </w:style>
  <w:style w:type="paragraph" w:customStyle="1" w:styleId="1E736B825DB44A348D66F44FDD1E07D06">
    <w:name w:val="1E736B825DB44A348D66F44FDD1E07D06"/>
    <w:rsid w:val="003874F9"/>
    <w:rPr>
      <w:rFonts w:eastAsiaTheme="minorHAnsi"/>
      <w:lang w:eastAsia="en-US"/>
    </w:rPr>
  </w:style>
  <w:style w:type="paragraph" w:customStyle="1" w:styleId="9C790969453E410BBBA94F6147DB653D6">
    <w:name w:val="9C790969453E410BBBA94F6147DB653D6"/>
    <w:rsid w:val="003874F9"/>
    <w:rPr>
      <w:rFonts w:eastAsiaTheme="minorHAnsi"/>
      <w:lang w:eastAsia="en-US"/>
    </w:rPr>
  </w:style>
  <w:style w:type="paragraph" w:customStyle="1" w:styleId="7C0E47DACB44483EAE387E179C5D97FD6">
    <w:name w:val="7C0E47DACB44483EAE387E179C5D97FD6"/>
    <w:rsid w:val="003874F9"/>
    <w:rPr>
      <w:rFonts w:eastAsiaTheme="minorHAnsi"/>
      <w:lang w:eastAsia="en-US"/>
    </w:rPr>
  </w:style>
  <w:style w:type="paragraph" w:customStyle="1" w:styleId="04B5DBFF573E4044BE1E2E3BC6675FF26">
    <w:name w:val="04B5DBFF573E4044BE1E2E3BC6675FF26"/>
    <w:rsid w:val="003874F9"/>
    <w:rPr>
      <w:rFonts w:eastAsiaTheme="minorHAnsi"/>
      <w:lang w:eastAsia="en-US"/>
    </w:rPr>
  </w:style>
  <w:style w:type="paragraph" w:customStyle="1" w:styleId="A92A406D50A04B6D96750E96E71897006">
    <w:name w:val="A92A406D50A04B6D96750E96E71897006"/>
    <w:rsid w:val="003874F9"/>
    <w:rPr>
      <w:rFonts w:eastAsiaTheme="minorHAnsi"/>
      <w:lang w:eastAsia="en-US"/>
    </w:rPr>
  </w:style>
  <w:style w:type="paragraph" w:customStyle="1" w:styleId="AC3E3A91851E48BE9249BB91D2D236086">
    <w:name w:val="AC3E3A91851E48BE9249BB91D2D236086"/>
    <w:rsid w:val="003874F9"/>
    <w:rPr>
      <w:rFonts w:eastAsiaTheme="minorHAnsi"/>
      <w:lang w:eastAsia="en-US"/>
    </w:rPr>
  </w:style>
  <w:style w:type="paragraph" w:customStyle="1" w:styleId="35E4980946D848D693F5DBC9EF18DCD06">
    <w:name w:val="35E4980946D848D693F5DBC9EF18DCD06"/>
    <w:rsid w:val="003874F9"/>
    <w:rPr>
      <w:rFonts w:eastAsiaTheme="minorHAnsi"/>
      <w:lang w:eastAsia="en-US"/>
    </w:rPr>
  </w:style>
  <w:style w:type="paragraph" w:customStyle="1" w:styleId="B66F3BB1BCF843FAA4436B20DACF09805">
    <w:name w:val="B66F3BB1BCF843FAA4436B20DACF09805"/>
    <w:rsid w:val="003874F9"/>
    <w:rPr>
      <w:rFonts w:eastAsiaTheme="minorHAnsi"/>
      <w:lang w:eastAsia="en-US"/>
    </w:rPr>
  </w:style>
  <w:style w:type="paragraph" w:customStyle="1" w:styleId="B87B719D3F9549B6AE19A13525D549E43">
    <w:name w:val="B87B719D3F9549B6AE19A13525D549E43"/>
    <w:rsid w:val="003874F9"/>
    <w:rPr>
      <w:rFonts w:eastAsiaTheme="minorHAnsi"/>
      <w:lang w:eastAsia="en-US"/>
    </w:rPr>
  </w:style>
  <w:style w:type="paragraph" w:customStyle="1" w:styleId="68608C5E745D407D916FE15C78FCB7F63">
    <w:name w:val="68608C5E745D407D916FE15C78FCB7F63"/>
    <w:rsid w:val="003874F9"/>
    <w:rPr>
      <w:rFonts w:eastAsiaTheme="minorHAnsi"/>
      <w:lang w:eastAsia="en-US"/>
    </w:rPr>
  </w:style>
  <w:style w:type="paragraph" w:customStyle="1" w:styleId="6D38C7C18C3241D59028580A91D662C73">
    <w:name w:val="6D38C7C18C3241D59028580A91D662C73"/>
    <w:rsid w:val="003874F9"/>
    <w:rPr>
      <w:rFonts w:eastAsiaTheme="minorHAnsi"/>
      <w:lang w:eastAsia="en-US"/>
    </w:rPr>
  </w:style>
  <w:style w:type="paragraph" w:customStyle="1" w:styleId="62B38728EE13477DB49D0B821F8B162E3">
    <w:name w:val="62B38728EE13477DB49D0B821F8B162E3"/>
    <w:rsid w:val="003874F9"/>
    <w:rPr>
      <w:rFonts w:eastAsiaTheme="minorHAnsi"/>
      <w:lang w:eastAsia="en-US"/>
    </w:rPr>
  </w:style>
  <w:style w:type="paragraph" w:customStyle="1" w:styleId="9F9EE155188245A4BC10AFABFD2B55293">
    <w:name w:val="9F9EE155188245A4BC10AFABFD2B55293"/>
    <w:rsid w:val="003874F9"/>
    <w:rPr>
      <w:rFonts w:eastAsiaTheme="minorHAnsi"/>
      <w:lang w:eastAsia="en-US"/>
    </w:rPr>
  </w:style>
  <w:style w:type="paragraph" w:customStyle="1" w:styleId="D227C9FB63D34614A02E1E7533D4DB303">
    <w:name w:val="D227C9FB63D34614A02E1E7533D4DB303"/>
    <w:rsid w:val="003874F9"/>
    <w:rPr>
      <w:rFonts w:eastAsiaTheme="minorHAnsi"/>
      <w:lang w:eastAsia="en-US"/>
    </w:rPr>
  </w:style>
  <w:style w:type="paragraph" w:customStyle="1" w:styleId="7DF19CBB245B455D9F73648C10ED22C33">
    <w:name w:val="7DF19CBB245B455D9F73648C10ED22C33"/>
    <w:rsid w:val="003874F9"/>
    <w:rPr>
      <w:rFonts w:eastAsiaTheme="minorHAnsi"/>
      <w:lang w:eastAsia="en-US"/>
    </w:rPr>
  </w:style>
  <w:style w:type="paragraph" w:customStyle="1" w:styleId="148151EA834B481B8849D6D036BA0C423">
    <w:name w:val="148151EA834B481B8849D6D036BA0C423"/>
    <w:rsid w:val="003874F9"/>
    <w:rPr>
      <w:rFonts w:eastAsiaTheme="minorHAnsi"/>
      <w:lang w:eastAsia="en-US"/>
    </w:rPr>
  </w:style>
  <w:style w:type="paragraph" w:customStyle="1" w:styleId="71F09E50622E49DF8A8292EDF2B28FB11">
    <w:name w:val="71F09E50622E49DF8A8292EDF2B28FB11"/>
    <w:rsid w:val="003874F9"/>
    <w:rPr>
      <w:rFonts w:eastAsiaTheme="minorHAnsi"/>
      <w:lang w:eastAsia="en-US"/>
    </w:rPr>
  </w:style>
  <w:style w:type="paragraph" w:customStyle="1" w:styleId="37804496A48344E1BB90F4DC42A4AC527">
    <w:name w:val="37804496A48344E1BB90F4DC42A4AC527"/>
    <w:rsid w:val="00B15C22"/>
    <w:rPr>
      <w:rFonts w:eastAsiaTheme="minorHAnsi"/>
      <w:lang w:eastAsia="en-US"/>
    </w:rPr>
  </w:style>
  <w:style w:type="paragraph" w:customStyle="1" w:styleId="65588D5F6C504B489F16B8F141BA128C7">
    <w:name w:val="65588D5F6C504B489F16B8F141BA128C7"/>
    <w:rsid w:val="00B15C22"/>
    <w:rPr>
      <w:rFonts w:eastAsiaTheme="minorHAnsi"/>
      <w:lang w:eastAsia="en-US"/>
    </w:rPr>
  </w:style>
  <w:style w:type="paragraph" w:customStyle="1" w:styleId="6A3FEBDB5E424E0E969AEEDB02D2B8117">
    <w:name w:val="6A3FEBDB5E424E0E969AEEDB02D2B8117"/>
    <w:rsid w:val="00B15C22"/>
    <w:rPr>
      <w:rFonts w:eastAsiaTheme="minorHAnsi"/>
      <w:lang w:eastAsia="en-US"/>
    </w:rPr>
  </w:style>
  <w:style w:type="paragraph" w:customStyle="1" w:styleId="A1D559709EA9472DAA40ECDC8E83AF5A7">
    <w:name w:val="A1D559709EA9472DAA40ECDC8E83AF5A7"/>
    <w:rsid w:val="00B15C22"/>
    <w:rPr>
      <w:rFonts w:eastAsiaTheme="minorHAnsi"/>
      <w:lang w:eastAsia="en-US"/>
    </w:rPr>
  </w:style>
  <w:style w:type="paragraph" w:customStyle="1" w:styleId="CE2DE88FA9B14CE1A2E3424E47D96F197">
    <w:name w:val="CE2DE88FA9B14CE1A2E3424E47D96F197"/>
    <w:rsid w:val="00B15C22"/>
    <w:rPr>
      <w:rFonts w:eastAsiaTheme="minorHAnsi"/>
      <w:lang w:eastAsia="en-US"/>
    </w:rPr>
  </w:style>
  <w:style w:type="paragraph" w:customStyle="1" w:styleId="42D7E4A9D2A14A58AD6CC213F505672C7">
    <w:name w:val="42D7E4A9D2A14A58AD6CC213F505672C7"/>
    <w:rsid w:val="00B15C22"/>
    <w:rPr>
      <w:rFonts w:eastAsiaTheme="minorHAnsi"/>
      <w:lang w:eastAsia="en-US"/>
    </w:rPr>
  </w:style>
  <w:style w:type="paragraph" w:customStyle="1" w:styleId="D719B21793D147B081A467524994DDCF7">
    <w:name w:val="D719B21793D147B081A467524994DDCF7"/>
    <w:rsid w:val="00B15C22"/>
    <w:rPr>
      <w:rFonts w:eastAsiaTheme="minorHAnsi"/>
      <w:lang w:eastAsia="en-US"/>
    </w:rPr>
  </w:style>
  <w:style w:type="paragraph" w:customStyle="1" w:styleId="3FF9F8A3B6C94A0EA5622DEAAA7AF15E7">
    <w:name w:val="3FF9F8A3B6C94A0EA5622DEAAA7AF15E7"/>
    <w:rsid w:val="00B15C22"/>
    <w:rPr>
      <w:rFonts w:eastAsiaTheme="minorHAnsi"/>
      <w:lang w:eastAsia="en-US"/>
    </w:rPr>
  </w:style>
  <w:style w:type="paragraph" w:customStyle="1" w:styleId="5B8937377D2E490B810B81D457D6213A7">
    <w:name w:val="5B8937377D2E490B810B81D457D6213A7"/>
    <w:rsid w:val="00B15C22"/>
    <w:rPr>
      <w:rFonts w:eastAsiaTheme="minorHAnsi"/>
      <w:lang w:eastAsia="en-US"/>
    </w:rPr>
  </w:style>
  <w:style w:type="paragraph" w:customStyle="1" w:styleId="E7AB13F60C8E407E8FA89DAEC1A2FE7C7">
    <w:name w:val="E7AB13F60C8E407E8FA89DAEC1A2FE7C7"/>
    <w:rsid w:val="00B15C22"/>
    <w:rPr>
      <w:rFonts w:eastAsiaTheme="minorHAnsi"/>
      <w:lang w:eastAsia="en-US"/>
    </w:rPr>
  </w:style>
  <w:style w:type="paragraph" w:customStyle="1" w:styleId="637ABA652FC44CDD8BE69C35F36979DC7">
    <w:name w:val="637ABA652FC44CDD8BE69C35F36979DC7"/>
    <w:rsid w:val="00B15C22"/>
    <w:rPr>
      <w:rFonts w:eastAsiaTheme="minorHAnsi"/>
      <w:lang w:eastAsia="en-US"/>
    </w:rPr>
  </w:style>
  <w:style w:type="paragraph" w:customStyle="1" w:styleId="171672A456834D8D98DEE52DCE0DBE707">
    <w:name w:val="171672A456834D8D98DEE52DCE0DBE707"/>
    <w:rsid w:val="00B15C22"/>
    <w:rPr>
      <w:rFonts w:eastAsiaTheme="minorHAnsi"/>
      <w:lang w:eastAsia="en-US"/>
    </w:rPr>
  </w:style>
  <w:style w:type="paragraph" w:customStyle="1" w:styleId="98AC570135F3492AA5ED1D400EE3DB2B7">
    <w:name w:val="98AC570135F3492AA5ED1D400EE3DB2B7"/>
    <w:rsid w:val="00B15C22"/>
    <w:rPr>
      <w:rFonts w:eastAsiaTheme="minorHAnsi"/>
      <w:lang w:eastAsia="en-US"/>
    </w:rPr>
  </w:style>
  <w:style w:type="paragraph" w:customStyle="1" w:styleId="596E69F8B44E427E96881D7E1048198C7">
    <w:name w:val="596E69F8B44E427E96881D7E1048198C7"/>
    <w:rsid w:val="00B15C22"/>
    <w:rPr>
      <w:rFonts w:eastAsiaTheme="minorHAnsi"/>
      <w:lang w:eastAsia="en-US"/>
    </w:rPr>
  </w:style>
  <w:style w:type="paragraph" w:customStyle="1" w:styleId="0B137586B3BC41B8BA90C8A667DCE7E68">
    <w:name w:val="0B137586B3BC41B8BA90C8A667DCE7E68"/>
    <w:rsid w:val="00B15C22"/>
    <w:rPr>
      <w:rFonts w:eastAsiaTheme="minorHAnsi"/>
      <w:lang w:eastAsia="en-US"/>
    </w:rPr>
  </w:style>
  <w:style w:type="paragraph" w:customStyle="1" w:styleId="2E6105B99C2D4466A23670AA7C5C7B687">
    <w:name w:val="2E6105B99C2D4466A23670AA7C5C7B687"/>
    <w:rsid w:val="00B15C22"/>
    <w:rPr>
      <w:rFonts w:eastAsiaTheme="minorHAnsi"/>
      <w:lang w:eastAsia="en-US"/>
    </w:rPr>
  </w:style>
  <w:style w:type="paragraph" w:customStyle="1" w:styleId="DC0063C961DF427E8BBFB1AF9DB6276E7">
    <w:name w:val="DC0063C961DF427E8BBFB1AF9DB6276E7"/>
    <w:rsid w:val="00B15C22"/>
    <w:rPr>
      <w:rFonts w:eastAsiaTheme="minorHAnsi"/>
      <w:lang w:eastAsia="en-US"/>
    </w:rPr>
  </w:style>
  <w:style w:type="paragraph" w:customStyle="1" w:styleId="56FC5DD2C87747FCAC1E4F2796BC6F5A7">
    <w:name w:val="56FC5DD2C87747FCAC1E4F2796BC6F5A7"/>
    <w:rsid w:val="00B15C22"/>
    <w:rPr>
      <w:rFonts w:eastAsiaTheme="minorHAnsi"/>
      <w:lang w:eastAsia="en-US"/>
    </w:rPr>
  </w:style>
  <w:style w:type="paragraph" w:customStyle="1" w:styleId="B922740380B14F0A9010A00006D497F27">
    <w:name w:val="B922740380B14F0A9010A00006D497F27"/>
    <w:rsid w:val="00B15C22"/>
    <w:rPr>
      <w:rFonts w:eastAsiaTheme="minorHAnsi"/>
      <w:lang w:eastAsia="en-US"/>
    </w:rPr>
  </w:style>
  <w:style w:type="paragraph" w:customStyle="1" w:styleId="68E2782CDC774B0688443D930BEB10317">
    <w:name w:val="68E2782CDC774B0688443D930BEB10317"/>
    <w:rsid w:val="00B15C22"/>
    <w:rPr>
      <w:rFonts w:eastAsiaTheme="minorHAnsi"/>
      <w:lang w:eastAsia="en-US"/>
    </w:rPr>
  </w:style>
  <w:style w:type="paragraph" w:customStyle="1" w:styleId="98020BBAC58E44AEA9C2DC939FC0B8947">
    <w:name w:val="98020BBAC58E44AEA9C2DC939FC0B8947"/>
    <w:rsid w:val="00B15C22"/>
    <w:rPr>
      <w:rFonts w:eastAsiaTheme="minorHAnsi"/>
      <w:lang w:eastAsia="en-US"/>
    </w:rPr>
  </w:style>
  <w:style w:type="paragraph" w:customStyle="1" w:styleId="BA56E25A1AC841CA94DA2F7F39E33F107">
    <w:name w:val="BA56E25A1AC841CA94DA2F7F39E33F107"/>
    <w:rsid w:val="00B15C22"/>
    <w:rPr>
      <w:rFonts w:eastAsiaTheme="minorHAnsi"/>
      <w:lang w:eastAsia="en-US"/>
    </w:rPr>
  </w:style>
  <w:style w:type="paragraph" w:customStyle="1" w:styleId="66E0C5F3AC7344C8992DA4622592654C7">
    <w:name w:val="66E0C5F3AC7344C8992DA4622592654C7"/>
    <w:rsid w:val="00B15C22"/>
    <w:rPr>
      <w:rFonts w:eastAsiaTheme="minorHAnsi"/>
      <w:lang w:eastAsia="en-US"/>
    </w:rPr>
  </w:style>
  <w:style w:type="paragraph" w:customStyle="1" w:styleId="5654FA651B74415683C4EF7443369FDE7">
    <w:name w:val="5654FA651B74415683C4EF7443369FDE7"/>
    <w:rsid w:val="00B15C22"/>
    <w:rPr>
      <w:rFonts w:eastAsiaTheme="minorHAnsi"/>
      <w:lang w:eastAsia="en-US"/>
    </w:rPr>
  </w:style>
  <w:style w:type="paragraph" w:customStyle="1" w:styleId="467AAA7C6DCE45589E2F017204A3AA7D7">
    <w:name w:val="467AAA7C6DCE45589E2F017204A3AA7D7"/>
    <w:rsid w:val="00B15C22"/>
    <w:rPr>
      <w:rFonts w:eastAsiaTheme="minorHAnsi"/>
      <w:lang w:eastAsia="en-US"/>
    </w:rPr>
  </w:style>
  <w:style w:type="paragraph" w:customStyle="1" w:styleId="CFAE562A7EDE4C3F8E933D4308AD19667">
    <w:name w:val="CFAE562A7EDE4C3F8E933D4308AD19667"/>
    <w:rsid w:val="00B15C22"/>
    <w:rPr>
      <w:rFonts w:eastAsiaTheme="minorHAnsi"/>
      <w:lang w:eastAsia="en-US"/>
    </w:rPr>
  </w:style>
  <w:style w:type="paragraph" w:customStyle="1" w:styleId="F37A050F36DB400B9BB43D7646B9BA577">
    <w:name w:val="F37A050F36DB400B9BB43D7646B9BA577"/>
    <w:rsid w:val="00B15C22"/>
    <w:rPr>
      <w:rFonts w:eastAsiaTheme="minorHAnsi"/>
      <w:lang w:eastAsia="en-US"/>
    </w:rPr>
  </w:style>
  <w:style w:type="paragraph" w:customStyle="1" w:styleId="C58ED9DDAE4B4E70B05EE064DEB633C67">
    <w:name w:val="C58ED9DDAE4B4E70B05EE064DEB633C67"/>
    <w:rsid w:val="00B15C22"/>
    <w:rPr>
      <w:rFonts w:eastAsiaTheme="minorHAnsi"/>
      <w:lang w:eastAsia="en-US"/>
    </w:rPr>
  </w:style>
  <w:style w:type="paragraph" w:customStyle="1" w:styleId="23521A40447D4433A80DFCEDC112307D7">
    <w:name w:val="23521A40447D4433A80DFCEDC112307D7"/>
    <w:rsid w:val="00B15C22"/>
    <w:rPr>
      <w:rFonts w:eastAsiaTheme="minorHAnsi"/>
      <w:lang w:eastAsia="en-US"/>
    </w:rPr>
  </w:style>
  <w:style w:type="paragraph" w:customStyle="1" w:styleId="895B08A9D16E469F91B40B67A95E8C3A7">
    <w:name w:val="895B08A9D16E469F91B40B67A95E8C3A7"/>
    <w:rsid w:val="00B15C22"/>
    <w:rPr>
      <w:rFonts w:eastAsiaTheme="minorHAnsi"/>
      <w:lang w:eastAsia="en-US"/>
    </w:rPr>
  </w:style>
  <w:style w:type="paragraph" w:customStyle="1" w:styleId="61421A13D63C4AD2A25E26C9BF483E007">
    <w:name w:val="61421A13D63C4AD2A25E26C9BF483E007"/>
    <w:rsid w:val="00B15C22"/>
    <w:rPr>
      <w:rFonts w:eastAsiaTheme="minorHAnsi"/>
      <w:lang w:eastAsia="en-US"/>
    </w:rPr>
  </w:style>
  <w:style w:type="paragraph" w:customStyle="1" w:styleId="E9A9A7288F204B4595AB8DB7689E23A47">
    <w:name w:val="E9A9A7288F204B4595AB8DB7689E23A47"/>
    <w:rsid w:val="00B15C22"/>
    <w:rPr>
      <w:rFonts w:eastAsiaTheme="minorHAnsi"/>
      <w:lang w:eastAsia="en-US"/>
    </w:rPr>
  </w:style>
  <w:style w:type="paragraph" w:customStyle="1" w:styleId="9FA02439E66B40EF85121F9E197565B07">
    <w:name w:val="9FA02439E66B40EF85121F9E197565B07"/>
    <w:rsid w:val="00B15C22"/>
    <w:rPr>
      <w:rFonts w:eastAsiaTheme="minorHAnsi"/>
      <w:lang w:eastAsia="en-US"/>
    </w:rPr>
  </w:style>
  <w:style w:type="paragraph" w:customStyle="1" w:styleId="140ADE778D2440668742D47E172A90677">
    <w:name w:val="140ADE778D2440668742D47E172A90677"/>
    <w:rsid w:val="00B15C22"/>
    <w:rPr>
      <w:rFonts w:eastAsiaTheme="minorHAnsi"/>
      <w:lang w:eastAsia="en-US"/>
    </w:rPr>
  </w:style>
  <w:style w:type="paragraph" w:customStyle="1" w:styleId="58B5AA19213D4CD3BAD806A42C7997F17">
    <w:name w:val="58B5AA19213D4CD3BAD806A42C7997F17"/>
    <w:rsid w:val="00B15C22"/>
    <w:rPr>
      <w:rFonts w:eastAsiaTheme="minorHAnsi"/>
      <w:lang w:eastAsia="en-US"/>
    </w:rPr>
  </w:style>
  <w:style w:type="paragraph" w:customStyle="1" w:styleId="76B2EA3A72204F79BCE9EA9F1C4CF3927">
    <w:name w:val="76B2EA3A72204F79BCE9EA9F1C4CF3927"/>
    <w:rsid w:val="00B15C22"/>
    <w:rPr>
      <w:rFonts w:eastAsiaTheme="minorHAnsi"/>
      <w:lang w:eastAsia="en-US"/>
    </w:rPr>
  </w:style>
  <w:style w:type="paragraph" w:customStyle="1" w:styleId="A4856A4BC9234A88BF9E4856508704EB7">
    <w:name w:val="A4856A4BC9234A88BF9E4856508704EB7"/>
    <w:rsid w:val="00B15C22"/>
    <w:rPr>
      <w:rFonts w:eastAsiaTheme="minorHAnsi"/>
      <w:lang w:eastAsia="en-US"/>
    </w:rPr>
  </w:style>
  <w:style w:type="paragraph" w:customStyle="1" w:styleId="1E736B825DB44A348D66F44FDD1E07D07">
    <w:name w:val="1E736B825DB44A348D66F44FDD1E07D07"/>
    <w:rsid w:val="00B15C22"/>
    <w:rPr>
      <w:rFonts w:eastAsiaTheme="minorHAnsi"/>
      <w:lang w:eastAsia="en-US"/>
    </w:rPr>
  </w:style>
  <w:style w:type="paragraph" w:customStyle="1" w:styleId="9C790969453E410BBBA94F6147DB653D7">
    <w:name w:val="9C790969453E410BBBA94F6147DB653D7"/>
    <w:rsid w:val="00B15C22"/>
    <w:rPr>
      <w:rFonts w:eastAsiaTheme="minorHAnsi"/>
      <w:lang w:eastAsia="en-US"/>
    </w:rPr>
  </w:style>
  <w:style w:type="paragraph" w:customStyle="1" w:styleId="7C0E47DACB44483EAE387E179C5D97FD7">
    <w:name w:val="7C0E47DACB44483EAE387E179C5D97FD7"/>
    <w:rsid w:val="00B15C22"/>
    <w:rPr>
      <w:rFonts w:eastAsiaTheme="minorHAnsi"/>
      <w:lang w:eastAsia="en-US"/>
    </w:rPr>
  </w:style>
  <w:style w:type="paragraph" w:customStyle="1" w:styleId="04B5DBFF573E4044BE1E2E3BC6675FF27">
    <w:name w:val="04B5DBFF573E4044BE1E2E3BC6675FF27"/>
    <w:rsid w:val="00B15C22"/>
    <w:rPr>
      <w:rFonts w:eastAsiaTheme="minorHAnsi"/>
      <w:lang w:eastAsia="en-US"/>
    </w:rPr>
  </w:style>
  <w:style w:type="paragraph" w:customStyle="1" w:styleId="A92A406D50A04B6D96750E96E71897007">
    <w:name w:val="A92A406D50A04B6D96750E96E71897007"/>
    <w:rsid w:val="00B15C22"/>
    <w:rPr>
      <w:rFonts w:eastAsiaTheme="minorHAnsi"/>
      <w:lang w:eastAsia="en-US"/>
    </w:rPr>
  </w:style>
  <w:style w:type="paragraph" w:customStyle="1" w:styleId="AC3E3A91851E48BE9249BB91D2D236087">
    <w:name w:val="AC3E3A91851E48BE9249BB91D2D236087"/>
    <w:rsid w:val="00B15C22"/>
    <w:rPr>
      <w:rFonts w:eastAsiaTheme="minorHAnsi"/>
      <w:lang w:eastAsia="en-US"/>
    </w:rPr>
  </w:style>
  <w:style w:type="paragraph" w:customStyle="1" w:styleId="35E4980946D848D693F5DBC9EF18DCD07">
    <w:name w:val="35E4980946D848D693F5DBC9EF18DCD07"/>
    <w:rsid w:val="00B15C22"/>
    <w:rPr>
      <w:rFonts w:eastAsiaTheme="minorHAnsi"/>
      <w:lang w:eastAsia="en-US"/>
    </w:rPr>
  </w:style>
  <w:style w:type="paragraph" w:customStyle="1" w:styleId="B66F3BB1BCF843FAA4436B20DACF09806">
    <w:name w:val="B66F3BB1BCF843FAA4436B20DACF09806"/>
    <w:rsid w:val="00B15C22"/>
    <w:rPr>
      <w:rFonts w:eastAsiaTheme="minorHAnsi"/>
      <w:lang w:eastAsia="en-US"/>
    </w:rPr>
  </w:style>
  <w:style w:type="paragraph" w:customStyle="1" w:styleId="B87B719D3F9549B6AE19A13525D549E44">
    <w:name w:val="B87B719D3F9549B6AE19A13525D549E44"/>
    <w:rsid w:val="00B15C22"/>
    <w:rPr>
      <w:rFonts w:eastAsiaTheme="minorHAnsi"/>
      <w:lang w:eastAsia="en-US"/>
    </w:rPr>
  </w:style>
  <w:style w:type="paragraph" w:customStyle="1" w:styleId="68608C5E745D407D916FE15C78FCB7F64">
    <w:name w:val="68608C5E745D407D916FE15C78FCB7F64"/>
    <w:rsid w:val="00B15C22"/>
    <w:rPr>
      <w:rFonts w:eastAsiaTheme="minorHAnsi"/>
      <w:lang w:eastAsia="en-US"/>
    </w:rPr>
  </w:style>
  <w:style w:type="paragraph" w:customStyle="1" w:styleId="6D38C7C18C3241D59028580A91D662C74">
    <w:name w:val="6D38C7C18C3241D59028580A91D662C74"/>
    <w:rsid w:val="00B15C22"/>
    <w:rPr>
      <w:rFonts w:eastAsiaTheme="minorHAnsi"/>
      <w:lang w:eastAsia="en-US"/>
    </w:rPr>
  </w:style>
  <w:style w:type="paragraph" w:customStyle="1" w:styleId="62B38728EE13477DB49D0B821F8B162E4">
    <w:name w:val="62B38728EE13477DB49D0B821F8B162E4"/>
    <w:rsid w:val="00B15C22"/>
    <w:rPr>
      <w:rFonts w:eastAsiaTheme="minorHAnsi"/>
      <w:lang w:eastAsia="en-US"/>
    </w:rPr>
  </w:style>
  <w:style w:type="paragraph" w:customStyle="1" w:styleId="9F9EE155188245A4BC10AFABFD2B55294">
    <w:name w:val="9F9EE155188245A4BC10AFABFD2B55294"/>
    <w:rsid w:val="00B15C22"/>
    <w:rPr>
      <w:rFonts w:eastAsiaTheme="minorHAnsi"/>
      <w:lang w:eastAsia="en-US"/>
    </w:rPr>
  </w:style>
  <w:style w:type="paragraph" w:customStyle="1" w:styleId="D227C9FB63D34614A02E1E7533D4DB304">
    <w:name w:val="D227C9FB63D34614A02E1E7533D4DB304"/>
    <w:rsid w:val="00B15C22"/>
    <w:rPr>
      <w:rFonts w:eastAsiaTheme="minorHAnsi"/>
      <w:lang w:eastAsia="en-US"/>
    </w:rPr>
  </w:style>
  <w:style w:type="paragraph" w:customStyle="1" w:styleId="7DF19CBB245B455D9F73648C10ED22C34">
    <w:name w:val="7DF19CBB245B455D9F73648C10ED22C34"/>
    <w:rsid w:val="00B15C22"/>
    <w:rPr>
      <w:rFonts w:eastAsiaTheme="minorHAnsi"/>
      <w:lang w:eastAsia="en-US"/>
    </w:rPr>
  </w:style>
  <w:style w:type="paragraph" w:customStyle="1" w:styleId="148151EA834B481B8849D6D036BA0C424">
    <w:name w:val="148151EA834B481B8849D6D036BA0C424"/>
    <w:rsid w:val="00B15C22"/>
    <w:rPr>
      <w:rFonts w:eastAsiaTheme="minorHAnsi"/>
      <w:lang w:eastAsia="en-US"/>
    </w:rPr>
  </w:style>
  <w:style w:type="paragraph" w:customStyle="1" w:styleId="71F09E50622E49DF8A8292EDF2B28FB12">
    <w:name w:val="71F09E50622E49DF8A8292EDF2B28FB12"/>
    <w:rsid w:val="00B15C22"/>
    <w:rPr>
      <w:rFonts w:eastAsiaTheme="minorHAnsi"/>
      <w:lang w:eastAsia="en-US"/>
    </w:rPr>
  </w:style>
  <w:style w:type="paragraph" w:customStyle="1" w:styleId="62177674939D44A8B60C6FEBDA2F06C6">
    <w:name w:val="62177674939D44A8B60C6FEBDA2F06C6"/>
    <w:rsid w:val="00B15C22"/>
    <w:rPr>
      <w:rFonts w:eastAsiaTheme="minorHAnsi"/>
      <w:lang w:eastAsia="en-US"/>
    </w:rPr>
  </w:style>
  <w:style w:type="paragraph" w:customStyle="1" w:styleId="58B8B6E6690647EE85C9BCE759275462">
    <w:name w:val="58B8B6E6690647EE85C9BCE759275462"/>
    <w:rsid w:val="00B15C22"/>
    <w:rPr>
      <w:rFonts w:eastAsiaTheme="minorHAnsi"/>
      <w:lang w:eastAsia="en-US"/>
    </w:rPr>
  </w:style>
  <w:style w:type="paragraph" w:customStyle="1" w:styleId="28673555C1F84BEC8C18AE622FCFF5DE">
    <w:name w:val="28673555C1F84BEC8C18AE622FCFF5DE"/>
    <w:rsid w:val="00B15C22"/>
    <w:rPr>
      <w:rFonts w:eastAsiaTheme="minorHAnsi"/>
      <w:lang w:eastAsia="en-US"/>
    </w:rPr>
  </w:style>
  <w:style w:type="paragraph" w:customStyle="1" w:styleId="37804496A48344E1BB90F4DC42A4AC528">
    <w:name w:val="37804496A48344E1BB90F4DC42A4AC528"/>
    <w:rsid w:val="00B15C22"/>
    <w:rPr>
      <w:rFonts w:eastAsiaTheme="minorHAnsi"/>
      <w:lang w:eastAsia="en-US"/>
    </w:rPr>
  </w:style>
  <w:style w:type="paragraph" w:customStyle="1" w:styleId="65588D5F6C504B489F16B8F141BA128C8">
    <w:name w:val="65588D5F6C504B489F16B8F141BA128C8"/>
    <w:rsid w:val="00B15C22"/>
    <w:rPr>
      <w:rFonts w:eastAsiaTheme="minorHAnsi"/>
      <w:lang w:eastAsia="en-US"/>
    </w:rPr>
  </w:style>
  <w:style w:type="paragraph" w:customStyle="1" w:styleId="6A3FEBDB5E424E0E969AEEDB02D2B8118">
    <w:name w:val="6A3FEBDB5E424E0E969AEEDB02D2B8118"/>
    <w:rsid w:val="00B15C22"/>
    <w:rPr>
      <w:rFonts w:eastAsiaTheme="minorHAnsi"/>
      <w:lang w:eastAsia="en-US"/>
    </w:rPr>
  </w:style>
  <w:style w:type="paragraph" w:customStyle="1" w:styleId="A1D559709EA9472DAA40ECDC8E83AF5A8">
    <w:name w:val="A1D559709EA9472DAA40ECDC8E83AF5A8"/>
    <w:rsid w:val="00B15C22"/>
    <w:rPr>
      <w:rFonts w:eastAsiaTheme="minorHAnsi"/>
      <w:lang w:eastAsia="en-US"/>
    </w:rPr>
  </w:style>
  <w:style w:type="paragraph" w:customStyle="1" w:styleId="CE2DE88FA9B14CE1A2E3424E47D96F198">
    <w:name w:val="CE2DE88FA9B14CE1A2E3424E47D96F198"/>
    <w:rsid w:val="00B15C22"/>
    <w:rPr>
      <w:rFonts w:eastAsiaTheme="minorHAnsi"/>
      <w:lang w:eastAsia="en-US"/>
    </w:rPr>
  </w:style>
  <w:style w:type="paragraph" w:customStyle="1" w:styleId="42D7E4A9D2A14A58AD6CC213F505672C8">
    <w:name w:val="42D7E4A9D2A14A58AD6CC213F505672C8"/>
    <w:rsid w:val="00B15C22"/>
    <w:rPr>
      <w:rFonts w:eastAsiaTheme="minorHAnsi"/>
      <w:lang w:eastAsia="en-US"/>
    </w:rPr>
  </w:style>
  <w:style w:type="paragraph" w:customStyle="1" w:styleId="D719B21793D147B081A467524994DDCF8">
    <w:name w:val="D719B21793D147B081A467524994DDCF8"/>
    <w:rsid w:val="00B15C22"/>
    <w:rPr>
      <w:rFonts w:eastAsiaTheme="minorHAnsi"/>
      <w:lang w:eastAsia="en-US"/>
    </w:rPr>
  </w:style>
  <w:style w:type="paragraph" w:customStyle="1" w:styleId="3FF9F8A3B6C94A0EA5622DEAAA7AF15E8">
    <w:name w:val="3FF9F8A3B6C94A0EA5622DEAAA7AF15E8"/>
    <w:rsid w:val="00B15C22"/>
    <w:rPr>
      <w:rFonts w:eastAsiaTheme="minorHAnsi"/>
      <w:lang w:eastAsia="en-US"/>
    </w:rPr>
  </w:style>
  <w:style w:type="paragraph" w:customStyle="1" w:styleId="5B8937377D2E490B810B81D457D6213A8">
    <w:name w:val="5B8937377D2E490B810B81D457D6213A8"/>
    <w:rsid w:val="00B15C22"/>
    <w:rPr>
      <w:rFonts w:eastAsiaTheme="minorHAnsi"/>
      <w:lang w:eastAsia="en-US"/>
    </w:rPr>
  </w:style>
  <w:style w:type="paragraph" w:customStyle="1" w:styleId="E7AB13F60C8E407E8FA89DAEC1A2FE7C8">
    <w:name w:val="E7AB13F60C8E407E8FA89DAEC1A2FE7C8"/>
    <w:rsid w:val="00B15C22"/>
    <w:rPr>
      <w:rFonts w:eastAsiaTheme="minorHAnsi"/>
      <w:lang w:eastAsia="en-US"/>
    </w:rPr>
  </w:style>
  <w:style w:type="paragraph" w:customStyle="1" w:styleId="637ABA652FC44CDD8BE69C35F36979DC8">
    <w:name w:val="637ABA652FC44CDD8BE69C35F36979DC8"/>
    <w:rsid w:val="00B15C22"/>
    <w:rPr>
      <w:rFonts w:eastAsiaTheme="minorHAnsi"/>
      <w:lang w:eastAsia="en-US"/>
    </w:rPr>
  </w:style>
  <w:style w:type="paragraph" w:customStyle="1" w:styleId="171672A456834D8D98DEE52DCE0DBE708">
    <w:name w:val="171672A456834D8D98DEE52DCE0DBE708"/>
    <w:rsid w:val="00B15C22"/>
    <w:rPr>
      <w:rFonts w:eastAsiaTheme="minorHAnsi"/>
      <w:lang w:eastAsia="en-US"/>
    </w:rPr>
  </w:style>
  <w:style w:type="paragraph" w:customStyle="1" w:styleId="98AC570135F3492AA5ED1D400EE3DB2B8">
    <w:name w:val="98AC570135F3492AA5ED1D400EE3DB2B8"/>
    <w:rsid w:val="00B15C22"/>
    <w:rPr>
      <w:rFonts w:eastAsiaTheme="minorHAnsi"/>
      <w:lang w:eastAsia="en-US"/>
    </w:rPr>
  </w:style>
  <w:style w:type="paragraph" w:customStyle="1" w:styleId="596E69F8B44E427E96881D7E1048198C8">
    <w:name w:val="596E69F8B44E427E96881D7E1048198C8"/>
    <w:rsid w:val="00B15C22"/>
    <w:rPr>
      <w:rFonts w:eastAsiaTheme="minorHAnsi"/>
      <w:lang w:eastAsia="en-US"/>
    </w:rPr>
  </w:style>
  <w:style w:type="paragraph" w:customStyle="1" w:styleId="0B137586B3BC41B8BA90C8A667DCE7E69">
    <w:name w:val="0B137586B3BC41B8BA90C8A667DCE7E69"/>
    <w:rsid w:val="00B15C22"/>
    <w:rPr>
      <w:rFonts w:eastAsiaTheme="minorHAnsi"/>
      <w:lang w:eastAsia="en-US"/>
    </w:rPr>
  </w:style>
  <w:style w:type="paragraph" w:customStyle="1" w:styleId="2E6105B99C2D4466A23670AA7C5C7B688">
    <w:name w:val="2E6105B99C2D4466A23670AA7C5C7B688"/>
    <w:rsid w:val="00B15C22"/>
    <w:rPr>
      <w:rFonts w:eastAsiaTheme="minorHAnsi"/>
      <w:lang w:eastAsia="en-US"/>
    </w:rPr>
  </w:style>
  <w:style w:type="paragraph" w:customStyle="1" w:styleId="DC0063C961DF427E8BBFB1AF9DB6276E8">
    <w:name w:val="DC0063C961DF427E8BBFB1AF9DB6276E8"/>
    <w:rsid w:val="00B15C22"/>
    <w:rPr>
      <w:rFonts w:eastAsiaTheme="minorHAnsi"/>
      <w:lang w:eastAsia="en-US"/>
    </w:rPr>
  </w:style>
  <w:style w:type="paragraph" w:customStyle="1" w:styleId="56FC5DD2C87747FCAC1E4F2796BC6F5A8">
    <w:name w:val="56FC5DD2C87747FCAC1E4F2796BC6F5A8"/>
    <w:rsid w:val="00B15C22"/>
    <w:rPr>
      <w:rFonts w:eastAsiaTheme="minorHAnsi"/>
      <w:lang w:eastAsia="en-US"/>
    </w:rPr>
  </w:style>
  <w:style w:type="paragraph" w:customStyle="1" w:styleId="B922740380B14F0A9010A00006D497F28">
    <w:name w:val="B922740380B14F0A9010A00006D497F28"/>
    <w:rsid w:val="00B15C22"/>
    <w:rPr>
      <w:rFonts w:eastAsiaTheme="minorHAnsi"/>
      <w:lang w:eastAsia="en-US"/>
    </w:rPr>
  </w:style>
  <w:style w:type="paragraph" w:customStyle="1" w:styleId="68E2782CDC774B0688443D930BEB10318">
    <w:name w:val="68E2782CDC774B0688443D930BEB10318"/>
    <w:rsid w:val="00B15C22"/>
    <w:rPr>
      <w:rFonts w:eastAsiaTheme="minorHAnsi"/>
      <w:lang w:eastAsia="en-US"/>
    </w:rPr>
  </w:style>
  <w:style w:type="paragraph" w:customStyle="1" w:styleId="98020BBAC58E44AEA9C2DC939FC0B8948">
    <w:name w:val="98020BBAC58E44AEA9C2DC939FC0B8948"/>
    <w:rsid w:val="00B15C22"/>
    <w:rPr>
      <w:rFonts w:eastAsiaTheme="minorHAnsi"/>
      <w:lang w:eastAsia="en-US"/>
    </w:rPr>
  </w:style>
  <w:style w:type="paragraph" w:customStyle="1" w:styleId="BA56E25A1AC841CA94DA2F7F39E33F108">
    <w:name w:val="BA56E25A1AC841CA94DA2F7F39E33F108"/>
    <w:rsid w:val="00B15C22"/>
    <w:rPr>
      <w:rFonts w:eastAsiaTheme="minorHAnsi"/>
      <w:lang w:eastAsia="en-US"/>
    </w:rPr>
  </w:style>
  <w:style w:type="paragraph" w:customStyle="1" w:styleId="66E0C5F3AC7344C8992DA4622592654C8">
    <w:name w:val="66E0C5F3AC7344C8992DA4622592654C8"/>
    <w:rsid w:val="00B15C22"/>
    <w:rPr>
      <w:rFonts w:eastAsiaTheme="minorHAnsi"/>
      <w:lang w:eastAsia="en-US"/>
    </w:rPr>
  </w:style>
  <w:style w:type="paragraph" w:customStyle="1" w:styleId="5654FA651B74415683C4EF7443369FDE8">
    <w:name w:val="5654FA651B74415683C4EF7443369FDE8"/>
    <w:rsid w:val="00B15C22"/>
    <w:rPr>
      <w:rFonts w:eastAsiaTheme="minorHAnsi"/>
      <w:lang w:eastAsia="en-US"/>
    </w:rPr>
  </w:style>
  <w:style w:type="paragraph" w:customStyle="1" w:styleId="467AAA7C6DCE45589E2F017204A3AA7D8">
    <w:name w:val="467AAA7C6DCE45589E2F017204A3AA7D8"/>
    <w:rsid w:val="00B15C22"/>
    <w:rPr>
      <w:rFonts w:eastAsiaTheme="minorHAnsi"/>
      <w:lang w:eastAsia="en-US"/>
    </w:rPr>
  </w:style>
  <w:style w:type="paragraph" w:customStyle="1" w:styleId="CFAE562A7EDE4C3F8E933D4308AD19668">
    <w:name w:val="CFAE562A7EDE4C3F8E933D4308AD19668"/>
    <w:rsid w:val="00B15C22"/>
    <w:rPr>
      <w:rFonts w:eastAsiaTheme="minorHAnsi"/>
      <w:lang w:eastAsia="en-US"/>
    </w:rPr>
  </w:style>
  <w:style w:type="paragraph" w:customStyle="1" w:styleId="F37A050F36DB400B9BB43D7646B9BA578">
    <w:name w:val="F37A050F36DB400B9BB43D7646B9BA578"/>
    <w:rsid w:val="00B15C22"/>
    <w:rPr>
      <w:rFonts w:eastAsiaTheme="minorHAnsi"/>
      <w:lang w:eastAsia="en-US"/>
    </w:rPr>
  </w:style>
  <w:style w:type="paragraph" w:customStyle="1" w:styleId="C58ED9DDAE4B4E70B05EE064DEB633C68">
    <w:name w:val="C58ED9DDAE4B4E70B05EE064DEB633C68"/>
    <w:rsid w:val="00B15C22"/>
    <w:rPr>
      <w:rFonts w:eastAsiaTheme="minorHAnsi"/>
      <w:lang w:eastAsia="en-US"/>
    </w:rPr>
  </w:style>
  <w:style w:type="paragraph" w:customStyle="1" w:styleId="23521A40447D4433A80DFCEDC112307D8">
    <w:name w:val="23521A40447D4433A80DFCEDC112307D8"/>
    <w:rsid w:val="00B15C22"/>
    <w:rPr>
      <w:rFonts w:eastAsiaTheme="minorHAnsi"/>
      <w:lang w:eastAsia="en-US"/>
    </w:rPr>
  </w:style>
  <w:style w:type="paragraph" w:customStyle="1" w:styleId="895B08A9D16E469F91B40B67A95E8C3A8">
    <w:name w:val="895B08A9D16E469F91B40B67A95E8C3A8"/>
    <w:rsid w:val="00B15C22"/>
    <w:rPr>
      <w:rFonts w:eastAsiaTheme="minorHAnsi"/>
      <w:lang w:eastAsia="en-US"/>
    </w:rPr>
  </w:style>
  <w:style w:type="paragraph" w:customStyle="1" w:styleId="61421A13D63C4AD2A25E26C9BF483E008">
    <w:name w:val="61421A13D63C4AD2A25E26C9BF483E008"/>
    <w:rsid w:val="00B15C22"/>
    <w:rPr>
      <w:rFonts w:eastAsiaTheme="minorHAnsi"/>
      <w:lang w:eastAsia="en-US"/>
    </w:rPr>
  </w:style>
  <w:style w:type="paragraph" w:customStyle="1" w:styleId="E9A9A7288F204B4595AB8DB7689E23A48">
    <w:name w:val="E9A9A7288F204B4595AB8DB7689E23A48"/>
    <w:rsid w:val="00B15C22"/>
    <w:rPr>
      <w:rFonts w:eastAsiaTheme="minorHAnsi"/>
      <w:lang w:eastAsia="en-US"/>
    </w:rPr>
  </w:style>
  <w:style w:type="paragraph" w:customStyle="1" w:styleId="9FA02439E66B40EF85121F9E197565B08">
    <w:name w:val="9FA02439E66B40EF85121F9E197565B08"/>
    <w:rsid w:val="00B15C22"/>
    <w:rPr>
      <w:rFonts w:eastAsiaTheme="minorHAnsi"/>
      <w:lang w:eastAsia="en-US"/>
    </w:rPr>
  </w:style>
  <w:style w:type="paragraph" w:customStyle="1" w:styleId="140ADE778D2440668742D47E172A90678">
    <w:name w:val="140ADE778D2440668742D47E172A90678"/>
    <w:rsid w:val="00B15C22"/>
    <w:rPr>
      <w:rFonts w:eastAsiaTheme="minorHAnsi"/>
      <w:lang w:eastAsia="en-US"/>
    </w:rPr>
  </w:style>
  <w:style w:type="paragraph" w:customStyle="1" w:styleId="58B5AA19213D4CD3BAD806A42C7997F18">
    <w:name w:val="58B5AA19213D4CD3BAD806A42C7997F18"/>
    <w:rsid w:val="00B15C22"/>
    <w:rPr>
      <w:rFonts w:eastAsiaTheme="minorHAnsi"/>
      <w:lang w:eastAsia="en-US"/>
    </w:rPr>
  </w:style>
  <w:style w:type="paragraph" w:customStyle="1" w:styleId="76B2EA3A72204F79BCE9EA9F1C4CF3928">
    <w:name w:val="76B2EA3A72204F79BCE9EA9F1C4CF3928"/>
    <w:rsid w:val="00B15C22"/>
    <w:rPr>
      <w:rFonts w:eastAsiaTheme="minorHAnsi"/>
      <w:lang w:eastAsia="en-US"/>
    </w:rPr>
  </w:style>
  <w:style w:type="paragraph" w:customStyle="1" w:styleId="A4856A4BC9234A88BF9E4856508704EB8">
    <w:name w:val="A4856A4BC9234A88BF9E4856508704EB8"/>
    <w:rsid w:val="00B15C22"/>
    <w:rPr>
      <w:rFonts w:eastAsiaTheme="minorHAnsi"/>
      <w:lang w:eastAsia="en-US"/>
    </w:rPr>
  </w:style>
  <w:style w:type="paragraph" w:customStyle="1" w:styleId="1E736B825DB44A348D66F44FDD1E07D08">
    <w:name w:val="1E736B825DB44A348D66F44FDD1E07D08"/>
    <w:rsid w:val="00B15C22"/>
    <w:rPr>
      <w:rFonts w:eastAsiaTheme="minorHAnsi"/>
      <w:lang w:eastAsia="en-US"/>
    </w:rPr>
  </w:style>
  <w:style w:type="paragraph" w:customStyle="1" w:styleId="9C790969453E410BBBA94F6147DB653D8">
    <w:name w:val="9C790969453E410BBBA94F6147DB653D8"/>
    <w:rsid w:val="00B15C22"/>
    <w:rPr>
      <w:rFonts w:eastAsiaTheme="minorHAnsi"/>
      <w:lang w:eastAsia="en-US"/>
    </w:rPr>
  </w:style>
  <w:style w:type="paragraph" w:customStyle="1" w:styleId="7C0E47DACB44483EAE387E179C5D97FD8">
    <w:name w:val="7C0E47DACB44483EAE387E179C5D97FD8"/>
    <w:rsid w:val="00B15C22"/>
    <w:rPr>
      <w:rFonts w:eastAsiaTheme="minorHAnsi"/>
      <w:lang w:eastAsia="en-US"/>
    </w:rPr>
  </w:style>
  <w:style w:type="paragraph" w:customStyle="1" w:styleId="04B5DBFF573E4044BE1E2E3BC6675FF28">
    <w:name w:val="04B5DBFF573E4044BE1E2E3BC6675FF28"/>
    <w:rsid w:val="00B15C22"/>
    <w:rPr>
      <w:rFonts w:eastAsiaTheme="minorHAnsi"/>
      <w:lang w:eastAsia="en-US"/>
    </w:rPr>
  </w:style>
  <w:style w:type="paragraph" w:customStyle="1" w:styleId="A92A406D50A04B6D96750E96E71897008">
    <w:name w:val="A92A406D50A04B6D96750E96E71897008"/>
    <w:rsid w:val="00B15C22"/>
    <w:rPr>
      <w:rFonts w:eastAsiaTheme="minorHAnsi"/>
      <w:lang w:eastAsia="en-US"/>
    </w:rPr>
  </w:style>
  <w:style w:type="paragraph" w:customStyle="1" w:styleId="AC3E3A91851E48BE9249BB91D2D236088">
    <w:name w:val="AC3E3A91851E48BE9249BB91D2D236088"/>
    <w:rsid w:val="00B15C22"/>
    <w:rPr>
      <w:rFonts w:eastAsiaTheme="minorHAnsi"/>
      <w:lang w:eastAsia="en-US"/>
    </w:rPr>
  </w:style>
  <w:style w:type="paragraph" w:customStyle="1" w:styleId="35E4980946D848D693F5DBC9EF18DCD08">
    <w:name w:val="35E4980946D848D693F5DBC9EF18DCD08"/>
    <w:rsid w:val="00B15C22"/>
    <w:rPr>
      <w:rFonts w:eastAsiaTheme="minorHAnsi"/>
      <w:lang w:eastAsia="en-US"/>
    </w:rPr>
  </w:style>
  <w:style w:type="paragraph" w:customStyle="1" w:styleId="B66F3BB1BCF843FAA4436B20DACF09807">
    <w:name w:val="B66F3BB1BCF843FAA4436B20DACF09807"/>
    <w:rsid w:val="00B15C22"/>
    <w:rPr>
      <w:rFonts w:eastAsiaTheme="minorHAnsi"/>
      <w:lang w:eastAsia="en-US"/>
    </w:rPr>
  </w:style>
  <w:style w:type="paragraph" w:customStyle="1" w:styleId="B87B719D3F9549B6AE19A13525D549E45">
    <w:name w:val="B87B719D3F9549B6AE19A13525D549E45"/>
    <w:rsid w:val="00B15C22"/>
    <w:rPr>
      <w:rFonts w:eastAsiaTheme="minorHAnsi"/>
      <w:lang w:eastAsia="en-US"/>
    </w:rPr>
  </w:style>
  <w:style w:type="paragraph" w:customStyle="1" w:styleId="68608C5E745D407D916FE15C78FCB7F65">
    <w:name w:val="68608C5E745D407D916FE15C78FCB7F65"/>
    <w:rsid w:val="00B15C22"/>
    <w:rPr>
      <w:rFonts w:eastAsiaTheme="minorHAnsi"/>
      <w:lang w:eastAsia="en-US"/>
    </w:rPr>
  </w:style>
  <w:style w:type="paragraph" w:customStyle="1" w:styleId="6D38C7C18C3241D59028580A91D662C75">
    <w:name w:val="6D38C7C18C3241D59028580A91D662C75"/>
    <w:rsid w:val="00B15C22"/>
    <w:rPr>
      <w:rFonts w:eastAsiaTheme="minorHAnsi"/>
      <w:lang w:eastAsia="en-US"/>
    </w:rPr>
  </w:style>
  <w:style w:type="paragraph" w:customStyle="1" w:styleId="62B38728EE13477DB49D0B821F8B162E5">
    <w:name w:val="62B38728EE13477DB49D0B821F8B162E5"/>
    <w:rsid w:val="00B15C22"/>
    <w:rPr>
      <w:rFonts w:eastAsiaTheme="minorHAnsi"/>
      <w:lang w:eastAsia="en-US"/>
    </w:rPr>
  </w:style>
  <w:style w:type="paragraph" w:customStyle="1" w:styleId="9F9EE155188245A4BC10AFABFD2B55295">
    <w:name w:val="9F9EE155188245A4BC10AFABFD2B55295"/>
    <w:rsid w:val="00B15C22"/>
    <w:rPr>
      <w:rFonts w:eastAsiaTheme="minorHAnsi"/>
      <w:lang w:eastAsia="en-US"/>
    </w:rPr>
  </w:style>
  <w:style w:type="paragraph" w:customStyle="1" w:styleId="D227C9FB63D34614A02E1E7533D4DB305">
    <w:name w:val="D227C9FB63D34614A02E1E7533D4DB305"/>
    <w:rsid w:val="00B15C22"/>
    <w:rPr>
      <w:rFonts w:eastAsiaTheme="minorHAnsi"/>
      <w:lang w:eastAsia="en-US"/>
    </w:rPr>
  </w:style>
  <w:style w:type="paragraph" w:customStyle="1" w:styleId="7DF19CBB245B455D9F73648C10ED22C35">
    <w:name w:val="7DF19CBB245B455D9F73648C10ED22C35"/>
    <w:rsid w:val="00B15C22"/>
    <w:rPr>
      <w:rFonts w:eastAsiaTheme="minorHAnsi"/>
      <w:lang w:eastAsia="en-US"/>
    </w:rPr>
  </w:style>
  <w:style w:type="paragraph" w:customStyle="1" w:styleId="148151EA834B481B8849D6D036BA0C425">
    <w:name w:val="148151EA834B481B8849D6D036BA0C425"/>
    <w:rsid w:val="00B15C22"/>
    <w:rPr>
      <w:rFonts w:eastAsiaTheme="minorHAnsi"/>
      <w:lang w:eastAsia="en-US"/>
    </w:rPr>
  </w:style>
  <w:style w:type="paragraph" w:customStyle="1" w:styleId="71F09E50622E49DF8A8292EDF2B28FB13">
    <w:name w:val="71F09E50622E49DF8A8292EDF2B28FB13"/>
    <w:rsid w:val="00B15C22"/>
    <w:rPr>
      <w:rFonts w:eastAsiaTheme="minorHAnsi"/>
      <w:lang w:eastAsia="en-US"/>
    </w:rPr>
  </w:style>
  <w:style w:type="paragraph" w:customStyle="1" w:styleId="62177674939D44A8B60C6FEBDA2F06C61">
    <w:name w:val="62177674939D44A8B60C6FEBDA2F06C61"/>
    <w:rsid w:val="00B15C22"/>
    <w:rPr>
      <w:rFonts w:eastAsiaTheme="minorHAnsi"/>
      <w:lang w:eastAsia="en-US"/>
    </w:rPr>
  </w:style>
  <w:style w:type="paragraph" w:customStyle="1" w:styleId="58B8B6E6690647EE85C9BCE7592754621">
    <w:name w:val="58B8B6E6690647EE85C9BCE7592754621"/>
    <w:rsid w:val="00B15C22"/>
    <w:rPr>
      <w:rFonts w:eastAsiaTheme="minorHAnsi"/>
      <w:lang w:eastAsia="en-US"/>
    </w:rPr>
  </w:style>
  <w:style w:type="paragraph" w:customStyle="1" w:styleId="28673555C1F84BEC8C18AE622FCFF5DE1">
    <w:name w:val="28673555C1F84BEC8C18AE622FCFF5DE1"/>
    <w:rsid w:val="00B15C22"/>
    <w:rPr>
      <w:rFonts w:eastAsiaTheme="minorHAnsi"/>
      <w:lang w:eastAsia="en-US"/>
    </w:rPr>
  </w:style>
  <w:style w:type="paragraph" w:customStyle="1" w:styleId="F9F4490F9FFF40F98991A21FC1A4B0E0">
    <w:name w:val="F9F4490F9FFF40F98991A21FC1A4B0E0"/>
    <w:rsid w:val="00B15C22"/>
    <w:rPr>
      <w:rFonts w:eastAsiaTheme="minorHAnsi"/>
      <w:lang w:eastAsia="en-US"/>
    </w:rPr>
  </w:style>
  <w:style w:type="paragraph" w:customStyle="1" w:styleId="75721AE2A6144C4EAD9F6F6874FDFE9B">
    <w:name w:val="75721AE2A6144C4EAD9F6F6874FDFE9B"/>
    <w:rsid w:val="00B15C22"/>
  </w:style>
  <w:style w:type="paragraph" w:customStyle="1" w:styleId="242FFEACA93F4426B872CFBE808330B2">
    <w:name w:val="242FFEACA93F4426B872CFBE808330B2"/>
    <w:rsid w:val="00B15C22"/>
  </w:style>
  <w:style w:type="paragraph" w:customStyle="1" w:styleId="7C74317BC7BB4B55B9D714156B829EB3">
    <w:name w:val="7C74317BC7BB4B55B9D714156B829EB3"/>
    <w:rsid w:val="00B15C22"/>
  </w:style>
  <w:style w:type="paragraph" w:customStyle="1" w:styleId="C1D59E5C1062405EB60C36AF922AE8A4">
    <w:name w:val="C1D59E5C1062405EB60C36AF922AE8A4"/>
    <w:rsid w:val="00B15C22"/>
  </w:style>
  <w:style w:type="paragraph" w:customStyle="1" w:styleId="37804496A48344E1BB90F4DC42A4AC529">
    <w:name w:val="37804496A48344E1BB90F4DC42A4AC529"/>
    <w:rsid w:val="00B15C22"/>
    <w:rPr>
      <w:rFonts w:eastAsiaTheme="minorHAnsi"/>
      <w:lang w:eastAsia="en-US"/>
    </w:rPr>
  </w:style>
  <w:style w:type="paragraph" w:customStyle="1" w:styleId="65588D5F6C504B489F16B8F141BA128C9">
    <w:name w:val="65588D5F6C504B489F16B8F141BA128C9"/>
    <w:rsid w:val="00B15C22"/>
    <w:rPr>
      <w:rFonts w:eastAsiaTheme="minorHAnsi"/>
      <w:lang w:eastAsia="en-US"/>
    </w:rPr>
  </w:style>
  <w:style w:type="paragraph" w:customStyle="1" w:styleId="6A3FEBDB5E424E0E969AEEDB02D2B8119">
    <w:name w:val="6A3FEBDB5E424E0E969AEEDB02D2B8119"/>
    <w:rsid w:val="00B15C22"/>
    <w:rPr>
      <w:rFonts w:eastAsiaTheme="minorHAnsi"/>
      <w:lang w:eastAsia="en-US"/>
    </w:rPr>
  </w:style>
  <w:style w:type="paragraph" w:customStyle="1" w:styleId="A1D559709EA9472DAA40ECDC8E83AF5A9">
    <w:name w:val="A1D559709EA9472DAA40ECDC8E83AF5A9"/>
    <w:rsid w:val="00B15C22"/>
    <w:rPr>
      <w:rFonts w:eastAsiaTheme="minorHAnsi"/>
      <w:lang w:eastAsia="en-US"/>
    </w:rPr>
  </w:style>
  <w:style w:type="paragraph" w:customStyle="1" w:styleId="CE2DE88FA9B14CE1A2E3424E47D96F199">
    <w:name w:val="CE2DE88FA9B14CE1A2E3424E47D96F199"/>
    <w:rsid w:val="00B15C22"/>
    <w:rPr>
      <w:rFonts w:eastAsiaTheme="minorHAnsi"/>
      <w:lang w:eastAsia="en-US"/>
    </w:rPr>
  </w:style>
  <w:style w:type="paragraph" w:customStyle="1" w:styleId="42D7E4A9D2A14A58AD6CC213F505672C9">
    <w:name w:val="42D7E4A9D2A14A58AD6CC213F505672C9"/>
    <w:rsid w:val="00B15C22"/>
    <w:rPr>
      <w:rFonts w:eastAsiaTheme="minorHAnsi"/>
      <w:lang w:eastAsia="en-US"/>
    </w:rPr>
  </w:style>
  <w:style w:type="paragraph" w:customStyle="1" w:styleId="D719B21793D147B081A467524994DDCF9">
    <w:name w:val="D719B21793D147B081A467524994DDCF9"/>
    <w:rsid w:val="00B15C22"/>
    <w:rPr>
      <w:rFonts w:eastAsiaTheme="minorHAnsi"/>
      <w:lang w:eastAsia="en-US"/>
    </w:rPr>
  </w:style>
  <w:style w:type="paragraph" w:customStyle="1" w:styleId="3FF9F8A3B6C94A0EA5622DEAAA7AF15E9">
    <w:name w:val="3FF9F8A3B6C94A0EA5622DEAAA7AF15E9"/>
    <w:rsid w:val="00B15C22"/>
    <w:rPr>
      <w:rFonts w:eastAsiaTheme="minorHAnsi"/>
      <w:lang w:eastAsia="en-US"/>
    </w:rPr>
  </w:style>
  <w:style w:type="paragraph" w:customStyle="1" w:styleId="5B8937377D2E490B810B81D457D6213A9">
    <w:name w:val="5B8937377D2E490B810B81D457D6213A9"/>
    <w:rsid w:val="00B15C22"/>
    <w:rPr>
      <w:rFonts w:eastAsiaTheme="minorHAnsi"/>
      <w:lang w:eastAsia="en-US"/>
    </w:rPr>
  </w:style>
  <w:style w:type="paragraph" w:customStyle="1" w:styleId="E7AB13F60C8E407E8FA89DAEC1A2FE7C9">
    <w:name w:val="E7AB13F60C8E407E8FA89DAEC1A2FE7C9"/>
    <w:rsid w:val="00B15C22"/>
    <w:rPr>
      <w:rFonts w:eastAsiaTheme="minorHAnsi"/>
      <w:lang w:eastAsia="en-US"/>
    </w:rPr>
  </w:style>
  <w:style w:type="paragraph" w:customStyle="1" w:styleId="637ABA652FC44CDD8BE69C35F36979DC9">
    <w:name w:val="637ABA652FC44CDD8BE69C35F36979DC9"/>
    <w:rsid w:val="00B15C22"/>
    <w:rPr>
      <w:rFonts w:eastAsiaTheme="minorHAnsi"/>
      <w:lang w:eastAsia="en-US"/>
    </w:rPr>
  </w:style>
  <w:style w:type="paragraph" w:customStyle="1" w:styleId="171672A456834D8D98DEE52DCE0DBE709">
    <w:name w:val="171672A456834D8D98DEE52DCE0DBE709"/>
    <w:rsid w:val="00B15C22"/>
    <w:rPr>
      <w:rFonts w:eastAsiaTheme="minorHAnsi"/>
      <w:lang w:eastAsia="en-US"/>
    </w:rPr>
  </w:style>
  <w:style w:type="paragraph" w:customStyle="1" w:styleId="98AC570135F3492AA5ED1D400EE3DB2B9">
    <w:name w:val="98AC570135F3492AA5ED1D400EE3DB2B9"/>
    <w:rsid w:val="00B15C22"/>
    <w:rPr>
      <w:rFonts w:eastAsiaTheme="minorHAnsi"/>
      <w:lang w:eastAsia="en-US"/>
    </w:rPr>
  </w:style>
  <w:style w:type="paragraph" w:customStyle="1" w:styleId="596E69F8B44E427E96881D7E1048198C9">
    <w:name w:val="596E69F8B44E427E96881D7E1048198C9"/>
    <w:rsid w:val="00B15C22"/>
    <w:rPr>
      <w:rFonts w:eastAsiaTheme="minorHAnsi"/>
      <w:lang w:eastAsia="en-US"/>
    </w:rPr>
  </w:style>
  <w:style w:type="paragraph" w:customStyle="1" w:styleId="0B137586B3BC41B8BA90C8A667DCE7E610">
    <w:name w:val="0B137586B3BC41B8BA90C8A667DCE7E610"/>
    <w:rsid w:val="00B15C22"/>
    <w:rPr>
      <w:rFonts w:eastAsiaTheme="minorHAnsi"/>
      <w:lang w:eastAsia="en-US"/>
    </w:rPr>
  </w:style>
  <w:style w:type="paragraph" w:customStyle="1" w:styleId="2E6105B99C2D4466A23670AA7C5C7B689">
    <w:name w:val="2E6105B99C2D4466A23670AA7C5C7B689"/>
    <w:rsid w:val="00B15C22"/>
    <w:rPr>
      <w:rFonts w:eastAsiaTheme="minorHAnsi"/>
      <w:lang w:eastAsia="en-US"/>
    </w:rPr>
  </w:style>
  <w:style w:type="paragraph" w:customStyle="1" w:styleId="DC0063C961DF427E8BBFB1AF9DB6276E9">
    <w:name w:val="DC0063C961DF427E8BBFB1AF9DB6276E9"/>
    <w:rsid w:val="00B15C22"/>
    <w:rPr>
      <w:rFonts w:eastAsiaTheme="minorHAnsi"/>
      <w:lang w:eastAsia="en-US"/>
    </w:rPr>
  </w:style>
  <w:style w:type="paragraph" w:customStyle="1" w:styleId="56FC5DD2C87747FCAC1E4F2796BC6F5A9">
    <w:name w:val="56FC5DD2C87747FCAC1E4F2796BC6F5A9"/>
    <w:rsid w:val="00B15C22"/>
    <w:rPr>
      <w:rFonts w:eastAsiaTheme="minorHAnsi"/>
      <w:lang w:eastAsia="en-US"/>
    </w:rPr>
  </w:style>
  <w:style w:type="paragraph" w:customStyle="1" w:styleId="B922740380B14F0A9010A00006D497F29">
    <w:name w:val="B922740380B14F0A9010A00006D497F29"/>
    <w:rsid w:val="00B15C22"/>
    <w:rPr>
      <w:rFonts w:eastAsiaTheme="minorHAnsi"/>
      <w:lang w:eastAsia="en-US"/>
    </w:rPr>
  </w:style>
  <w:style w:type="paragraph" w:customStyle="1" w:styleId="68E2782CDC774B0688443D930BEB10319">
    <w:name w:val="68E2782CDC774B0688443D930BEB10319"/>
    <w:rsid w:val="00B15C22"/>
    <w:rPr>
      <w:rFonts w:eastAsiaTheme="minorHAnsi"/>
      <w:lang w:eastAsia="en-US"/>
    </w:rPr>
  </w:style>
  <w:style w:type="paragraph" w:customStyle="1" w:styleId="98020BBAC58E44AEA9C2DC939FC0B8949">
    <w:name w:val="98020BBAC58E44AEA9C2DC939FC0B8949"/>
    <w:rsid w:val="00B15C22"/>
    <w:rPr>
      <w:rFonts w:eastAsiaTheme="minorHAnsi"/>
      <w:lang w:eastAsia="en-US"/>
    </w:rPr>
  </w:style>
  <w:style w:type="paragraph" w:customStyle="1" w:styleId="BA56E25A1AC841CA94DA2F7F39E33F109">
    <w:name w:val="BA56E25A1AC841CA94DA2F7F39E33F109"/>
    <w:rsid w:val="00B15C22"/>
    <w:rPr>
      <w:rFonts w:eastAsiaTheme="minorHAnsi"/>
      <w:lang w:eastAsia="en-US"/>
    </w:rPr>
  </w:style>
  <w:style w:type="paragraph" w:customStyle="1" w:styleId="66E0C5F3AC7344C8992DA4622592654C9">
    <w:name w:val="66E0C5F3AC7344C8992DA4622592654C9"/>
    <w:rsid w:val="00B15C22"/>
    <w:rPr>
      <w:rFonts w:eastAsiaTheme="minorHAnsi"/>
      <w:lang w:eastAsia="en-US"/>
    </w:rPr>
  </w:style>
  <w:style w:type="paragraph" w:customStyle="1" w:styleId="5654FA651B74415683C4EF7443369FDE9">
    <w:name w:val="5654FA651B74415683C4EF7443369FDE9"/>
    <w:rsid w:val="00B15C22"/>
    <w:rPr>
      <w:rFonts w:eastAsiaTheme="minorHAnsi"/>
      <w:lang w:eastAsia="en-US"/>
    </w:rPr>
  </w:style>
  <w:style w:type="paragraph" w:customStyle="1" w:styleId="467AAA7C6DCE45589E2F017204A3AA7D9">
    <w:name w:val="467AAA7C6DCE45589E2F017204A3AA7D9"/>
    <w:rsid w:val="00B15C22"/>
    <w:rPr>
      <w:rFonts w:eastAsiaTheme="minorHAnsi"/>
      <w:lang w:eastAsia="en-US"/>
    </w:rPr>
  </w:style>
  <w:style w:type="paragraph" w:customStyle="1" w:styleId="CFAE562A7EDE4C3F8E933D4308AD19669">
    <w:name w:val="CFAE562A7EDE4C3F8E933D4308AD19669"/>
    <w:rsid w:val="00B15C22"/>
    <w:rPr>
      <w:rFonts w:eastAsiaTheme="minorHAnsi"/>
      <w:lang w:eastAsia="en-US"/>
    </w:rPr>
  </w:style>
  <w:style w:type="paragraph" w:customStyle="1" w:styleId="F37A050F36DB400B9BB43D7646B9BA579">
    <w:name w:val="F37A050F36DB400B9BB43D7646B9BA579"/>
    <w:rsid w:val="00B15C22"/>
    <w:rPr>
      <w:rFonts w:eastAsiaTheme="minorHAnsi"/>
      <w:lang w:eastAsia="en-US"/>
    </w:rPr>
  </w:style>
  <w:style w:type="paragraph" w:customStyle="1" w:styleId="C58ED9DDAE4B4E70B05EE064DEB633C69">
    <w:name w:val="C58ED9DDAE4B4E70B05EE064DEB633C69"/>
    <w:rsid w:val="00B15C22"/>
    <w:rPr>
      <w:rFonts w:eastAsiaTheme="minorHAnsi"/>
      <w:lang w:eastAsia="en-US"/>
    </w:rPr>
  </w:style>
  <w:style w:type="paragraph" w:customStyle="1" w:styleId="23521A40447D4433A80DFCEDC112307D9">
    <w:name w:val="23521A40447D4433A80DFCEDC112307D9"/>
    <w:rsid w:val="00B15C22"/>
    <w:rPr>
      <w:rFonts w:eastAsiaTheme="minorHAnsi"/>
      <w:lang w:eastAsia="en-US"/>
    </w:rPr>
  </w:style>
  <w:style w:type="paragraph" w:customStyle="1" w:styleId="895B08A9D16E469F91B40B67A95E8C3A9">
    <w:name w:val="895B08A9D16E469F91B40B67A95E8C3A9"/>
    <w:rsid w:val="00B15C22"/>
    <w:rPr>
      <w:rFonts w:eastAsiaTheme="minorHAnsi"/>
      <w:lang w:eastAsia="en-US"/>
    </w:rPr>
  </w:style>
  <w:style w:type="paragraph" w:customStyle="1" w:styleId="61421A13D63C4AD2A25E26C9BF483E009">
    <w:name w:val="61421A13D63C4AD2A25E26C9BF483E009"/>
    <w:rsid w:val="00B15C22"/>
    <w:rPr>
      <w:rFonts w:eastAsiaTheme="minorHAnsi"/>
      <w:lang w:eastAsia="en-US"/>
    </w:rPr>
  </w:style>
  <w:style w:type="paragraph" w:customStyle="1" w:styleId="E9A9A7288F204B4595AB8DB7689E23A49">
    <w:name w:val="E9A9A7288F204B4595AB8DB7689E23A49"/>
    <w:rsid w:val="00B15C22"/>
    <w:rPr>
      <w:rFonts w:eastAsiaTheme="minorHAnsi"/>
      <w:lang w:eastAsia="en-US"/>
    </w:rPr>
  </w:style>
  <w:style w:type="paragraph" w:customStyle="1" w:styleId="9FA02439E66B40EF85121F9E197565B09">
    <w:name w:val="9FA02439E66B40EF85121F9E197565B09"/>
    <w:rsid w:val="00B15C22"/>
    <w:rPr>
      <w:rFonts w:eastAsiaTheme="minorHAnsi"/>
      <w:lang w:eastAsia="en-US"/>
    </w:rPr>
  </w:style>
  <w:style w:type="paragraph" w:customStyle="1" w:styleId="140ADE778D2440668742D47E172A90679">
    <w:name w:val="140ADE778D2440668742D47E172A90679"/>
    <w:rsid w:val="00B15C22"/>
    <w:rPr>
      <w:rFonts w:eastAsiaTheme="minorHAnsi"/>
      <w:lang w:eastAsia="en-US"/>
    </w:rPr>
  </w:style>
  <w:style w:type="paragraph" w:customStyle="1" w:styleId="58B5AA19213D4CD3BAD806A42C7997F19">
    <w:name w:val="58B5AA19213D4CD3BAD806A42C7997F19"/>
    <w:rsid w:val="00B15C22"/>
    <w:rPr>
      <w:rFonts w:eastAsiaTheme="minorHAnsi"/>
      <w:lang w:eastAsia="en-US"/>
    </w:rPr>
  </w:style>
  <w:style w:type="paragraph" w:customStyle="1" w:styleId="76B2EA3A72204F79BCE9EA9F1C4CF3929">
    <w:name w:val="76B2EA3A72204F79BCE9EA9F1C4CF3929"/>
    <w:rsid w:val="00B15C22"/>
    <w:rPr>
      <w:rFonts w:eastAsiaTheme="minorHAnsi"/>
      <w:lang w:eastAsia="en-US"/>
    </w:rPr>
  </w:style>
  <w:style w:type="paragraph" w:customStyle="1" w:styleId="A4856A4BC9234A88BF9E4856508704EB9">
    <w:name w:val="A4856A4BC9234A88BF9E4856508704EB9"/>
    <w:rsid w:val="00B15C22"/>
    <w:rPr>
      <w:rFonts w:eastAsiaTheme="minorHAnsi"/>
      <w:lang w:eastAsia="en-US"/>
    </w:rPr>
  </w:style>
  <w:style w:type="paragraph" w:customStyle="1" w:styleId="1E736B825DB44A348D66F44FDD1E07D09">
    <w:name w:val="1E736B825DB44A348D66F44FDD1E07D09"/>
    <w:rsid w:val="00B15C22"/>
    <w:rPr>
      <w:rFonts w:eastAsiaTheme="minorHAnsi"/>
      <w:lang w:eastAsia="en-US"/>
    </w:rPr>
  </w:style>
  <w:style w:type="paragraph" w:customStyle="1" w:styleId="9C790969453E410BBBA94F6147DB653D9">
    <w:name w:val="9C790969453E410BBBA94F6147DB653D9"/>
    <w:rsid w:val="00B15C22"/>
    <w:rPr>
      <w:rFonts w:eastAsiaTheme="minorHAnsi"/>
      <w:lang w:eastAsia="en-US"/>
    </w:rPr>
  </w:style>
  <w:style w:type="paragraph" w:customStyle="1" w:styleId="7C0E47DACB44483EAE387E179C5D97FD9">
    <w:name w:val="7C0E47DACB44483EAE387E179C5D97FD9"/>
    <w:rsid w:val="00B15C22"/>
    <w:rPr>
      <w:rFonts w:eastAsiaTheme="minorHAnsi"/>
      <w:lang w:eastAsia="en-US"/>
    </w:rPr>
  </w:style>
  <w:style w:type="paragraph" w:customStyle="1" w:styleId="04B5DBFF573E4044BE1E2E3BC6675FF29">
    <w:name w:val="04B5DBFF573E4044BE1E2E3BC6675FF29"/>
    <w:rsid w:val="00B15C22"/>
    <w:rPr>
      <w:rFonts w:eastAsiaTheme="minorHAnsi"/>
      <w:lang w:eastAsia="en-US"/>
    </w:rPr>
  </w:style>
  <w:style w:type="paragraph" w:customStyle="1" w:styleId="A92A406D50A04B6D96750E96E71897009">
    <w:name w:val="A92A406D50A04B6D96750E96E71897009"/>
    <w:rsid w:val="00B15C22"/>
    <w:rPr>
      <w:rFonts w:eastAsiaTheme="minorHAnsi"/>
      <w:lang w:eastAsia="en-US"/>
    </w:rPr>
  </w:style>
  <w:style w:type="paragraph" w:customStyle="1" w:styleId="AC3E3A91851E48BE9249BB91D2D236089">
    <w:name w:val="AC3E3A91851E48BE9249BB91D2D236089"/>
    <w:rsid w:val="00B15C22"/>
    <w:rPr>
      <w:rFonts w:eastAsiaTheme="minorHAnsi"/>
      <w:lang w:eastAsia="en-US"/>
    </w:rPr>
  </w:style>
  <w:style w:type="paragraph" w:customStyle="1" w:styleId="35E4980946D848D693F5DBC9EF18DCD09">
    <w:name w:val="35E4980946D848D693F5DBC9EF18DCD09"/>
    <w:rsid w:val="00B15C22"/>
    <w:rPr>
      <w:rFonts w:eastAsiaTheme="minorHAnsi"/>
      <w:lang w:eastAsia="en-US"/>
    </w:rPr>
  </w:style>
  <w:style w:type="paragraph" w:customStyle="1" w:styleId="B66F3BB1BCF843FAA4436B20DACF09808">
    <w:name w:val="B66F3BB1BCF843FAA4436B20DACF09808"/>
    <w:rsid w:val="00B15C22"/>
    <w:rPr>
      <w:rFonts w:eastAsiaTheme="minorHAnsi"/>
      <w:lang w:eastAsia="en-US"/>
    </w:rPr>
  </w:style>
  <w:style w:type="paragraph" w:customStyle="1" w:styleId="B87B719D3F9549B6AE19A13525D549E46">
    <w:name w:val="B87B719D3F9549B6AE19A13525D549E46"/>
    <w:rsid w:val="00B15C22"/>
    <w:rPr>
      <w:rFonts w:eastAsiaTheme="minorHAnsi"/>
      <w:lang w:eastAsia="en-US"/>
    </w:rPr>
  </w:style>
  <w:style w:type="paragraph" w:customStyle="1" w:styleId="68608C5E745D407D916FE15C78FCB7F66">
    <w:name w:val="68608C5E745D407D916FE15C78FCB7F66"/>
    <w:rsid w:val="00B15C22"/>
    <w:rPr>
      <w:rFonts w:eastAsiaTheme="minorHAnsi"/>
      <w:lang w:eastAsia="en-US"/>
    </w:rPr>
  </w:style>
  <w:style w:type="paragraph" w:customStyle="1" w:styleId="6D38C7C18C3241D59028580A91D662C76">
    <w:name w:val="6D38C7C18C3241D59028580A91D662C76"/>
    <w:rsid w:val="00B15C22"/>
    <w:rPr>
      <w:rFonts w:eastAsiaTheme="minorHAnsi"/>
      <w:lang w:eastAsia="en-US"/>
    </w:rPr>
  </w:style>
  <w:style w:type="paragraph" w:customStyle="1" w:styleId="62B38728EE13477DB49D0B821F8B162E6">
    <w:name w:val="62B38728EE13477DB49D0B821F8B162E6"/>
    <w:rsid w:val="00B15C22"/>
    <w:rPr>
      <w:rFonts w:eastAsiaTheme="minorHAnsi"/>
      <w:lang w:eastAsia="en-US"/>
    </w:rPr>
  </w:style>
  <w:style w:type="paragraph" w:customStyle="1" w:styleId="9F9EE155188245A4BC10AFABFD2B55296">
    <w:name w:val="9F9EE155188245A4BC10AFABFD2B55296"/>
    <w:rsid w:val="00B15C22"/>
    <w:rPr>
      <w:rFonts w:eastAsiaTheme="minorHAnsi"/>
      <w:lang w:eastAsia="en-US"/>
    </w:rPr>
  </w:style>
  <w:style w:type="paragraph" w:customStyle="1" w:styleId="D227C9FB63D34614A02E1E7533D4DB306">
    <w:name w:val="D227C9FB63D34614A02E1E7533D4DB306"/>
    <w:rsid w:val="00B15C22"/>
    <w:rPr>
      <w:rFonts w:eastAsiaTheme="minorHAnsi"/>
      <w:lang w:eastAsia="en-US"/>
    </w:rPr>
  </w:style>
  <w:style w:type="paragraph" w:customStyle="1" w:styleId="7DF19CBB245B455D9F73648C10ED22C36">
    <w:name w:val="7DF19CBB245B455D9F73648C10ED22C36"/>
    <w:rsid w:val="00B15C22"/>
    <w:rPr>
      <w:rFonts w:eastAsiaTheme="minorHAnsi"/>
      <w:lang w:eastAsia="en-US"/>
    </w:rPr>
  </w:style>
  <w:style w:type="paragraph" w:customStyle="1" w:styleId="148151EA834B481B8849D6D036BA0C426">
    <w:name w:val="148151EA834B481B8849D6D036BA0C426"/>
    <w:rsid w:val="00B15C22"/>
    <w:rPr>
      <w:rFonts w:eastAsiaTheme="minorHAnsi"/>
      <w:lang w:eastAsia="en-US"/>
    </w:rPr>
  </w:style>
  <w:style w:type="paragraph" w:customStyle="1" w:styleId="71F09E50622E49DF8A8292EDF2B28FB14">
    <w:name w:val="71F09E50622E49DF8A8292EDF2B28FB14"/>
    <w:rsid w:val="00B15C22"/>
    <w:rPr>
      <w:rFonts w:eastAsiaTheme="minorHAnsi"/>
      <w:lang w:eastAsia="en-US"/>
    </w:rPr>
  </w:style>
  <w:style w:type="paragraph" w:customStyle="1" w:styleId="28673555C1F84BEC8C18AE622FCFF5DE2">
    <w:name w:val="28673555C1F84BEC8C18AE622FCFF5DE2"/>
    <w:rsid w:val="00B15C22"/>
    <w:rPr>
      <w:rFonts w:eastAsiaTheme="minorHAnsi"/>
      <w:lang w:eastAsia="en-US"/>
    </w:rPr>
  </w:style>
  <w:style w:type="paragraph" w:customStyle="1" w:styleId="62177674939D44A8B60C6FEBDA2F06C62">
    <w:name w:val="62177674939D44A8B60C6FEBDA2F06C62"/>
    <w:rsid w:val="00B15C22"/>
    <w:rPr>
      <w:rFonts w:eastAsiaTheme="minorHAnsi"/>
      <w:lang w:eastAsia="en-US"/>
    </w:rPr>
  </w:style>
  <w:style w:type="paragraph" w:customStyle="1" w:styleId="58B8B6E6690647EE85C9BCE7592754622">
    <w:name w:val="58B8B6E6690647EE85C9BCE7592754622"/>
    <w:rsid w:val="00B15C22"/>
    <w:rPr>
      <w:rFonts w:eastAsiaTheme="minorHAnsi"/>
      <w:lang w:eastAsia="en-US"/>
    </w:rPr>
  </w:style>
  <w:style w:type="paragraph" w:customStyle="1" w:styleId="F9F4490F9FFF40F98991A21FC1A4B0E01">
    <w:name w:val="F9F4490F9FFF40F98991A21FC1A4B0E01"/>
    <w:rsid w:val="00B15C22"/>
    <w:rPr>
      <w:rFonts w:eastAsiaTheme="minorHAnsi"/>
      <w:lang w:eastAsia="en-US"/>
    </w:rPr>
  </w:style>
  <w:style w:type="paragraph" w:customStyle="1" w:styleId="C1D59E5C1062405EB60C36AF922AE8A41">
    <w:name w:val="C1D59E5C1062405EB60C36AF922AE8A41"/>
    <w:rsid w:val="00B15C22"/>
    <w:rPr>
      <w:rFonts w:eastAsiaTheme="minorHAnsi"/>
      <w:lang w:eastAsia="en-US"/>
    </w:rPr>
  </w:style>
  <w:style w:type="paragraph" w:customStyle="1" w:styleId="7C74317BC7BB4B55B9D714156B829EB31">
    <w:name w:val="7C74317BC7BB4B55B9D714156B829EB31"/>
    <w:rsid w:val="00B15C22"/>
    <w:rPr>
      <w:rFonts w:eastAsiaTheme="minorHAnsi"/>
      <w:lang w:eastAsia="en-US"/>
    </w:rPr>
  </w:style>
  <w:style w:type="paragraph" w:customStyle="1" w:styleId="242FFEACA93F4426B872CFBE808330B21">
    <w:name w:val="242FFEACA93F4426B872CFBE808330B21"/>
    <w:rsid w:val="00B15C22"/>
    <w:rPr>
      <w:rFonts w:eastAsiaTheme="minorHAnsi"/>
      <w:lang w:eastAsia="en-US"/>
    </w:rPr>
  </w:style>
  <w:style w:type="paragraph" w:customStyle="1" w:styleId="75721AE2A6144C4EAD9F6F6874FDFE9B1">
    <w:name w:val="75721AE2A6144C4EAD9F6F6874FDFE9B1"/>
    <w:rsid w:val="00B15C22"/>
    <w:rPr>
      <w:rFonts w:eastAsiaTheme="minorHAnsi"/>
      <w:lang w:eastAsia="en-US"/>
    </w:rPr>
  </w:style>
  <w:style w:type="paragraph" w:customStyle="1" w:styleId="35BD3D67E9744CF19F206FFF63C33293">
    <w:name w:val="35BD3D67E9744CF19F206FFF63C33293"/>
    <w:rsid w:val="00B15C22"/>
    <w:rPr>
      <w:rFonts w:eastAsiaTheme="minorHAnsi"/>
      <w:lang w:eastAsia="en-US"/>
    </w:rPr>
  </w:style>
  <w:style w:type="paragraph" w:customStyle="1" w:styleId="808135E486B34738ABC1FA3F9883D7F5">
    <w:name w:val="808135E486B34738ABC1FA3F9883D7F5"/>
    <w:rsid w:val="00B15C22"/>
    <w:rPr>
      <w:rFonts w:eastAsiaTheme="minorHAnsi"/>
      <w:lang w:eastAsia="en-US"/>
    </w:rPr>
  </w:style>
  <w:style w:type="paragraph" w:customStyle="1" w:styleId="37804496A48344E1BB90F4DC42A4AC5210">
    <w:name w:val="37804496A48344E1BB90F4DC42A4AC5210"/>
    <w:rsid w:val="00B15C22"/>
    <w:rPr>
      <w:rFonts w:eastAsiaTheme="minorHAnsi"/>
      <w:lang w:eastAsia="en-US"/>
    </w:rPr>
  </w:style>
  <w:style w:type="paragraph" w:customStyle="1" w:styleId="65588D5F6C504B489F16B8F141BA128C10">
    <w:name w:val="65588D5F6C504B489F16B8F141BA128C10"/>
    <w:rsid w:val="00B15C22"/>
    <w:rPr>
      <w:rFonts w:eastAsiaTheme="minorHAnsi"/>
      <w:lang w:eastAsia="en-US"/>
    </w:rPr>
  </w:style>
  <w:style w:type="paragraph" w:customStyle="1" w:styleId="6A3FEBDB5E424E0E969AEEDB02D2B81110">
    <w:name w:val="6A3FEBDB5E424E0E969AEEDB02D2B81110"/>
    <w:rsid w:val="00B15C22"/>
    <w:rPr>
      <w:rFonts w:eastAsiaTheme="minorHAnsi"/>
      <w:lang w:eastAsia="en-US"/>
    </w:rPr>
  </w:style>
  <w:style w:type="paragraph" w:customStyle="1" w:styleId="A1D559709EA9472DAA40ECDC8E83AF5A10">
    <w:name w:val="A1D559709EA9472DAA40ECDC8E83AF5A10"/>
    <w:rsid w:val="00B15C22"/>
    <w:rPr>
      <w:rFonts w:eastAsiaTheme="minorHAnsi"/>
      <w:lang w:eastAsia="en-US"/>
    </w:rPr>
  </w:style>
  <w:style w:type="paragraph" w:customStyle="1" w:styleId="CE2DE88FA9B14CE1A2E3424E47D96F1910">
    <w:name w:val="CE2DE88FA9B14CE1A2E3424E47D96F1910"/>
    <w:rsid w:val="00B15C22"/>
    <w:rPr>
      <w:rFonts w:eastAsiaTheme="minorHAnsi"/>
      <w:lang w:eastAsia="en-US"/>
    </w:rPr>
  </w:style>
  <w:style w:type="paragraph" w:customStyle="1" w:styleId="42D7E4A9D2A14A58AD6CC213F505672C10">
    <w:name w:val="42D7E4A9D2A14A58AD6CC213F505672C10"/>
    <w:rsid w:val="00B15C22"/>
    <w:rPr>
      <w:rFonts w:eastAsiaTheme="minorHAnsi"/>
      <w:lang w:eastAsia="en-US"/>
    </w:rPr>
  </w:style>
  <w:style w:type="paragraph" w:customStyle="1" w:styleId="D719B21793D147B081A467524994DDCF10">
    <w:name w:val="D719B21793D147B081A467524994DDCF10"/>
    <w:rsid w:val="00B15C22"/>
    <w:rPr>
      <w:rFonts w:eastAsiaTheme="minorHAnsi"/>
      <w:lang w:eastAsia="en-US"/>
    </w:rPr>
  </w:style>
  <w:style w:type="paragraph" w:customStyle="1" w:styleId="3FF9F8A3B6C94A0EA5622DEAAA7AF15E10">
    <w:name w:val="3FF9F8A3B6C94A0EA5622DEAAA7AF15E10"/>
    <w:rsid w:val="00B15C22"/>
    <w:rPr>
      <w:rFonts w:eastAsiaTheme="minorHAnsi"/>
      <w:lang w:eastAsia="en-US"/>
    </w:rPr>
  </w:style>
  <w:style w:type="paragraph" w:customStyle="1" w:styleId="5B8937377D2E490B810B81D457D6213A10">
    <w:name w:val="5B8937377D2E490B810B81D457D6213A10"/>
    <w:rsid w:val="00B15C22"/>
    <w:rPr>
      <w:rFonts w:eastAsiaTheme="minorHAnsi"/>
      <w:lang w:eastAsia="en-US"/>
    </w:rPr>
  </w:style>
  <w:style w:type="paragraph" w:customStyle="1" w:styleId="E7AB13F60C8E407E8FA89DAEC1A2FE7C10">
    <w:name w:val="E7AB13F60C8E407E8FA89DAEC1A2FE7C10"/>
    <w:rsid w:val="00B15C22"/>
    <w:rPr>
      <w:rFonts w:eastAsiaTheme="minorHAnsi"/>
      <w:lang w:eastAsia="en-US"/>
    </w:rPr>
  </w:style>
  <w:style w:type="paragraph" w:customStyle="1" w:styleId="637ABA652FC44CDD8BE69C35F36979DC10">
    <w:name w:val="637ABA652FC44CDD8BE69C35F36979DC10"/>
    <w:rsid w:val="00B15C22"/>
    <w:rPr>
      <w:rFonts w:eastAsiaTheme="minorHAnsi"/>
      <w:lang w:eastAsia="en-US"/>
    </w:rPr>
  </w:style>
  <w:style w:type="paragraph" w:customStyle="1" w:styleId="171672A456834D8D98DEE52DCE0DBE7010">
    <w:name w:val="171672A456834D8D98DEE52DCE0DBE7010"/>
    <w:rsid w:val="00B15C22"/>
    <w:rPr>
      <w:rFonts w:eastAsiaTheme="minorHAnsi"/>
      <w:lang w:eastAsia="en-US"/>
    </w:rPr>
  </w:style>
  <w:style w:type="paragraph" w:customStyle="1" w:styleId="98AC570135F3492AA5ED1D400EE3DB2B10">
    <w:name w:val="98AC570135F3492AA5ED1D400EE3DB2B10"/>
    <w:rsid w:val="00B15C22"/>
    <w:rPr>
      <w:rFonts w:eastAsiaTheme="minorHAnsi"/>
      <w:lang w:eastAsia="en-US"/>
    </w:rPr>
  </w:style>
  <w:style w:type="paragraph" w:customStyle="1" w:styleId="596E69F8B44E427E96881D7E1048198C10">
    <w:name w:val="596E69F8B44E427E96881D7E1048198C10"/>
    <w:rsid w:val="00B15C22"/>
    <w:rPr>
      <w:rFonts w:eastAsiaTheme="minorHAnsi"/>
      <w:lang w:eastAsia="en-US"/>
    </w:rPr>
  </w:style>
  <w:style w:type="paragraph" w:customStyle="1" w:styleId="0B137586B3BC41B8BA90C8A667DCE7E611">
    <w:name w:val="0B137586B3BC41B8BA90C8A667DCE7E611"/>
    <w:rsid w:val="00B15C22"/>
    <w:rPr>
      <w:rFonts w:eastAsiaTheme="minorHAnsi"/>
      <w:lang w:eastAsia="en-US"/>
    </w:rPr>
  </w:style>
  <w:style w:type="paragraph" w:customStyle="1" w:styleId="2E6105B99C2D4466A23670AA7C5C7B6810">
    <w:name w:val="2E6105B99C2D4466A23670AA7C5C7B6810"/>
    <w:rsid w:val="00B15C22"/>
    <w:rPr>
      <w:rFonts w:eastAsiaTheme="minorHAnsi"/>
      <w:lang w:eastAsia="en-US"/>
    </w:rPr>
  </w:style>
  <w:style w:type="paragraph" w:customStyle="1" w:styleId="DC0063C961DF427E8BBFB1AF9DB6276E10">
    <w:name w:val="DC0063C961DF427E8BBFB1AF9DB6276E10"/>
    <w:rsid w:val="00B15C22"/>
    <w:rPr>
      <w:rFonts w:eastAsiaTheme="minorHAnsi"/>
      <w:lang w:eastAsia="en-US"/>
    </w:rPr>
  </w:style>
  <w:style w:type="paragraph" w:customStyle="1" w:styleId="56FC5DD2C87747FCAC1E4F2796BC6F5A10">
    <w:name w:val="56FC5DD2C87747FCAC1E4F2796BC6F5A10"/>
    <w:rsid w:val="00B15C22"/>
    <w:rPr>
      <w:rFonts w:eastAsiaTheme="minorHAnsi"/>
      <w:lang w:eastAsia="en-US"/>
    </w:rPr>
  </w:style>
  <w:style w:type="paragraph" w:customStyle="1" w:styleId="B922740380B14F0A9010A00006D497F210">
    <w:name w:val="B922740380B14F0A9010A00006D497F210"/>
    <w:rsid w:val="00B15C22"/>
    <w:rPr>
      <w:rFonts w:eastAsiaTheme="minorHAnsi"/>
      <w:lang w:eastAsia="en-US"/>
    </w:rPr>
  </w:style>
  <w:style w:type="paragraph" w:customStyle="1" w:styleId="68E2782CDC774B0688443D930BEB103110">
    <w:name w:val="68E2782CDC774B0688443D930BEB103110"/>
    <w:rsid w:val="00B15C22"/>
    <w:rPr>
      <w:rFonts w:eastAsiaTheme="minorHAnsi"/>
      <w:lang w:eastAsia="en-US"/>
    </w:rPr>
  </w:style>
  <w:style w:type="paragraph" w:customStyle="1" w:styleId="98020BBAC58E44AEA9C2DC939FC0B89410">
    <w:name w:val="98020BBAC58E44AEA9C2DC939FC0B89410"/>
    <w:rsid w:val="00B15C22"/>
    <w:rPr>
      <w:rFonts w:eastAsiaTheme="minorHAnsi"/>
      <w:lang w:eastAsia="en-US"/>
    </w:rPr>
  </w:style>
  <w:style w:type="paragraph" w:customStyle="1" w:styleId="BA56E25A1AC841CA94DA2F7F39E33F1010">
    <w:name w:val="BA56E25A1AC841CA94DA2F7F39E33F1010"/>
    <w:rsid w:val="00B15C22"/>
    <w:rPr>
      <w:rFonts w:eastAsiaTheme="minorHAnsi"/>
      <w:lang w:eastAsia="en-US"/>
    </w:rPr>
  </w:style>
  <w:style w:type="paragraph" w:customStyle="1" w:styleId="66E0C5F3AC7344C8992DA4622592654C10">
    <w:name w:val="66E0C5F3AC7344C8992DA4622592654C10"/>
    <w:rsid w:val="00B15C22"/>
    <w:rPr>
      <w:rFonts w:eastAsiaTheme="minorHAnsi"/>
      <w:lang w:eastAsia="en-US"/>
    </w:rPr>
  </w:style>
  <w:style w:type="paragraph" w:customStyle="1" w:styleId="5654FA651B74415683C4EF7443369FDE10">
    <w:name w:val="5654FA651B74415683C4EF7443369FDE10"/>
    <w:rsid w:val="00B15C22"/>
    <w:rPr>
      <w:rFonts w:eastAsiaTheme="minorHAnsi"/>
      <w:lang w:eastAsia="en-US"/>
    </w:rPr>
  </w:style>
  <w:style w:type="paragraph" w:customStyle="1" w:styleId="467AAA7C6DCE45589E2F017204A3AA7D10">
    <w:name w:val="467AAA7C6DCE45589E2F017204A3AA7D10"/>
    <w:rsid w:val="00B15C22"/>
    <w:rPr>
      <w:rFonts w:eastAsiaTheme="minorHAnsi"/>
      <w:lang w:eastAsia="en-US"/>
    </w:rPr>
  </w:style>
  <w:style w:type="paragraph" w:customStyle="1" w:styleId="CFAE562A7EDE4C3F8E933D4308AD196610">
    <w:name w:val="CFAE562A7EDE4C3F8E933D4308AD196610"/>
    <w:rsid w:val="00B15C22"/>
    <w:rPr>
      <w:rFonts w:eastAsiaTheme="minorHAnsi"/>
      <w:lang w:eastAsia="en-US"/>
    </w:rPr>
  </w:style>
  <w:style w:type="paragraph" w:customStyle="1" w:styleId="F37A050F36DB400B9BB43D7646B9BA5710">
    <w:name w:val="F37A050F36DB400B9BB43D7646B9BA5710"/>
    <w:rsid w:val="00B15C22"/>
    <w:rPr>
      <w:rFonts w:eastAsiaTheme="minorHAnsi"/>
      <w:lang w:eastAsia="en-US"/>
    </w:rPr>
  </w:style>
  <w:style w:type="paragraph" w:customStyle="1" w:styleId="C58ED9DDAE4B4E70B05EE064DEB633C610">
    <w:name w:val="C58ED9DDAE4B4E70B05EE064DEB633C610"/>
    <w:rsid w:val="00B15C22"/>
    <w:rPr>
      <w:rFonts w:eastAsiaTheme="minorHAnsi"/>
      <w:lang w:eastAsia="en-US"/>
    </w:rPr>
  </w:style>
  <w:style w:type="paragraph" w:customStyle="1" w:styleId="23521A40447D4433A80DFCEDC112307D10">
    <w:name w:val="23521A40447D4433A80DFCEDC112307D10"/>
    <w:rsid w:val="00B15C22"/>
    <w:rPr>
      <w:rFonts w:eastAsiaTheme="minorHAnsi"/>
      <w:lang w:eastAsia="en-US"/>
    </w:rPr>
  </w:style>
  <w:style w:type="paragraph" w:customStyle="1" w:styleId="895B08A9D16E469F91B40B67A95E8C3A10">
    <w:name w:val="895B08A9D16E469F91B40B67A95E8C3A10"/>
    <w:rsid w:val="00B15C22"/>
    <w:rPr>
      <w:rFonts w:eastAsiaTheme="minorHAnsi"/>
      <w:lang w:eastAsia="en-US"/>
    </w:rPr>
  </w:style>
  <w:style w:type="paragraph" w:customStyle="1" w:styleId="61421A13D63C4AD2A25E26C9BF483E0010">
    <w:name w:val="61421A13D63C4AD2A25E26C9BF483E0010"/>
    <w:rsid w:val="00B15C22"/>
    <w:rPr>
      <w:rFonts w:eastAsiaTheme="minorHAnsi"/>
      <w:lang w:eastAsia="en-US"/>
    </w:rPr>
  </w:style>
  <w:style w:type="paragraph" w:customStyle="1" w:styleId="E9A9A7288F204B4595AB8DB7689E23A410">
    <w:name w:val="E9A9A7288F204B4595AB8DB7689E23A410"/>
    <w:rsid w:val="00B15C22"/>
    <w:rPr>
      <w:rFonts w:eastAsiaTheme="minorHAnsi"/>
      <w:lang w:eastAsia="en-US"/>
    </w:rPr>
  </w:style>
  <w:style w:type="paragraph" w:customStyle="1" w:styleId="9FA02439E66B40EF85121F9E197565B010">
    <w:name w:val="9FA02439E66B40EF85121F9E197565B010"/>
    <w:rsid w:val="00B15C22"/>
    <w:rPr>
      <w:rFonts w:eastAsiaTheme="minorHAnsi"/>
      <w:lang w:eastAsia="en-US"/>
    </w:rPr>
  </w:style>
  <w:style w:type="paragraph" w:customStyle="1" w:styleId="140ADE778D2440668742D47E172A906710">
    <w:name w:val="140ADE778D2440668742D47E172A906710"/>
    <w:rsid w:val="00B15C22"/>
    <w:rPr>
      <w:rFonts w:eastAsiaTheme="minorHAnsi"/>
      <w:lang w:eastAsia="en-US"/>
    </w:rPr>
  </w:style>
  <w:style w:type="paragraph" w:customStyle="1" w:styleId="58B5AA19213D4CD3BAD806A42C7997F110">
    <w:name w:val="58B5AA19213D4CD3BAD806A42C7997F110"/>
    <w:rsid w:val="00B15C22"/>
    <w:rPr>
      <w:rFonts w:eastAsiaTheme="minorHAnsi"/>
      <w:lang w:eastAsia="en-US"/>
    </w:rPr>
  </w:style>
  <w:style w:type="paragraph" w:customStyle="1" w:styleId="76B2EA3A72204F79BCE9EA9F1C4CF39210">
    <w:name w:val="76B2EA3A72204F79BCE9EA9F1C4CF39210"/>
    <w:rsid w:val="00B15C22"/>
    <w:rPr>
      <w:rFonts w:eastAsiaTheme="minorHAnsi"/>
      <w:lang w:eastAsia="en-US"/>
    </w:rPr>
  </w:style>
  <w:style w:type="paragraph" w:customStyle="1" w:styleId="A4856A4BC9234A88BF9E4856508704EB10">
    <w:name w:val="A4856A4BC9234A88BF9E4856508704EB10"/>
    <w:rsid w:val="00B15C22"/>
    <w:rPr>
      <w:rFonts w:eastAsiaTheme="minorHAnsi"/>
      <w:lang w:eastAsia="en-US"/>
    </w:rPr>
  </w:style>
  <w:style w:type="paragraph" w:customStyle="1" w:styleId="1E736B825DB44A348D66F44FDD1E07D010">
    <w:name w:val="1E736B825DB44A348D66F44FDD1E07D010"/>
    <w:rsid w:val="00B15C22"/>
    <w:rPr>
      <w:rFonts w:eastAsiaTheme="minorHAnsi"/>
      <w:lang w:eastAsia="en-US"/>
    </w:rPr>
  </w:style>
  <w:style w:type="paragraph" w:customStyle="1" w:styleId="9C790969453E410BBBA94F6147DB653D10">
    <w:name w:val="9C790969453E410BBBA94F6147DB653D10"/>
    <w:rsid w:val="00B15C22"/>
    <w:rPr>
      <w:rFonts w:eastAsiaTheme="minorHAnsi"/>
      <w:lang w:eastAsia="en-US"/>
    </w:rPr>
  </w:style>
  <w:style w:type="paragraph" w:customStyle="1" w:styleId="7C0E47DACB44483EAE387E179C5D97FD10">
    <w:name w:val="7C0E47DACB44483EAE387E179C5D97FD10"/>
    <w:rsid w:val="00B15C22"/>
    <w:rPr>
      <w:rFonts w:eastAsiaTheme="minorHAnsi"/>
      <w:lang w:eastAsia="en-US"/>
    </w:rPr>
  </w:style>
  <w:style w:type="paragraph" w:customStyle="1" w:styleId="04B5DBFF573E4044BE1E2E3BC6675FF210">
    <w:name w:val="04B5DBFF573E4044BE1E2E3BC6675FF210"/>
    <w:rsid w:val="00B15C22"/>
    <w:rPr>
      <w:rFonts w:eastAsiaTheme="minorHAnsi"/>
      <w:lang w:eastAsia="en-US"/>
    </w:rPr>
  </w:style>
  <w:style w:type="paragraph" w:customStyle="1" w:styleId="A92A406D50A04B6D96750E96E718970010">
    <w:name w:val="A92A406D50A04B6D96750E96E718970010"/>
    <w:rsid w:val="00B15C22"/>
    <w:rPr>
      <w:rFonts w:eastAsiaTheme="minorHAnsi"/>
      <w:lang w:eastAsia="en-US"/>
    </w:rPr>
  </w:style>
  <w:style w:type="paragraph" w:customStyle="1" w:styleId="AC3E3A91851E48BE9249BB91D2D2360810">
    <w:name w:val="AC3E3A91851E48BE9249BB91D2D2360810"/>
    <w:rsid w:val="00B15C22"/>
    <w:rPr>
      <w:rFonts w:eastAsiaTheme="minorHAnsi"/>
      <w:lang w:eastAsia="en-US"/>
    </w:rPr>
  </w:style>
  <w:style w:type="paragraph" w:customStyle="1" w:styleId="35E4980946D848D693F5DBC9EF18DCD010">
    <w:name w:val="35E4980946D848D693F5DBC9EF18DCD010"/>
    <w:rsid w:val="00B15C22"/>
    <w:rPr>
      <w:rFonts w:eastAsiaTheme="minorHAnsi"/>
      <w:lang w:eastAsia="en-US"/>
    </w:rPr>
  </w:style>
  <w:style w:type="paragraph" w:customStyle="1" w:styleId="B66F3BB1BCF843FAA4436B20DACF09809">
    <w:name w:val="B66F3BB1BCF843FAA4436B20DACF09809"/>
    <w:rsid w:val="00B15C22"/>
    <w:rPr>
      <w:rFonts w:eastAsiaTheme="minorHAnsi"/>
      <w:lang w:eastAsia="en-US"/>
    </w:rPr>
  </w:style>
  <w:style w:type="paragraph" w:customStyle="1" w:styleId="B87B719D3F9549B6AE19A13525D549E47">
    <w:name w:val="B87B719D3F9549B6AE19A13525D549E47"/>
    <w:rsid w:val="00B15C22"/>
    <w:rPr>
      <w:rFonts w:eastAsiaTheme="minorHAnsi"/>
      <w:lang w:eastAsia="en-US"/>
    </w:rPr>
  </w:style>
  <w:style w:type="paragraph" w:customStyle="1" w:styleId="68608C5E745D407D916FE15C78FCB7F67">
    <w:name w:val="68608C5E745D407D916FE15C78FCB7F67"/>
    <w:rsid w:val="00B15C22"/>
    <w:rPr>
      <w:rFonts w:eastAsiaTheme="minorHAnsi"/>
      <w:lang w:eastAsia="en-US"/>
    </w:rPr>
  </w:style>
  <w:style w:type="paragraph" w:customStyle="1" w:styleId="6D38C7C18C3241D59028580A91D662C77">
    <w:name w:val="6D38C7C18C3241D59028580A91D662C77"/>
    <w:rsid w:val="00B15C22"/>
    <w:rPr>
      <w:rFonts w:eastAsiaTheme="minorHAnsi"/>
      <w:lang w:eastAsia="en-US"/>
    </w:rPr>
  </w:style>
  <w:style w:type="paragraph" w:customStyle="1" w:styleId="B584AD9F4BC947F68C34DE8A69616910">
    <w:name w:val="B584AD9F4BC947F68C34DE8A69616910"/>
    <w:rsid w:val="00B15C22"/>
    <w:rPr>
      <w:rFonts w:eastAsiaTheme="minorHAnsi"/>
      <w:lang w:eastAsia="en-US"/>
    </w:rPr>
  </w:style>
  <w:style w:type="paragraph" w:customStyle="1" w:styleId="491A1B9CC8C54836A79544761EF2F9ED">
    <w:name w:val="491A1B9CC8C54836A79544761EF2F9ED"/>
    <w:rsid w:val="00B15C22"/>
    <w:rPr>
      <w:rFonts w:eastAsiaTheme="minorHAnsi"/>
      <w:lang w:eastAsia="en-US"/>
    </w:rPr>
  </w:style>
  <w:style w:type="paragraph" w:customStyle="1" w:styleId="62B38728EE13477DB49D0B821F8B162E7">
    <w:name w:val="62B38728EE13477DB49D0B821F8B162E7"/>
    <w:rsid w:val="00B15C22"/>
    <w:rPr>
      <w:rFonts w:eastAsiaTheme="minorHAnsi"/>
      <w:lang w:eastAsia="en-US"/>
    </w:rPr>
  </w:style>
  <w:style w:type="paragraph" w:customStyle="1" w:styleId="9F9EE155188245A4BC10AFABFD2B55297">
    <w:name w:val="9F9EE155188245A4BC10AFABFD2B55297"/>
    <w:rsid w:val="00B15C22"/>
    <w:rPr>
      <w:rFonts w:eastAsiaTheme="minorHAnsi"/>
      <w:lang w:eastAsia="en-US"/>
    </w:rPr>
  </w:style>
  <w:style w:type="paragraph" w:customStyle="1" w:styleId="D227C9FB63D34614A02E1E7533D4DB307">
    <w:name w:val="D227C9FB63D34614A02E1E7533D4DB307"/>
    <w:rsid w:val="00B15C22"/>
    <w:rPr>
      <w:rFonts w:eastAsiaTheme="minorHAnsi"/>
      <w:lang w:eastAsia="en-US"/>
    </w:rPr>
  </w:style>
  <w:style w:type="paragraph" w:customStyle="1" w:styleId="7DF19CBB245B455D9F73648C10ED22C37">
    <w:name w:val="7DF19CBB245B455D9F73648C10ED22C37"/>
    <w:rsid w:val="00B15C22"/>
    <w:rPr>
      <w:rFonts w:eastAsiaTheme="minorHAnsi"/>
      <w:lang w:eastAsia="en-US"/>
    </w:rPr>
  </w:style>
  <w:style w:type="paragraph" w:customStyle="1" w:styleId="148151EA834B481B8849D6D036BA0C427">
    <w:name w:val="148151EA834B481B8849D6D036BA0C427"/>
    <w:rsid w:val="00B15C22"/>
    <w:rPr>
      <w:rFonts w:eastAsiaTheme="minorHAnsi"/>
      <w:lang w:eastAsia="en-US"/>
    </w:rPr>
  </w:style>
  <w:style w:type="paragraph" w:customStyle="1" w:styleId="71F09E50622E49DF8A8292EDF2B28FB15">
    <w:name w:val="71F09E50622E49DF8A8292EDF2B28FB15"/>
    <w:rsid w:val="00B15C22"/>
    <w:rPr>
      <w:rFonts w:eastAsiaTheme="minorHAnsi"/>
      <w:lang w:eastAsia="en-US"/>
    </w:rPr>
  </w:style>
  <w:style w:type="paragraph" w:customStyle="1" w:styleId="62177674939D44A8B60C6FEBDA2F06C63">
    <w:name w:val="62177674939D44A8B60C6FEBDA2F06C63"/>
    <w:rsid w:val="00B15C22"/>
    <w:rPr>
      <w:rFonts w:eastAsiaTheme="minorHAnsi"/>
      <w:lang w:eastAsia="en-US"/>
    </w:rPr>
  </w:style>
  <w:style w:type="paragraph" w:customStyle="1" w:styleId="F9F4490F9FFF40F98991A21FC1A4B0E02">
    <w:name w:val="F9F4490F9FFF40F98991A21FC1A4B0E02"/>
    <w:rsid w:val="00B15C22"/>
    <w:rPr>
      <w:rFonts w:eastAsiaTheme="minorHAnsi"/>
      <w:lang w:eastAsia="en-US"/>
    </w:rPr>
  </w:style>
  <w:style w:type="paragraph" w:customStyle="1" w:styleId="37804496A48344E1BB90F4DC42A4AC5211">
    <w:name w:val="37804496A48344E1BB90F4DC42A4AC5211"/>
    <w:rsid w:val="00B15C22"/>
    <w:rPr>
      <w:rFonts w:eastAsiaTheme="minorHAnsi"/>
      <w:lang w:eastAsia="en-US"/>
    </w:rPr>
  </w:style>
  <w:style w:type="paragraph" w:customStyle="1" w:styleId="65588D5F6C504B489F16B8F141BA128C11">
    <w:name w:val="65588D5F6C504B489F16B8F141BA128C11"/>
    <w:rsid w:val="00B15C22"/>
    <w:rPr>
      <w:rFonts w:eastAsiaTheme="minorHAnsi"/>
      <w:lang w:eastAsia="en-US"/>
    </w:rPr>
  </w:style>
  <w:style w:type="paragraph" w:customStyle="1" w:styleId="6A3FEBDB5E424E0E969AEEDB02D2B81111">
    <w:name w:val="6A3FEBDB5E424E0E969AEEDB02D2B81111"/>
    <w:rsid w:val="00B15C22"/>
    <w:rPr>
      <w:rFonts w:eastAsiaTheme="minorHAnsi"/>
      <w:lang w:eastAsia="en-US"/>
    </w:rPr>
  </w:style>
  <w:style w:type="paragraph" w:customStyle="1" w:styleId="A1D559709EA9472DAA40ECDC8E83AF5A11">
    <w:name w:val="A1D559709EA9472DAA40ECDC8E83AF5A11"/>
    <w:rsid w:val="00B15C22"/>
    <w:rPr>
      <w:rFonts w:eastAsiaTheme="minorHAnsi"/>
      <w:lang w:eastAsia="en-US"/>
    </w:rPr>
  </w:style>
  <w:style w:type="paragraph" w:customStyle="1" w:styleId="CE2DE88FA9B14CE1A2E3424E47D96F1911">
    <w:name w:val="CE2DE88FA9B14CE1A2E3424E47D96F1911"/>
    <w:rsid w:val="00B15C22"/>
    <w:rPr>
      <w:rFonts w:eastAsiaTheme="minorHAnsi"/>
      <w:lang w:eastAsia="en-US"/>
    </w:rPr>
  </w:style>
  <w:style w:type="paragraph" w:customStyle="1" w:styleId="42D7E4A9D2A14A58AD6CC213F505672C11">
    <w:name w:val="42D7E4A9D2A14A58AD6CC213F505672C11"/>
    <w:rsid w:val="00B15C22"/>
    <w:rPr>
      <w:rFonts w:eastAsiaTheme="minorHAnsi"/>
      <w:lang w:eastAsia="en-US"/>
    </w:rPr>
  </w:style>
  <w:style w:type="paragraph" w:customStyle="1" w:styleId="D719B21793D147B081A467524994DDCF11">
    <w:name w:val="D719B21793D147B081A467524994DDCF11"/>
    <w:rsid w:val="00B15C22"/>
    <w:rPr>
      <w:rFonts w:eastAsiaTheme="minorHAnsi"/>
      <w:lang w:eastAsia="en-US"/>
    </w:rPr>
  </w:style>
  <w:style w:type="paragraph" w:customStyle="1" w:styleId="3FF9F8A3B6C94A0EA5622DEAAA7AF15E11">
    <w:name w:val="3FF9F8A3B6C94A0EA5622DEAAA7AF15E11"/>
    <w:rsid w:val="00B15C22"/>
    <w:rPr>
      <w:rFonts w:eastAsiaTheme="minorHAnsi"/>
      <w:lang w:eastAsia="en-US"/>
    </w:rPr>
  </w:style>
  <w:style w:type="paragraph" w:customStyle="1" w:styleId="5B8937377D2E490B810B81D457D6213A11">
    <w:name w:val="5B8937377D2E490B810B81D457D6213A11"/>
    <w:rsid w:val="00B15C22"/>
    <w:rPr>
      <w:rFonts w:eastAsiaTheme="minorHAnsi"/>
      <w:lang w:eastAsia="en-US"/>
    </w:rPr>
  </w:style>
  <w:style w:type="paragraph" w:customStyle="1" w:styleId="E7AB13F60C8E407E8FA89DAEC1A2FE7C11">
    <w:name w:val="E7AB13F60C8E407E8FA89DAEC1A2FE7C11"/>
    <w:rsid w:val="00B15C22"/>
    <w:rPr>
      <w:rFonts w:eastAsiaTheme="minorHAnsi"/>
      <w:lang w:eastAsia="en-US"/>
    </w:rPr>
  </w:style>
  <w:style w:type="paragraph" w:customStyle="1" w:styleId="637ABA652FC44CDD8BE69C35F36979DC11">
    <w:name w:val="637ABA652FC44CDD8BE69C35F36979DC11"/>
    <w:rsid w:val="00B15C22"/>
    <w:rPr>
      <w:rFonts w:eastAsiaTheme="minorHAnsi"/>
      <w:lang w:eastAsia="en-US"/>
    </w:rPr>
  </w:style>
  <w:style w:type="paragraph" w:customStyle="1" w:styleId="171672A456834D8D98DEE52DCE0DBE7011">
    <w:name w:val="171672A456834D8D98DEE52DCE0DBE7011"/>
    <w:rsid w:val="00B15C22"/>
    <w:rPr>
      <w:rFonts w:eastAsiaTheme="minorHAnsi"/>
      <w:lang w:eastAsia="en-US"/>
    </w:rPr>
  </w:style>
  <w:style w:type="paragraph" w:customStyle="1" w:styleId="98AC570135F3492AA5ED1D400EE3DB2B11">
    <w:name w:val="98AC570135F3492AA5ED1D400EE3DB2B11"/>
    <w:rsid w:val="00B15C22"/>
    <w:rPr>
      <w:rFonts w:eastAsiaTheme="minorHAnsi"/>
      <w:lang w:eastAsia="en-US"/>
    </w:rPr>
  </w:style>
  <w:style w:type="paragraph" w:customStyle="1" w:styleId="596E69F8B44E427E96881D7E1048198C11">
    <w:name w:val="596E69F8B44E427E96881D7E1048198C11"/>
    <w:rsid w:val="00B15C22"/>
    <w:rPr>
      <w:rFonts w:eastAsiaTheme="minorHAnsi"/>
      <w:lang w:eastAsia="en-US"/>
    </w:rPr>
  </w:style>
  <w:style w:type="paragraph" w:customStyle="1" w:styleId="0B137586B3BC41B8BA90C8A667DCE7E612">
    <w:name w:val="0B137586B3BC41B8BA90C8A667DCE7E612"/>
    <w:rsid w:val="00B15C22"/>
    <w:rPr>
      <w:rFonts w:eastAsiaTheme="minorHAnsi"/>
      <w:lang w:eastAsia="en-US"/>
    </w:rPr>
  </w:style>
  <w:style w:type="paragraph" w:customStyle="1" w:styleId="2E6105B99C2D4466A23670AA7C5C7B6811">
    <w:name w:val="2E6105B99C2D4466A23670AA7C5C7B6811"/>
    <w:rsid w:val="00B15C22"/>
    <w:rPr>
      <w:rFonts w:eastAsiaTheme="minorHAnsi"/>
      <w:lang w:eastAsia="en-US"/>
    </w:rPr>
  </w:style>
  <w:style w:type="paragraph" w:customStyle="1" w:styleId="DC0063C961DF427E8BBFB1AF9DB6276E11">
    <w:name w:val="DC0063C961DF427E8BBFB1AF9DB6276E11"/>
    <w:rsid w:val="00B15C22"/>
    <w:rPr>
      <w:rFonts w:eastAsiaTheme="minorHAnsi"/>
      <w:lang w:eastAsia="en-US"/>
    </w:rPr>
  </w:style>
  <w:style w:type="paragraph" w:customStyle="1" w:styleId="56FC5DD2C87747FCAC1E4F2796BC6F5A11">
    <w:name w:val="56FC5DD2C87747FCAC1E4F2796BC6F5A11"/>
    <w:rsid w:val="00B15C22"/>
    <w:rPr>
      <w:rFonts w:eastAsiaTheme="minorHAnsi"/>
      <w:lang w:eastAsia="en-US"/>
    </w:rPr>
  </w:style>
  <w:style w:type="paragraph" w:customStyle="1" w:styleId="B922740380B14F0A9010A00006D497F211">
    <w:name w:val="B922740380B14F0A9010A00006D497F211"/>
    <w:rsid w:val="00B15C22"/>
    <w:rPr>
      <w:rFonts w:eastAsiaTheme="minorHAnsi"/>
      <w:lang w:eastAsia="en-US"/>
    </w:rPr>
  </w:style>
  <w:style w:type="paragraph" w:customStyle="1" w:styleId="68E2782CDC774B0688443D930BEB103111">
    <w:name w:val="68E2782CDC774B0688443D930BEB103111"/>
    <w:rsid w:val="00B15C22"/>
    <w:rPr>
      <w:rFonts w:eastAsiaTheme="minorHAnsi"/>
      <w:lang w:eastAsia="en-US"/>
    </w:rPr>
  </w:style>
  <w:style w:type="paragraph" w:customStyle="1" w:styleId="98020BBAC58E44AEA9C2DC939FC0B89411">
    <w:name w:val="98020BBAC58E44AEA9C2DC939FC0B89411"/>
    <w:rsid w:val="00B15C22"/>
    <w:rPr>
      <w:rFonts w:eastAsiaTheme="minorHAnsi"/>
      <w:lang w:eastAsia="en-US"/>
    </w:rPr>
  </w:style>
  <w:style w:type="paragraph" w:customStyle="1" w:styleId="BA56E25A1AC841CA94DA2F7F39E33F1011">
    <w:name w:val="BA56E25A1AC841CA94DA2F7F39E33F1011"/>
    <w:rsid w:val="00B15C22"/>
    <w:rPr>
      <w:rFonts w:eastAsiaTheme="minorHAnsi"/>
      <w:lang w:eastAsia="en-US"/>
    </w:rPr>
  </w:style>
  <w:style w:type="paragraph" w:customStyle="1" w:styleId="66E0C5F3AC7344C8992DA4622592654C11">
    <w:name w:val="66E0C5F3AC7344C8992DA4622592654C11"/>
    <w:rsid w:val="00B15C22"/>
    <w:rPr>
      <w:rFonts w:eastAsiaTheme="minorHAnsi"/>
      <w:lang w:eastAsia="en-US"/>
    </w:rPr>
  </w:style>
  <w:style w:type="paragraph" w:customStyle="1" w:styleId="5654FA651B74415683C4EF7443369FDE11">
    <w:name w:val="5654FA651B74415683C4EF7443369FDE11"/>
    <w:rsid w:val="00B15C22"/>
    <w:rPr>
      <w:rFonts w:eastAsiaTheme="minorHAnsi"/>
      <w:lang w:eastAsia="en-US"/>
    </w:rPr>
  </w:style>
  <w:style w:type="paragraph" w:customStyle="1" w:styleId="467AAA7C6DCE45589E2F017204A3AA7D11">
    <w:name w:val="467AAA7C6DCE45589E2F017204A3AA7D11"/>
    <w:rsid w:val="00B15C22"/>
    <w:rPr>
      <w:rFonts w:eastAsiaTheme="minorHAnsi"/>
      <w:lang w:eastAsia="en-US"/>
    </w:rPr>
  </w:style>
  <w:style w:type="paragraph" w:customStyle="1" w:styleId="CFAE562A7EDE4C3F8E933D4308AD196611">
    <w:name w:val="CFAE562A7EDE4C3F8E933D4308AD196611"/>
    <w:rsid w:val="00B15C22"/>
    <w:rPr>
      <w:rFonts w:eastAsiaTheme="minorHAnsi"/>
      <w:lang w:eastAsia="en-US"/>
    </w:rPr>
  </w:style>
  <w:style w:type="paragraph" w:customStyle="1" w:styleId="F37A050F36DB400B9BB43D7646B9BA5711">
    <w:name w:val="F37A050F36DB400B9BB43D7646B9BA5711"/>
    <w:rsid w:val="00B15C22"/>
    <w:rPr>
      <w:rFonts w:eastAsiaTheme="minorHAnsi"/>
      <w:lang w:eastAsia="en-US"/>
    </w:rPr>
  </w:style>
  <w:style w:type="paragraph" w:customStyle="1" w:styleId="C58ED9DDAE4B4E70B05EE064DEB633C611">
    <w:name w:val="C58ED9DDAE4B4E70B05EE064DEB633C611"/>
    <w:rsid w:val="00B15C22"/>
    <w:rPr>
      <w:rFonts w:eastAsiaTheme="minorHAnsi"/>
      <w:lang w:eastAsia="en-US"/>
    </w:rPr>
  </w:style>
  <w:style w:type="paragraph" w:customStyle="1" w:styleId="23521A40447D4433A80DFCEDC112307D11">
    <w:name w:val="23521A40447D4433A80DFCEDC112307D11"/>
    <w:rsid w:val="00B15C22"/>
    <w:rPr>
      <w:rFonts w:eastAsiaTheme="minorHAnsi"/>
      <w:lang w:eastAsia="en-US"/>
    </w:rPr>
  </w:style>
  <w:style w:type="paragraph" w:customStyle="1" w:styleId="895B08A9D16E469F91B40B67A95E8C3A11">
    <w:name w:val="895B08A9D16E469F91B40B67A95E8C3A11"/>
    <w:rsid w:val="00B15C22"/>
    <w:rPr>
      <w:rFonts w:eastAsiaTheme="minorHAnsi"/>
      <w:lang w:eastAsia="en-US"/>
    </w:rPr>
  </w:style>
  <w:style w:type="paragraph" w:customStyle="1" w:styleId="61421A13D63C4AD2A25E26C9BF483E0011">
    <w:name w:val="61421A13D63C4AD2A25E26C9BF483E0011"/>
    <w:rsid w:val="00B15C22"/>
    <w:rPr>
      <w:rFonts w:eastAsiaTheme="minorHAnsi"/>
      <w:lang w:eastAsia="en-US"/>
    </w:rPr>
  </w:style>
  <w:style w:type="paragraph" w:customStyle="1" w:styleId="E9A9A7288F204B4595AB8DB7689E23A411">
    <w:name w:val="E9A9A7288F204B4595AB8DB7689E23A411"/>
    <w:rsid w:val="00B15C22"/>
    <w:rPr>
      <w:rFonts w:eastAsiaTheme="minorHAnsi"/>
      <w:lang w:eastAsia="en-US"/>
    </w:rPr>
  </w:style>
  <w:style w:type="paragraph" w:customStyle="1" w:styleId="9FA02439E66B40EF85121F9E197565B011">
    <w:name w:val="9FA02439E66B40EF85121F9E197565B011"/>
    <w:rsid w:val="00B15C22"/>
    <w:rPr>
      <w:rFonts w:eastAsiaTheme="minorHAnsi"/>
      <w:lang w:eastAsia="en-US"/>
    </w:rPr>
  </w:style>
  <w:style w:type="paragraph" w:customStyle="1" w:styleId="140ADE778D2440668742D47E172A906711">
    <w:name w:val="140ADE778D2440668742D47E172A906711"/>
    <w:rsid w:val="00B15C22"/>
    <w:rPr>
      <w:rFonts w:eastAsiaTheme="minorHAnsi"/>
      <w:lang w:eastAsia="en-US"/>
    </w:rPr>
  </w:style>
  <w:style w:type="paragraph" w:customStyle="1" w:styleId="58B5AA19213D4CD3BAD806A42C7997F111">
    <w:name w:val="58B5AA19213D4CD3BAD806A42C7997F111"/>
    <w:rsid w:val="00B15C22"/>
    <w:rPr>
      <w:rFonts w:eastAsiaTheme="minorHAnsi"/>
      <w:lang w:eastAsia="en-US"/>
    </w:rPr>
  </w:style>
  <w:style w:type="paragraph" w:customStyle="1" w:styleId="76B2EA3A72204F79BCE9EA9F1C4CF39211">
    <w:name w:val="76B2EA3A72204F79BCE9EA9F1C4CF39211"/>
    <w:rsid w:val="00B15C22"/>
    <w:rPr>
      <w:rFonts w:eastAsiaTheme="minorHAnsi"/>
      <w:lang w:eastAsia="en-US"/>
    </w:rPr>
  </w:style>
  <w:style w:type="paragraph" w:customStyle="1" w:styleId="A4856A4BC9234A88BF9E4856508704EB11">
    <w:name w:val="A4856A4BC9234A88BF9E4856508704EB11"/>
    <w:rsid w:val="00B15C22"/>
    <w:rPr>
      <w:rFonts w:eastAsiaTheme="minorHAnsi"/>
      <w:lang w:eastAsia="en-US"/>
    </w:rPr>
  </w:style>
  <w:style w:type="paragraph" w:customStyle="1" w:styleId="1E736B825DB44A348D66F44FDD1E07D011">
    <w:name w:val="1E736B825DB44A348D66F44FDD1E07D011"/>
    <w:rsid w:val="00B15C22"/>
    <w:rPr>
      <w:rFonts w:eastAsiaTheme="minorHAnsi"/>
      <w:lang w:eastAsia="en-US"/>
    </w:rPr>
  </w:style>
  <w:style w:type="paragraph" w:customStyle="1" w:styleId="9C790969453E410BBBA94F6147DB653D11">
    <w:name w:val="9C790969453E410BBBA94F6147DB653D11"/>
    <w:rsid w:val="00B15C22"/>
    <w:rPr>
      <w:rFonts w:eastAsiaTheme="minorHAnsi"/>
      <w:lang w:eastAsia="en-US"/>
    </w:rPr>
  </w:style>
  <w:style w:type="paragraph" w:customStyle="1" w:styleId="7C0E47DACB44483EAE387E179C5D97FD11">
    <w:name w:val="7C0E47DACB44483EAE387E179C5D97FD11"/>
    <w:rsid w:val="00B15C22"/>
    <w:rPr>
      <w:rFonts w:eastAsiaTheme="minorHAnsi"/>
      <w:lang w:eastAsia="en-US"/>
    </w:rPr>
  </w:style>
  <w:style w:type="paragraph" w:customStyle="1" w:styleId="04B5DBFF573E4044BE1E2E3BC6675FF211">
    <w:name w:val="04B5DBFF573E4044BE1E2E3BC6675FF211"/>
    <w:rsid w:val="00B15C22"/>
    <w:rPr>
      <w:rFonts w:eastAsiaTheme="minorHAnsi"/>
      <w:lang w:eastAsia="en-US"/>
    </w:rPr>
  </w:style>
  <w:style w:type="paragraph" w:customStyle="1" w:styleId="A92A406D50A04B6D96750E96E718970011">
    <w:name w:val="A92A406D50A04B6D96750E96E718970011"/>
    <w:rsid w:val="00B15C22"/>
    <w:rPr>
      <w:rFonts w:eastAsiaTheme="minorHAnsi"/>
      <w:lang w:eastAsia="en-US"/>
    </w:rPr>
  </w:style>
  <w:style w:type="paragraph" w:customStyle="1" w:styleId="AC3E3A91851E48BE9249BB91D2D2360811">
    <w:name w:val="AC3E3A91851E48BE9249BB91D2D2360811"/>
    <w:rsid w:val="00B15C22"/>
    <w:rPr>
      <w:rFonts w:eastAsiaTheme="minorHAnsi"/>
      <w:lang w:eastAsia="en-US"/>
    </w:rPr>
  </w:style>
  <w:style w:type="paragraph" w:customStyle="1" w:styleId="35E4980946D848D693F5DBC9EF18DCD011">
    <w:name w:val="35E4980946D848D693F5DBC9EF18DCD011"/>
    <w:rsid w:val="00B15C22"/>
    <w:rPr>
      <w:rFonts w:eastAsiaTheme="minorHAnsi"/>
      <w:lang w:eastAsia="en-US"/>
    </w:rPr>
  </w:style>
  <w:style w:type="paragraph" w:customStyle="1" w:styleId="B66F3BB1BCF843FAA4436B20DACF098010">
    <w:name w:val="B66F3BB1BCF843FAA4436B20DACF098010"/>
    <w:rsid w:val="00B15C22"/>
    <w:rPr>
      <w:rFonts w:eastAsiaTheme="minorHAnsi"/>
      <w:lang w:eastAsia="en-US"/>
    </w:rPr>
  </w:style>
  <w:style w:type="paragraph" w:customStyle="1" w:styleId="B87B719D3F9549B6AE19A13525D549E48">
    <w:name w:val="B87B719D3F9549B6AE19A13525D549E48"/>
    <w:rsid w:val="00B15C22"/>
    <w:rPr>
      <w:rFonts w:eastAsiaTheme="minorHAnsi"/>
      <w:lang w:eastAsia="en-US"/>
    </w:rPr>
  </w:style>
  <w:style w:type="paragraph" w:customStyle="1" w:styleId="68608C5E745D407D916FE15C78FCB7F68">
    <w:name w:val="68608C5E745D407D916FE15C78FCB7F68"/>
    <w:rsid w:val="00B15C22"/>
    <w:rPr>
      <w:rFonts w:eastAsiaTheme="minorHAnsi"/>
      <w:lang w:eastAsia="en-US"/>
    </w:rPr>
  </w:style>
  <w:style w:type="paragraph" w:customStyle="1" w:styleId="6D38C7C18C3241D59028580A91D662C78">
    <w:name w:val="6D38C7C18C3241D59028580A91D662C78"/>
    <w:rsid w:val="00B15C22"/>
    <w:rPr>
      <w:rFonts w:eastAsiaTheme="minorHAnsi"/>
      <w:lang w:eastAsia="en-US"/>
    </w:rPr>
  </w:style>
  <w:style w:type="paragraph" w:customStyle="1" w:styleId="6338620077BC4084BB4E25721058CDE4">
    <w:name w:val="6338620077BC4084BB4E25721058CDE4"/>
    <w:rsid w:val="00B15C22"/>
    <w:rPr>
      <w:rFonts w:eastAsiaTheme="minorHAnsi"/>
      <w:lang w:eastAsia="en-US"/>
    </w:rPr>
  </w:style>
  <w:style w:type="paragraph" w:customStyle="1" w:styleId="B584AD9F4BC947F68C34DE8A696169101">
    <w:name w:val="B584AD9F4BC947F68C34DE8A696169101"/>
    <w:rsid w:val="00B15C22"/>
    <w:rPr>
      <w:rFonts w:eastAsiaTheme="minorHAnsi"/>
      <w:lang w:eastAsia="en-US"/>
    </w:rPr>
  </w:style>
  <w:style w:type="paragraph" w:customStyle="1" w:styleId="2EB0578F093F4AB6B770C8B7CF9FB35E">
    <w:name w:val="2EB0578F093F4AB6B770C8B7CF9FB35E"/>
    <w:rsid w:val="00B15C22"/>
    <w:rPr>
      <w:rFonts w:eastAsiaTheme="minorHAnsi"/>
      <w:lang w:eastAsia="en-US"/>
    </w:rPr>
  </w:style>
  <w:style w:type="paragraph" w:customStyle="1" w:styleId="491A1B9CC8C54836A79544761EF2F9ED1">
    <w:name w:val="491A1B9CC8C54836A79544761EF2F9ED1"/>
    <w:rsid w:val="00B15C22"/>
    <w:rPr>
      <w:rFonts w:eastAsiaTheme="minorHAnsi"/>
      <w:lang w:eastAsia="en-US"/>
    </w:rPr>
  </w:style>
  <w:style w:type="paragraph" w:customStyle="1" w:styleId="71C2717288DB4A3E84EC4B22809BD768">
    <w:name w:val="71C2717288DB4A3E84EC4B22809BD768"/>
    <w:rsid w:val="00B15C22"/>
    <w:rPr>
      <w:rFonts w:eastAsiaTheme="minorHAnsi"/>
      <w:lang w:eastAsia="en-US"/>
    </w:rPr>
  </w:style>
  <w:style w:type="paragraph" w:customStyle="1" w:styleId="15741ADDE4EF47C2924D77638349BF01">
    <w:name w:val="15741ADDE4EF47C2924D77638349BF01"/>
    <w:rsid w:val="00B15C22"/>
    <w:rPr>
      <w:rFonts w:eastAsiaTheme="minorHAnsi"/>
      <w:lang w:eastAsia="en-US"/>
    </w:rPr>
  </w:style>
  <w:style w:type="paragraph" w:customStyle="1" w:styleId="62B38728EE13477DB49D0B821F8B162E8">
    <w:name w:val="62B38728EE13477DB49D0B821F8B162E8"/>
    <w:rsid w:val="00B15C22"/>
    <w:rPr>
      <w:rFonts w:eastAsiaTheme="minorHAnsi"/>
      <w:lang w:eastAsia="en-US"/>
    </w:rPr>
  </w:style>
  <w:style w:type="paragraph" w:customStyle="1" w:styleId="9F9EE155188245A4BC10AFABFD2B55298">
    <w:name w:val="9F9EE155188245A4BC10AFABFD2B55298"/>
    <w:rsid w:val="00B15C22"/>
    <w:rPr>
      <w:rFonts w:eastAsiaTheme="minorHAnsi"/>
      <w:lang w:eastAsia="en-US"/>
    </w:rPr>
  </w:style>
  <w:style w:type="paragraph" w:customStyle="1" w:styleId="D227C9FB63D34614A02E1E7533D4DB308">
    <w:name w:val="D227C9FB63D34614A02E1E7533D4DB308"/>
    <w:rsid w:val="00B15C22"/>
    <w:rPr>
      <w:rFonts w:eastAsiaTheme="minorHAnsi"/>
      <w:lang w:eastAsia="en-US"/>
    </w:rPr>
  </w:style>
  <w:style w:type="paragraph" w:customStyle="1" w:styleId="7DF19CBB245B455D9F73648C10ED22C38">
    <w:name w:val="7DF19CBB245B455D9F73648C10ED22C38"/>
    <w:rsid w:val="00B15C22"/>
    <w:rPr>
      <w:rFonts w:eastAsiaTheme="minorHAnsi"/>
      <w:lang w:eastAsia="en-US"/>
    </w:rPr>
  </w:style>
  <w:style w:type="paragraph" w:customStyle="1" w:styleId="148151EA834B481B8849D6D036BA0C428">
    <w:name w:val="148151EA834B481B8849D6D036BA0C428"/>
    <w:rsid w:val="00B15C22"/>
    <w:rPr>
      <w:rFonts w:eastAsiaTheme="minorHAnsi"/>
      <w:lang w:eastAsia="en-US"/>
    </w:rPr>
  </w:style>
  <w:style w:type="paragraph" w:customStyle="1" w:styleId="71F09E50622E49DF8A8292EDF2B28FB16">
    <w:name w:val="71F09E50622E49DF8A8292EDF2B28FB16"/>
    <w:rsid w:val="00B15C22"/>
    <w:rPr>
      <w:rFonts w:eastAsiaTheme="minorHAnsi"/>
      <w:lang w:eastAsia="en-US"/>
    </w:rPr>
  </w:style>
  <w:style w:type="paragraph" w:customStyle="1" w:styleId="62177674939D44A8B60C6FEBDA2F06C64">
    <w:name w:val="62177674939D44A8B60C6FEBDA2F06C64"/>
    <w:rsid w:val="00B15C22"/>
    <w:rPr>
      <w:rFonts w:eastAsiaTheme="minorHAnsi"/>
      <w:lang w:eastAsia="en-US"/>
    </w:rPr>
  </w:style>
  <w:style w:type="paragraph" w:customStyle="1" w:styleId="F9F4490F9FFF40F98991A21FC1A4B0E03">
    <w:name w:val="F9F4490F9FFF40F98991A21FC1A4B0E03"/>
    <w:rsid w:val="00B15C22"/>
    <w:rPr>
      <w:rFonts w:eastAsiaTheme="minorHAnsi"/>
      <w:lang w:eastAsia="en-US"/>
    </w:rPr>
  </w:style>
  <w:style w:type="paragraph" w:customStyle="1" w:styleId="37804496A48344E1BB90F4DC42A4AC5212">
    <w:name w:val="37804496A48344E1BB90F4DC42A4AC5212"/>
    <w:rsid w:val="00B15C22"/>
    <w:rPr>
      <w:rFonts w:eastAsiaTheme="minorHAnsi"/>
      <w:lang w:eastAsia="en-US"/>
    </w:rPr>
  </w:style>
  <w:style w:type="paragraph" w:customStyle="1" w:styleId="65588D5F6C504B489F16B8F141BA128C12">
    <w:name w:val="65588D5F6C504B489F16B8F141BA128C12"/>
    <w:rsid w:val="00B15C22"/>
    <w:rPr>
      <w:rFonts w:eastAsiaTheme="minorHAnsi"/>
      <w:lang w:eastAsia="en-US"/>
    </w:rPr>
  </w:style>
  <w:style w:type="paragraph" w:customStyle="1" w:styleId="6A3FEBDB5E424E0E969AEEDB02D2B81112">
    <w:name w:val="6A3FEBDB5E424E0E969AEEDB02D2B81112"/>
    <w:rsid w:val="00B15C22"/>
    <w:rPr>
      <w:rFonts w:eastAsiaTheme="minorHAnsi"/>
      <w:lang w:eastAsia="en-US"/>
    </w:rPr>
  </w:style>
  <w:style w:type="paragraph" w:customStyle="1" w:styleId="A1D559709EA9472DAA40ECDC8E83AF5A12">
    <w:name w:val="A1D559709EA9472DAA40ECDC8E83AF5A12"/>
    <w:rsid w:val="00B15C22"/>
    <w:rPr>
      <w:rFonts w:eastAsiaTheme="minorHAnsi"/>
      <w:lang w:eastAsia="en-US"/>
    </w:rPr>
  </w:style>
  <w:style w:type="paragraph" w:customStyle="1" w:styleId="CE2DE88FA9B14CE1A2E3424E47D96F1912">
    <w:name w:val="CE2DE88FA9B14CE1A2E3424E47D96F1912"/>
    <w:rsid w:val="00B15C22"/>
    <w:rPr>
      <w:rFonts w:eastAsiaTheme="minorHAnsi"/>
      <w:lang w:eastAsia="en-US"/>
    </w:rPr>
  </w:style>
  <w:style w:type="paragraph" w:customStyle="1" w:styleId="42D7E4A9D2A14A58AD6CC213F505672C12">
    <w:name w:val="42D7E4A9D2A14A58AD6CC213F505672C12"/>
    <w:rsid w:val="00B15C22"/>
    <w:rPr>
      <w:rFonts w:eastAsiaTheme="minorHAnsi"/>
      <w:lang w:eastAsia="en-US"/>
    </w:rPr>
  </w:style>
  <w:style w:type="paragraph" w:customStyle="1" w:styleId="D719B21793D147B081A467524994DDCF12">
    <w:name w:val="D719B21793D147B081A467524994DDCF12"/>
    <w:rsid w:val="00B15C22"/>
    <w:rPr>
      <w:rFonts w:eastAsiaTheme="minorHAnsi"/>
      <w:lang w:eastAsia="en-US"/>
    </w:rPr>
  </w:style>
  <w:style w:type="paragraph" w:customStyle="1" w:styleId="3FF9F8A3B6C94A0EA5622DEAAA7AF15E12">
    <w:name w:val="3FF9F8A3B6C94A0EA5622DEAAA7AF15E12"/>
    <w:rsid w:val="00B15C22"/>
    <w:rPr>
      <w:rFonts w:eastAsiaTheme="minorHAnsi"/>
      <w:lang w:eastAsia="en-US"/>
    </w:rPr>
  </w:style>
  <w:style w:type="paragraph" w:customStyle="1" w:styleId="5B8937377D2E490B810B81D457D6213A12">
    <w:name w:val="5B8937377D2E490B810B81D457D6213A12"/>
    <w:rsid w:val="00B15C22"/>
    <w:rPr>
      <w:rFonts w:eastAsiaTheme="minorHAnsi"/>
      <w:lang w:eastAsia="en-US"/>
    </w:rPr>
  </w:style>
  <w:style w:type="paragraph" w:customStyle="1" w:styleId="E7AB13F60C8E407E8FA89DAEC1A2FE7C12">
    <w:name w:val="E7AB13F60C8E407E8FA89DAEC1A2FE7C12"/>
    <w:rsid w:val="00B15C22"/>
    <w:rPr>
      <w:rFonts w:eastAsiaTheme="minorHAnsi"/>
      <w:lang w:eastAsia="en-US"/>
    </w:rPr>
  </w:style>
  <w:style w:type="paragraph" w:customStyle="1" w:styleId="637ABA652FC44CDD8BE69C35F36979DC12">
    <w:name w:val="637ABA652FC44CDD8BE69C35F36979DC12"/>
    <w:rsid w:val="00B15C22"/>
    <w:rPr>
      <w:rFonts w:eastAsiaTheme="minorHAnsi"/>
      <w:lang w:eastAsia="en-US"/>
    </w:rPr>
  </w:style>
  <w:style w:type="paragraph" w:customStyle="1" w:styleId="171672A456834D8D98DEE52DCE0DBE7012">
    <w:name w:val="171672A456834D8D98DEE52DCE0DBE7012"/>
    <w:rsid w:val="00B15C22"/>
    <w:rPr>
      <w:rFonts w:eastAsiaTheme="minorHAnsi"/>
      <w:lang w:eastAsia="en-US"/>
    </w:rPr>
  </w:style>
  <w:style w:type="paragraph" w:customStyle="1" w:styleId="98AC570135F3492AA5ED1D400EE3DB2B12">
    <w:name w:val="98AC570135F3492AA5ED1D400EE3DB2B12"/>
    <w:rsid w:val="00B15C22"/>
    <w:rPr>
      <w:rFonts w:eastAsiaTheme="minorHAnsi"/>
      <w:lang w:eastAsia="en-US"/>
    </w:rPr>
  </w:style>
  <w:style w:type="paragraph" w:customStyle="1" w:styleId="596E69F8B44E427E96881D7E1048198C12">
    <w:name w:val="596E69F8B44E427E96881D7E1048198C12"/>
    <w:rsid w:val="00B15C22"/>
    <w:rPr>
      <w:rFonts w:eastAsiaTheme="minorHAnsi"/>
      <w:lang w:eastAsia="en-US"/>
    </w:rPr>
  </w:style>
  <w:style w:type="paragraph" w:customStyle="1" w:styleId="0B137586B3BC41B8BA90C8A667DCE7E613">
    <w:name w:val="0B137586B3BC41B8BA90C8A667DCE7E613"/>
    <w:rsid w:val="00B15C22"/>
    <w:rPr>
      <w:rFonts w:eastAsiaTheme="minorHAnsi"/>
      <w:lang w:eastAsia="en-US"/>
    </w:rPr>
  </w:style>
  <w:style w:type="paragraph" w:customStyle="1" w:styleId="2E6105B99C2D4466A23670AA7C5C7B6812">
    <w:name w:val="2E6105B99C2D4466A23670AA7C5C7B6812"/>
    <w:rsid w:val="00B15C22"/>
    <w:rPr>
      <w:rFonts w:eastAsiaTheme="minorHAnsi"/>
      <w:lang w:eastAsia="en-US"/>
    </w:rPr>
  </w:style>
  <w:style w:type="paragraph" w:customStyle="1" w:styleId="DC0063C961DF427E8BBFB1AF9DB6276E12">
    <w:name w:val="DC0063C961DF427E8BBFB1AF9DB6276E12"/>
    <w:rsid w:val="00B15C22"/>
    <w:rPr>
      <w:rFonts w:eastAsiaTheme="minorHAnsi"/>
      <w:lang w:eastAsia="en-US"/>
    </w:rPr>
  </w:style>
  <w:style w:type="paragraph" w:customStyle="1" w:styleId="56FC5DD2C87747FCAC1E4F2796BC6F5A12">
    <w:name w:val="56FC5DD2C87747FCAC1E4F2796BC6F5A12"/>
    <w:rsid w:val="00B15C22"/>
    <w:rPr>
      <w:rFonts w:eastAsiaTheme="minorHAnsi"/>
      <w:lang w:eastAsia="en-US"/>
    </w:rPr>
  </w:style>
  <w:style w:type="paragraph" w:customStyle="1" w:styleId="B922740380B14F0A9010A00006D497F212">
    <w:name w:val="B922740380B14F0A9010A00006D497F212"/>
    <w:rsid w:val="00B15C22"/>
    <w:rPr>
      <w:rFonts w:eastAsiaTheme="minorHAnsi"/>
      <w:lang w:eastAsia="en-US"/>
    </w:rPr>
  </w:style>
  <w:style w:type="paragraph" w:customStyle="1" w:styleId="68E2782CDC774B0688443D930BEB103112">
    <w:name w:val="68E2782CDC774B0688443D930BEB103112"/>
    <w:rsid w:val="00B15C22"/>
    <w:rPr>
      <w:rFonts w:eastAsiaTheme="minorHAnsi"/>
      <w:lang w:eastAsia="en-US"/>
    </w:rPr>
  </w:style>
  <w:style w:type="paragraph" w:customStyle="1" w:styleId="98020BBAC58E44AEA9C2DC939FC0B89412">
    <w:name w:val="98020BBAC58E44AEA9C2DC939FC0B89412"/>
    <w:rsid w:val="00B15C22"/>
    <w:rPr>
      <w:rFonts w:eastAsiaTheme="minorHAnsi"/>
      <w:lang w:eastAsia="en-US"/>
    </w:rPr>
  </w:style>
  <w:style w:type="paragraph" w:customStyle="1" w:styleId="BA56E25A1AC841CA94DA2F7F39E33F1012">
    <w:name w:val="BA56E25A1AC841CA94DA2F7F39E33F1012"/>
    <w:rsid w:val="00B15C22"/>
    <w:rPr>
      <w:rFonts w:eastAsiaTheme="minorHAnsi"/>
      <w:lang w:eastAsia="en-US"/>
    </w:rPr>
  </w:style>
  <w:style w:type="paragraph" w:customStyle="1" w:styleId="66E0C5F3AC7344C8992DA4622592654C12">
    <w:name w:val="66E0C5F3AC7344C8992DA4622592654C12"/>
    <w:rsid w:val="00B15C22"/>
    <w:rPr>
      <w:rFonts w:eastAsiaTheme="minorHAnsi"/>
      <w:lang w:eastAsia="en-US"/>
    </w:rPr>
  </w:style>
  <w:style w:type="paragraph" w:customStyle="1" w:styleId="5654FA651B74415683C4EF7443369FDE12">
    <w:name w:val="5654FA651B74415683C4EF7443369FDE12"/>
    <w:rsid w:val="00B15C22"/>
    <w:rPr>
      <w:rFonts w:eastAsiaTheme="minorHAnsi"/>
      <w:lang w:eastAsia="en-US"/>
    </w:rPr>
  </w:style>
  <w:style w:type="paragraph" w:customStyle="1" w:styleId="467AAA7C6DCE45589E2F017204A3AA7D12">
    <w:name w:val="467AAA7C6DCE45589E2F017204A3AA7D12"/>
    <w:rsid w:val="00B15C22"/>
    <w:rPr>
      <w:rFonts w:eastAsiaTheme="minorHAnsi"/>
      <w:lang w:eastAsia="en-US"/>
    </w:rPr>
  </w:style>
  <w:style w:type="paragraph" w:customStyle="1" w:styleId="CFAE562A7EDE4C3F8E933D4308AD196612">
    <w:name w:val="CFAE562A7EDE4C3F8E933D4308AD196612"/>
    <w:rsid w:val="00B15C22"/>
    <w:rPr>
      <w:rFonts w:eastAsiaTheme="minorHAnsi"/>
      <w:lang w:eastAsia="en-US"/>
    </w:rPr>
  </w:style>
  <w:style w:type="paragraph" w:customStyle="1" w:styleId="F37A050F36DB400B9BB43D7646B9BA5712">
    <w:name w:val="F37A050F36DB400B9BB43D7646B9BA5712"/>
    <w:rsid w:val="00B15C22"/>
    <w:rPr>
      <w:rFonts w:eastAsiaTheme="minorHAnsi"/>
      <w:lang w:eastAsia="en-US"/>
    </w:rPr>
  </w:style>
  <w:style w:type="paragraph" w:customStyle="1" w:styleId="C58ED9DDAE4B4E70B05EE064DEB633C612">
    <w:name w:val="C58ED9DDAE4B4E70B05EE064DEB633C612"/>
    <w:rsid w:val="00B15C22"/>
    <w:rPr>
      <w:rFonts w:eastAsiaTheme="minorHAnsi"/>
      <w:lang w:eastAsia="en-US"/>
    </w:rPr>
  </w:style>
  <w:style w:type="paragraph" w:customStyle="1" w:styleId="23521A40447D4433A80DFCEDC112307D12">
    <w:name w:val="23521A40447D4433A80DFCEDC112307D12"/>
    <w:rsid w:val="00B15C22"/>
    <w:rPr>
      <w:rFonts w:eastAsiaTheme="minorHAnsi"/>
      <w:lang w:eastAsia="en-US"/>
    </w:rPr>
  </w:style>
  <w:style w:type="paragraph" w:customStyle="1" w:styleId="895B08A9D16E469F91B40B67A95E8C3A12">
    <w:name w:val="895B08A9D16E469F91B40B67A95E8C3A12"/>
    <w:rsid w:val="00B15C22"/>
    <w:rPr>
      <w:rFonts w:eastAsiaTheme="minorHAnsi"/>
      <w:lang w:eastAsia="en-US"/>
    </w:rPr>
  </w:style>
  <w:style w:type="paragraph" w:customStyle="1" w:styleId="61421A13D63C4AD2A25E26C9BF483E0012">
    <w:name w:val="61421A13D63C4AD2A25E26C9BF483E0012"/>
    <w:rsid w:val="00B15C22"/>
    <w:rPr>
      <w:rFonts w:eastAsiaTheme="minorHAnsi"/>
      <w:lang w:eastAsia="en-US"/>
    </w:rPr>
  </w:style>
  <w:style w:type="paragraph" w:customStyle="1" w:styleId="E9A9A7288F204B4595AB8DB7689E23A412">
    <w:name w:val="E9A9A7288F204B4595AB8DB7689E23A412"/>
    <w:rsid w:val="00B15C22"/>
    <w:rPr>
      <w:rFonts w:eastAsiaTheme="minorHAnsi"/>
      <w:lang w:eastAsia="en-US"/>
    </w:rPr>
  </w:style>
  <w:style w:type="paragraph" w:customStyle="1" w:styleId="9FA02439E66B40EF85121F9E197565B012">
    <w:name w:val="9FA02439E66B40EF85121F9E197565B012"/>
    <w:rsid w:val="00B15C22"/>
    <w:rPr>
      <w:rFonts w:eastAsiaTheme="minorHAnsi"/>
      <w:lang w:eastAsia="en-US"/>
    </w:rPr>
  </w:style>
  <w:style w:type="paragraph" w:customStyle="1" w:styleId="140ADE778D2440668742D47E172A906712">
    <w:name w:val="140ADE778D2440668742D47E172A906712"/>
    <w:rsid w:val="00B15C22"/>
    <w:rPr>
      <w:rFonts w:eastAsiaTheme="minorHAnsi"/>
      <w:lang w:eastAsia="en-US"/>
    </w:rPr>
  </w:style>
  <w:style w:type="paragraph" w:customStyle="1" w:styleId="58B5AA19213D4CD3BAD806A42C7997F112">
    <w:name w:val="58B5AA19213D4CD3BAD806A42C7997F112"/>
    <w:rsid w:val="00B15C22"/>
    <w:rPr>
      <w:rFonts w:eastAsiaTheme="minorHAnsi"/>
      <w:lang w:eastAsia="en-US"/>
    </w:rPr>
  </w:style>
  <w:style w:type="paragraph" w:customStyle="1" w:styleId="76B2EA3A72204F79BCE9EA9F1C4CF39212">
    <w:name w:val="76B2EA3A72204F79BCE9EA9F1C4CF39212"/>
    <w:rsid w:val="00B15C22"/>
    <w:rPr>
      <w:rFonts w:eastAsiaTheme="minorHAnsi"/>
      <w:lang w:eastAsia="en-US"/>
    </w:rPr>
  </w:style>
  <w:style w:type="paragraph" w:customStyle="1" w:styleId="A4856A4BC9234A88BF9E4856508704EB12">
    <w:name w:val="A4856A4BC9234A88BF9E4856508704EB12"/>
    <w:rsid w:val="00B15C22"/>
    <w:rPr>
      <w:rFonts w:eastAsiaTheme="minorHAnsi"/>
      <w:lang w:eastAsia="en-US"/>
    </w:rPr>
  </w:style>
  <w:style w:type="paragraph" w:customStyle="1" w:styleId="1E736B825DB44A348D66F44FDD1E07D012">
    <w:name w:val="1E736B825DB44A348D66F44FDD1E07D012"/>
    <w:rsid w:val="00B15C22"/>
    <w:rPr>
      <w:rFonts w:eastAsiaTheme="minorHAnsi"/>
      <w:lang w:eastAsia="en-US"/>
    </w:rPr>
  </w:style>
  <w:style w:type="paragraph" w:customStyle="1" w:styleId="9C790969453E410BBBA94F6147DB653D12">
    <w:name w:val="9C790969453E410BBBA94F6147DB653D12"/>
    <w:rsid w:val="00B15C22"/>
    <w:rPr>
      <w:rFonts w:eastAsiaTheme="minorHAnsi"/>
      <w:lang w:eastAsia="en-US"/>
    </w:rPr>
  </w:style>
  <w:style w:type="paragraph" w:customStyle="1" w:styleId="7C0E47DACB44483EAE387E179C5D97FD12">
    <w:name w:val="7C0E47DACB44483EAE387E179C5D97FD12"/>
    <w:rsid w:val="00B15C22"/>
    <w:rPr>
      <w:rFonts w:eastAsiaTheme="minorHAnsi"/>
      <w:lang w:eastAsia="en-US"/>
    </w:rPr>
  </w:style>
  <w:style w:type="paragraph" w:customStyle="1" w:styleId="04B5DBFF573E4044BE1E2E3BC6675FF212">
    <w:name w:val="04B5DBFF573E4044BE1E2E3BC6675FF212"/>
    <w:rsid w:val="00B15C22"/>
    <w:rPr>
      <w:rFonts w:eastAsiaTheme="minorHAnsi"/>
      <w:lang w:eastAsia="en-US"/>
    </w:rPr>
  </w:style>
  <w:style w:type="paragraph" w:customStyle="1" w:styleId="A92A406D50A04B6D96750E96E718970012">
    <w:name w:val="A92A406D50A04B6D96750E96E718970012"/>
    <w:rsid w:val="00B15C22"/>
    <w:rPr>
      <w:rFonts w:eastAsiaTheme="minorHAnsi"/>
      <w:lang w:eastAsia="en-US"/>
    </w:rPr>
  </w:style>
  <w:style w:type="paragraph" w:customStyle="1" w:styleId="AC3E3A91851E48BE9249BB91D2D2360812">
    <w:name w:val="AC3E3A91851E48BE9249BB91D2D2360812"/>
    <w:rsid w:val="00B15C22"/>
    <w:rPr>
      <w:rFonts w:eastAsiaTheme="minorHAnsi"/>
      <w:lang w:eastAsia="en-US"/>
    </w:rPr>
  </w:style>
  <w:style w:type="paragraph" w:customStyle="1" w:styleId="35E4980946D848D693F5DBC9EF18DCD012">
    <w:name w:val="35E4980946D848D693F5DBC9EF18DCD012"/>
    <w:rsid w:val="00B15C22"/>
    <w:rPr>
      <w:rFonts w:eastAsiaTheme="minorHAnsi"/>
      <w:lang w:eastAsia="en-US"/>
    </w:rPr>
  </w:style>
  <w:style w:type="paragraph" w:customStyle="1" w:styleId="B66F3BB1BCF843FAA4436B20DACF098011">
    <w:name w:val="B66F3BB1BCF843FAA4436B20DACF098011"/>
    <w:rsid w:val="00B15C22"/>
    <w:rPr>
      <w:rFonts w:eastAsiaTheme="minorHAnsi"/>
      <w:lang w:eastAsia="en-US"/>
    </w:rPr>
  </w:style>
  <w:style w:type="paragraph" w:customStyle="1" w:styleId="1707D6AA5BFC4FB8B9E02E728401C750">
    <w:name w:val="1707D6AA5BFC4FB8B9E02E728401C750"/>
    <w:rsid w:val="00B15C22"/>
    <w:rPr>
      <w:rFonts w:eastAsiaTheme="minorHAnsi"/>
      <w:lang w:eastAsia="en-US"/>
    </w:rPr>
  </w:style>
  <w:style w:type="paragraph" w:customStyle="1" w:styleId="A99DBBB0E66242528FBA3EFB170AFA6B">
    <w:name w:val="A99DBBB0E66242528FBA3EFB170AFA6B"/>
    <w:rsid w:val="00B15C22"/>
    <w:rPr>
      <w:rFonts w:eastAsiaTheme="minorHAnsi"/>
      <w:lang w:eastAsia="en-US"/>
    </w:rPr>
  </w:style>
  <w:style w:type="paragraph" w:customStyle="1" w:styleId="39077B2DC3E342BAAE7299DE489ABFBF">
    <w:name w:val="39077B2DC3E342BAAE7299DE489ABFBF"/>
    <w:rsid w:val="00B15C22"/>
    <w:rPr>
      <w:rFonts w:eastAsiaTheme="minorHAnsi"/>
      <w:lang w:eastAsia="en-US"/>
    </w:rPr>
  </w:style>
  <w:style w:type="paragraph" w:customStyle="1" w:styleId="873A210A3E6E4EDC8A0D522B5E0D8331">
    <w:name w:val="873A210A3E6E4EDC8A0D522B5E0D8331"/>
    <w:rsid w:val="00B15C22"/>
    <w:rPr>
      <w:rFonts w:eastAsiaTheme="minorHAnsi"/>
      <w:lang w:eastAsia="en-US"/>
    </w:rPr>
  </w:style>
  <w:style w:type="paragraph" w:customStyle="1" w:styleId="D49D137EDA574EDEB9742FEC8AFCC9B7">
    <w:name w:val="D49D137EDA574EDEB9742FEC8AFCC9B7"/>
    <w:rsid w:val="00B15C22"/>
    <w:rPr>
      <w:rFonts w:eastAsiaTheme="minorHAnsi"/>
      <w:lang w:eastAsia="en-US"/>
    </w:rPr>
  </w:style>
  <w:style w:type="paragraph" w:customStyle="1" w:styleId="30323DE6657A4B72B949EED5C2DCCC06">
    <w:name w:val="30323DE6657A4B72B949EED5C2DCCC06"/>
    <w:rsid w:val="00B15C22"/>
    <w:rPr>
      <w:rFonts w:eastAsiaTheme="minorHAnsi"/>
      <w:lang w:eastAsia="en-US"/>
    </w:rPr>
  </w:style>
  <w:style w:type="paragraph" w:customStyle="1" w:styleId="B87B719D3F9549B6AE19A13525D549E49">
    <w:name w:val="B87B719D3F9549B6AE19A13525D549E49"/>
    <w:rsid w:val="00B15C22"/>
    <w:rPr>
      <w:rFonts w:eastAsiaTheme="minorHAnsi"/>
      <w:lang w:eastAsia="en-US"/>
    </w:rPr>
  </w:style>
  <w:style w:type="paragraph" w:customStyle="1" w:styleId="68608C5E745D407D916FE15C78FCB7F69">
    <w:name w:val="68608C5E745D407D916FE15C78FCB7F69"/>
    <w:rsid w:val="00B15C22"/>
    <w:rPr>
      <w:rFonts w:eastAsiaTheme="minorHAnsi"/>
      <w:lang w:eastAsia="en-US"/>
    </w:rPr>
  </w:style>
  <w:style w:type="paragraph" w:customStyle="1" w:styleId="6D38C7C18C3241D59028580A91D662C79">
    <w:name w:val="6D38C7C18C3241D59028580A91D662C79"/>
    <w:rsid w:val="00B15C22"/>
    <w:rPr>
      <w:rFonts w:eastAsiaTheme="minorHAnsi"/>
      <w:lang w:eastAsia="en-US"/>
    </w:rPr>
  </w:style>
  <w:style w:type="paragraph" w:customStyle="1" w:styleId="6338620077BC4084BB4E25721058CDE41">
    <w:name w:val="6338620077BC4084BB4E25721058CDE41"/>
    <w:rsid w:val="00B15C22"/>
    <w:rPr>
      <w:rFonts w:eastAsiaTheme="minorHAnsi"/>
      <w:lang w:eastAsia="en-US"/>
    </w:rPr>
  </w:style>
  <w:style w:type="paragraph" w:customStyle="1" w:styleId="B584AD9F4BC947F68C34DE8A696169102">
    <w:name w:val="B584AD9F4BC947F68C34DE8A696169102"/>
    <w:rsid w:val="00B15C22"/>
    <w:rPr>
      <w:rFonts w:eastAsiaTheme="minorHAnsi"/>
      <w:lang w:eastAsia="en-US"/>
    </w:rPr>
  </w:style>
  <w:style w:type="paragraph" w:customStyle="1" w:styleId="2EB0578F093F4AB6B770C8B7CF9FB35E1">
    <w:name w:val="2EB0578F093F4AB6B770C8B7CF9FB35E1"/>
    <w:rsid w:val="00B15C22"/>
    <w:rPr>
      <w:rFonts w:eastAsiaTheme="minorHAnsi"/>
      <w:lang w:eastAsia="en-US"/>
    </w:rPr>
  </w:style>
  <w:style w:type="paragraph" w:customStyle="1" w:styleId="491A1B9CC8C54836A79544761EF2F9ED2">
    <w:name w:val="491A1B9CC8C54836A79544761EF2F9ED2"/>
    <w:rsid w:val="00B15C22"/>
    <w:rPr>
      <w:rFonts w:eastAsiaTheme="minorHAnsi"/>
      <w:lang w:eastAsia="en-US"/>
    </w:rPr>
  </w:style>
  <w:style w:type="paragraph" w:customStyle="1" w:styleId="71C2717288DB4A3E84EC4B22809BD7681">
    <w:name w:val="71C2717288DB4A3E84EC4B22809BD7681"/>
    <w:rsid w:val="00B15C22"/>
    <w:rPr>
      <w:rFonts w:eastAsiaTheme="minorHAnsi"/>
      <w:lang w:eastAsia="en-US"/>
    </w:rPr>
  </w:style>
  <w:style w:type="paragraph" w:customStyle="1" w:styleId="15741ADDE4EF47C2924D77638349BF011">
    <w:name w:val="15741ADDE4EF47C2924D77638349BF011"/>
    <w:rsid w:val="00B15C22"/>
    <w:rPr>
      <w:rFonts w:eastAsiaTheme="minorHAnsi"/>
      <w:lang w:eastAsia="en-US"/>
    </w:rPr>
  </w:style>
  <w:style w:type="paragraph" w:customStyle="1" w:styleId="62B38728EE13477DB49D0B821F8B162E9">
    <w:name w:val="62B38728EE13477DB49D0B821F8B162E9"/>
    <w:rsid w:val="00B15C22"/>
    <w:rPr>
      <w:rFonts w:eastAsiaTheme="minorHAnsi"/>
      <w:lang w:eastAsia="en-US"/>
    </w:rPr>
  </w:style>
  <w:style w:type="paragraph" w:customStyle="1" w:styleId="9F9EE155188245A4BC10AFABFD2B55299">
    <w:name w:val="9F9EE155188245A4BC10AFABFD2B55299"/>
    <w:rsid w:val="00B15C22"/>
    <w:rPr>
      <w:rFonts w:eastAsiaTheme="minorHAnsi"/>
      <w:lang w:eastAsia="en-US"/>
    </w:rPr>
  </w:style>
  <w:style w:type="paragraph" w:customStyle="1" w:styleId="D227C9FB63D34614A02E1E7533D4DB309">
    <w:name w:val="D227C9FB63D34614A02E1E7533D4DB309"/>
    <w:rsid w:val="00B15C22"/>
    <w:rPr>
      <w:rFonts w:eastAsiaTheme="minorHAnsi"/>
      <w:lang w:eastAsia="en-US"/>
    </w:rPr>
  </w:style>
  <w:style w:type="paragraph" w:customStyle="1" w:styleId="7DF19CBB245B455D9F73648C10ED22C39">
    <w:name w:val="7DF19CBB245B455D9F73648C10ED22C39"/>
    <w:rsid w:val="00B15C22"/>
    <w:rPr>
      <w:rFonts w:eastAsiaTheme="minorHAnsi"/>
      <w:lang w:eastAsia="en-US"/>
    </w:rPr>
  </w:style>
  <w:style w:type="paragraph" w:customStyle="1" w:styleId="148151EA834B481B8849D6D036BA0C429">
    <w:name w:val="148151EA834B481B8849D6D036BA0C429"/>
    <w:rsid w:val="00B15C22"/>
    <w:rPr>
      <w:rFonts w:eastAsiaTheme="minorHAnsi"/>
      <w:lang w:eastAsia="en-US"/>
    </w:rPr>
  </w:style>
  <w:style w:type="paragraph" w:customStyle="1" w:styleId="71F09E50622E49DF8A8292EDF2B28FB17">
    <w:name w:val="71F09E50622E49DF8A8292EDF2B28FB17"/>
    <w:rsid w:val="00B15C22"/>
    <w:rPr>
      <w:rFonts w:eastAsiaTheme="minorHAnsi"/>
      <w:lang w:eastAsia="en-US"/>
    </w:rPr>
  </w:style>
  <w:style w:type="paragraph" w:customStyle="1" w:styleId="37804496A48344E1BB90F4DC42A4AC5213">
    <w:name w:val="37804496A48344E1BB90F4DC42A4AC5213"/>
    <w:rsid w:val="00B15C22"/>
    <w:rPr>
      <w:rFonts w:eastAsiaTheme="minorHAnsi"/>
      <w:lang w:eastAsia="en-US"/>
    </w:rPr>
  </w:style>
  <w:style w:type="paragraph" w:customStyle="1" w:styleId="65588D5F6C504B489F16B8F141BA128C13">
    <w:name w:val="65588D5F6C504B489F16B8F141BA128C13"/>
    <w:rsid w:val="00B15C22"/>
    <w:rPr>
      <w:rFonts w:eastAsiaTheme="minorHAnsi"/>
      <w:lang w:eastAsia="en-US"/>
    </w:rPr>
  </w:style>
  <w:style w:type="paragraph" w:customStyle="1" w:styleId="6A3FEBDB5E424E0E969AEEDB02D2B81113">
    <w:name w:val="6A3FEBDB5E424E0E969AEEDB02D2B81113"/>
    <w:rsid w:val="00B15C22"/>
    <w:rPr>
      <w:rFonts w:eastAsiaTheme="minorHAnsi"/>
      <w:lang w:eastAsia="en-US"/>
    </w:rPr>
  </w:style>
  <w:style w:type="paragraph" w:customStyle="1" w:styleId="A1D559709EA9472DAA40ECDC8E83AF5A13">
    <w:name w:val="A1D559709EA9472DAA40ECDC8E83AF5A13"/>
    <w:rsid w:val="00B15C22"/>
    <w:rPr>
      <w:rFonts w:eastAsiaTheme="minorHAnsi"/>
      <w:lang w:eastAsia="en-US"/>
    </w:rPr>
  </w:style>
  <w:style w:type="paragraph" w:customStyle="1" w:styleId="CE2DE88FA9B14CE1A2E3424E47D96F1913">
    <w:name w:val="CE2DE88FA9B14CE1A2E3424E47D96F1913"/>
    <w:rsid w:val="00B15C22"/>
    <w:rPr>
      <w:rFonts w:eastAsiaTheme="minorHAnsi"/>
      <w:lang w:eastAsia="en-US"/>
    </w:rPr>
  </w:style>
  <w:style w:type="paragraph" w:customStyle="1" w:styleId="42D7E4A9D2A14A58AD6CC213F505672C13">
    <w:name w:val="42D7E4A9D2A14A58AD6CC213F505672C13"/>
    <w:rsid w:val="00B15C22"/>
    <w:rPr>
      <w:rFonts w:eastAsiaTheme="minorHAnsi"/>
      <w:lang w:eastAsia="en-US"/>
    </w:rPr>
  </w:style>
  <w:style w:type="paragraph" w:customStyle="1" w:styleId="D719B21793D147B081A467524994DDCF13">
    <w:name w:val="D719B21793D147B081A467524994DDCF13"/>
    <w:rsid w:val="00B15C22"/>
    <w:rPr>
      <w:rFonts w:eastAsiaTheme="minorHAnsi"/>
      <w:lang w:eastAsia="en-US"/>
    </w:rPr>
  </w:style>
  <w:style w:type="paragraph" w:customStyle="1" w:styleId="3FF9F8A3B6C94A0EA5622DEAAA7AF15E13">
    <w:name w:val="3FF9F8A3B6C94A0EA5622DEAAA7AF15E13"/>
    <w:rsid w:val="00B15C22"/>
    <w:rPr>
      <w:rFonts w:eastAsiaTheme="minorHAnsi"/>
      <w:lang w:eastAsia="en-US"/>
    </w:rPr>
  </w:style>
  <w:style w:type="paragraph" w:customStyle="1" w:styleId="5B8937377D2E490B810B81D457D6213A13">
    <w:name w:val="5B8937377D2E490B810B81D457D6213A13"/>
    <w:rsid w:val="00B15C22"/>
    <w:rPr>
      <w:rFonts w:eastAsiaTheme="minorHAnsi"/>
      <w:lang w:eastAsia="en-US"/>
    </w:rPr>
  </w:style>
  <w:style w:type="paragraph" w:customStyle="1" w:styleId="E7AB13F60C8E407E8FA89DAEC1A2FE7C13">
    <w:name w:val="E7AB13F60C8E407E8FA89DAEC1A2FE7C13"/>
    <w:rsid w:val="00B15C22"/>
    <w:rPr>
      <w:rFonts w:eastAsiaTheme="minorHAnsi"/>
      <w:lang w:eastAsia="en-US"/>
    </w:rPr>
  </w:style>
  <w:style w:type="paragraph" w:customStyle="1" w:styleId="637ABA652FC44CDD8BE69C35F36979DC13">
    <w:name w:val="637ABA652FC44CDD8BE69C35F36979DC13"/>
    <w:rsid w:val="00B15C22"/>
    <w:rPr>
      <w:rFonts w:eastAsiaTheme="minorHAnsi"/>
      <w:lang w:eastAsia="en-US"/>
    </w:rPr>
  </w:style>
  <w:style w:type="paragraph" w:customStyle="1" w:styleId="171672A456834D8D98DEE52DCE0DBE7013">
    <w:name w:val="171672A456834D8D98DEE52DCE0DBE7013"/>
    <w:rsid w:val="00B15C22"/>
    <w:rPr>
      <w:rFonts w:eastAsiaTheme="minorHAnsi"/>
      <w:lang w:eastAsia="en-US"/>
    </w:rPr>
  </w:style>
  <w:style w:type="paragraph" w:customStyle="1" w:styleId="98AC570135F3492AA5ED1D400EE3DB2B13">
    <w:name w:val="98AC570135F3492AA5ED1D400EE3DB2B13"/>
    <w:rsid w:val="00B15C22"/>
    <w:rPr>
      <w:rFonts w:eastAsiaTheme="minorHAnsi"/>
      <w:lang w:eastAsia="en-US"/>
    </w:rPr>
  </w:style>
  <w:style w:type="paragraph" w:customStyle="1" w:styleId="596E69F8B44E427E96881D7E1048198C13">
    <w:name w:val="596E69F8B44E427E96881D7E1048198C13"/>
    <w:rsid w:val="00B15C22"/>
    <w:rPr>
      <w:rFonts w:eastAsiaTheme="minorHAnsi"/>
      <w:lang w:eastAsia="en-US"/>
    </w:rPr>
  </w:style>
  <w:style w:type="paragraph" w:customStyle="1" w:styleId="0B137586B3BC41B8BA90C8A667DCE7E614">
    <w:name w:val="0B137586B3BC41B8BA90C8A667DCE7E614"/>
    <w:rsid w:val="00B15C22"/>
    <w:rPr>
      <w:rFonts w:eastAsiaTheme="minorHAnsi"/>
      <w:lang w:eastAsia="en-US"/>
    </w:rPr>
  </w:style>
  <w:style w:type="paragraph" w:customStyle="1" w:styleId="2E6105B99C2D4466A23670AA7C5C7B6813">
    <w:name w:val="2E6105B99C2D4466A23670AA7C5C7B6813"/>
    <w:rsid w:val="00B15C22"/>
    <w:rPr>
      <w:rFonts w:eastAsiaTheme="minorHAnsi"/>
      <w:lang w:eastAsia="en-US"/>
    </w:rPr>
  </w:style>
  <w:style w:type="paragraph" w:customStyle="1" w:styleId="DC0063C961DF427E8BBFB1AF9DB6276E13">
    <w:name w:val="DC0063C961DF427E8BBFB1AF9DB6276E13"/>
    <w:rsid w:val="00B15C22"/>
    <w:rPr>
      <w:rFonts w:eastAsiaTheme="minorHAnsi"/>
      <w:lang w:eastAsia="en-US"/>
    </w:rPr>
  </w:style>
  <w:style w:type="paragraph" w:customStyle="1" w:styleId="56FC5DD2C87747FCAC1E4F2796BC6F5A13">
    <w:name w:val="56FC5DD2C87747FCAC1E4F2796BC6F5A13"/>
    <w:rsid w:val="00B15C22"/>
    <w:rPr>
      <w:rFonts w:eastAsiaTheme="minorHAnsi"/>
      <w:lang w:eastAsia="en-US"/>
    </w:rPr>
  </w:style>
  <w:style w:type="paragraph" w:customStyle="1" w:styleId="B922740380B14F0A9010A00006D497F213">
    <w:name w:val="B922740380B14F0A9010A00006D497F213"/>
    <w:rsid w:val="00B15C22"/>
    <w:rPr>
      <w:rFonts w:eastAsiaTheme="minorHAnsi"/>
      <w:lang w:eastAsia="en-US"/>
    </w:rPr>
  </w:style>
  <w:style w:type="paragraph" w:customStyle="1" w:styleId="68E2782CDC774B0688443D930BEB103113">
    <w:name w:val="68E2782CDC774B0688443D930BEB103113"/>
    <w:rsid w:val="00B15C22"/>
    <w:rPr>
      <w:rFonts w:eastAsiaTheme="minorHAnsi"/>
      <w:lang w:eastAsia="en-US"/>
    </w:rPr>
  </w:style>
  <w:style w:type="paragraph" w:customStyle="1" w:styleId="98020BBAC58E44AEA9C2DC939FC0B89413">
    <w:name w:val="98020BBAC58E44AEA9C2DC939FC0B89413"/>
    <w:rsid w:val="00B15C22"/>
    <w:rPr>
      <w:rFonts w:eastAsiaTheme="minorHAnsi"/>
      <w:lang w:eastAsia="en-US"/>
    </w:rPr>
  </w:style>
  <w:style w:type="paragraph" w:customStyle="1" w:styleId="BA56E25A1AC841CA94DA2F7F39E33F1013">
    <w:name w:val="BA56E25A1AC841CA94DA2F7F39E33F1013"/>
    <w:rsid w:val="00B15C22"/>
    <w:rPr>
      <w:rFonts w:eastAsiaTheme="minorHAnsi"/>
      <w:lang w:eastAsia="en-US"/>
    </w:rPr>
  </w:style>
  <w:style w:type="paragraph" w:customStyle="1" w:styleId="66E0C5F3AC7344C8992DA4622592654C13">
    <w:name w:val="66E0C5F3AC7344C8992DA4622592654C13"/>
    <w:rsid w:val="00B15C22"/>
    <w:rPr>
      <w:rFonts w:eastAsiaTheme="minorHAnsi"/>
      <w:lang w:eastAsia="en-US"/>
    </w:rPr>
  </w:style>
  <w:style w:type="paragraph" w:customStyle="1" w:styleId="5654FA651B74415683C4EF7443369FDE13">
    <w:name w:val="5654FA651B74415683C4EF7443369FDE13"/>
    <w:rsid w:val="00B15C22"/>
    <w:rPr>
      <w:rFonts w:eastAsiaTheme="minorHAnsi"/>
      <w:lang w:eastAsia="en-US"/>
    </w:rPr>
  </w:style>
  <w:style w:type="paragraph" w:customStyle="1" w:styleId="467AAA7C6DCE45589E2F017204A3AA7D13">
    <w:name w:val="467AAA7C6DCE45589E2F017204A3AA7D13"/>
    <w:rsid w:val="00B15C22"/>
    <w:rPr>
      <w:rFonts w:eastAsiaTheme="minorHAnsi"/>
      <w:lang w:eastAsia="en-US"/>
    </w:rPr>
  </w:style>
  <w:style w:type="paragraph" w:customStyle="1" w:styleId="CFAE562A7EDE4C3F8E933D4308AD196613">
    <w:name w:val="CFAE562A7EDE4C3F8E933D4308AD196613"/>
    <w:rsid w:val="00B15C22"/>
    <w:rPr>
      <w:rFonts w:eastAsiaTheme="minorHAnsi"/>
      <w:lang w:eastAsia="en-US"/>
    </w:rPr>
  </w:style>
  <w:style w:type="paragraph" w:customStyle="1" w:styleId="F37A050F36DB400B9BB43D7646B9BA5713">
    <w:name w:val="F37A050F36DB400B9BB43D7646B9BA5713"/>
    <w:rsid w:val="00B15C22"/>
    <w:rPr>
      <w:rFonts w:eastAsiaTheme="minorHAnsi"/>
      <w:lang w:eastAsia="en-US"/>
    </w:rPr>
  </w:style>
  <w:style w:type="paragraph" w:customStyle="1" w:styleId="C58ED9DDAE4B4E70B05EE064DEB633C613">
    <w:name w:val="C58ED9DDAE4B4E70B05EE064DEB633C613"/>
    <w:rsid w:val="00B15C22"/>
    <w:rPr>
      <w:rFonts w:eastAsiaTheme="minorHAnsi"/>
      <w:lang w:eastAsia="en-US"/>
    </w:rPr>
  </w:style>
  <w:style w:type="paragraph" w:customStyle="1" w:styleId="23521A40447D4433A80DFCEDC112307D13">
    <w:name w:val="23521A40447D4433A80DFCEDC112307D13"/>
    <w:rsid w:val="00B15C22"/>
    <w:rPr>
      <w:rFonts w:eastAsiaTheme="minorHAnsi"/>
      <w:lang w:eastAsia="en-US"/>
    </w:rPr>
  </w:style>
  <w:style w:type="paragraph" w:customStyle="1" w:styleId="895B08A9D16E469F91B40B67A95E8C3A13">
    <w:name w:val="895B08A9D16E469F91B40B67A95E8C3A13"/>
    <w:rsid w:val="00B15C22"/>
    <w:rPr>
      <w:rFonts w:eastAsiaTheme="minorHAnsi"/>
      <w:lang w:eastAsia="en-US"/>
    </w:rPr>
  </w:style>
  <w:style w:type="paragraph" w:customStyle="1" w:styleId="61421A13D63C4AD2A25E26C9BF483E0013">
    <w:name w:val="61421A13D63C4AD2A25E26C9BF483E0013"/>
    <w:rsid w:val="00B15C22"/>
    <w:rPr>
      <w:rFonts w:eastAsiaTheme="minorHAnsi"/>
      <w:lang w:eastAsia="en-US"/>
    </w:rPr>
  </w:style>
  <w:style w:type="paragraph" w:customStyle="1" w:styleId="E9A9A7288F204B4595AB8DB7689E23A413">
    <w:name w:val="E9A9A7288F204B4595AB8DB7689E23A413"/>
    <w:rsid w:val="00B15C22"/>
    <w:rPr>
      <w:rFonts w:eastAsiaTheme="minorHAnsi"/>
      <w:lang w:eastAsia="en-US"/>
    </w:rPr>
  </w:style>
  <w:style w:type="paragraph" w:customStyle="1" w:styleId="9FA02439E66B40EF85121F9E197565B013">
    <w:name w:val="9FA02439E66B40EF85121F9E197565B013"/>
    <w:rsid w:val="00B15C22"/>
    <w:rPr>
      <w:rFonts w:eastAsiaTheme="minorHAnsi"/>
      <w:lang w:eastAsia="en-US"/>
    </w:rPr>
  </w:style>
  <w:style w:type="paragraph" w:customStyle="1" w:styleId="140ADE778D2440668742D47E172A906713">
    <w:name w:val="140ADE778D2440668742D47E172A906713"/>
    <w:rsid w:val="00B15C22"/>
    <w:rPr>
      <w:rFonts w:eastAsiaTheme="minorHAnsi"/>
      <w:lang w:eastAsia="en-US"/>
    </w:rPr>
  </w:style>
  <w:style w:type="paragraph" w:customStyle="1" w:styleId="58B5AA19213D4CD3BAD806A42C7997F113">
    <w:name w:val="58B5AA19213D4CD3BAD806A42C7997F113"/>
    <w:rsid w:val="00B15C22"/>
    <w:rPr>
      <w:rFonts w:eastAsiaTheme="minorHAnsi"/>
      <w:lang w:eastAsia="en-US"/>
    </w:rPr>
  </w:style>
  <w:style w:type="paragraph" w:customStyle="1" w:styleId="76B2EA3A72204F79BCE9EA9F1C4CF39213">
    <w:name w:val="76B2EA3A72204F79BCE9EA9F1C4CF39213"/>
    <w:rsid w:val="00B15C22"/>
    <w:rPr>
      <w:rFonts w:eastAsiaTheme="minorHAnsi"/>
      <w:lang w:eastAsia="en-US"/>
    </w:rPr>
  </w:style>
  <w:style w:type="paragraph" w:customStyle="1" w:styleId="A4856A4BC9234A88BF9E4856508704EB13">
    <w:name w:val="A4856A4BC9234A88BF9E4856508704EB13"/>
    <w:rsid w:val="00B15C22"/>
    <w:rPr>
      <w:rFonts w:eastAsiaTheme="minorHAnsi"/>
      <w:lang w:eastAsia="en-US"/>
    </w:rPr>
  </w:style>
  <w:style w:type="paragraph" w:customStyle="1" w:styleId="1E736B825DB44A348D66F44FDD1E07D013">
    <w:name w:val="1E736B825DB44A348D66F44FDD1E07D013"/>
    <w:rsid w:val="00B15C22"/>
    <w:rPr>
      <w:rFonts w:eastAsiaTheme="minorHAnsi"/>
      <w:lang w:eastAsia="en-US"/>
    </w:rPr>
  </w:style>
  <w:style w:type="paragraph" w:customStyle="1" w:styleId="9C790969453E410BBBA94F6147DB653D13">
    <w:name w:val="9C790969453E410BBBA94F6147DB653D13"/>
    <w:rsid w:val="00B15C22"/>
    <w:rPr>
      <w:rFonts w:eastAsiaTheme="minorHAnsi"/>
      <w:lang w:eastAsia="en-US"/>
    </w:rPr>
  </w:style>
  <w:style w:type="paragraph" w:customStyle="1" w:styleId="7C0E47DACB44483EAE387E179C5D97FD13">
    <w:name w:val="7C0E47DACB44483EAE387E179C5D97FD13"/>
    <w:rsid w:val="00B15C22"/>
    <w:rPr>
      <w:rFonts w:eastAsiaTheme="minorHAnsi"/>
      <w:lang w:eastAsia="en-US"/>
    </w:rPr>
  </w:style>
  <w:style w:type="paragraph" w:customStyle="1" w:styleId="04B5DBFF573E4044BE1E2E3BC6675FF213">
    <w:name w:val="04B5DBFF573E4044BE1E2E3BC6675FF213"/>
    <w:rsid w:val="00B15C22"/>
    <w:rPr>
      <w:rFonts w:eastAsiaTheme="minorHAnsi"/>
      <w:lang w:eastAsia="en-US"/>
    </w:rPr>
  </w:style>
  <w:style w:type="paragraph" w:customStyle="1" w:styleId="A92A406D50A04B6D96750E96E718970013">
    <w:name w:val="A92A406D50A04B6D96750E96E718970013"/>
    <w:rsid w:val="00B15C22"/>
    <w:rPr>
      <w:rFonts w:eastAsiaTheme="minorHAnsi"/>
      <w:lang w:eastAsia="en-US"/>
    </w:rPr>
  </w:style>
  <w:style w:type="paragraph" w:customStyle="1" w:styleId="AC3E3A91851E48BE9249BB91D2D2360813">
    <w:name w:val="AC3E3A91851E48BE9249BB91D2D2360813"/>
    <w:rsid w:val="00B15C22"/>
    <w:rPr>
      <w:rFonts w:eastAsiaTheme="minorHAnsi"/>
      <w:lang w:eastAsia="en-US"/>
    </w:rPr>
  </w:style>
  <w:style w:type="paragraph" w:customStyle="1" w:styleId="35E4980946D848D693F5DBC9EF18DCD013">
    <w:name w:val="35E4980946D848D693F5DBC9EF18DCD013"/>
    <w:rsid w:val="00B15C22"/>
    <w:rPr>
      <w:rFonts w:eastAsiaTheme="minorHAnsi"/>
      <w:lang w:eastAsia="en-US"/>
    </w:rPr>
  </w:style>
  <w:style w:type="paragraph" w:customStyle="1" w:styleId="B66F3BB1BCF843FAA4436B20DACF098012">
    <w:name w:val="B66F3BB1BCF843FAA4436B20DACF098012"/>
    <w:rsid w:val="00B15C22"/>
    <w:rPr>
      <w:rFonts w:eastAsiaTheme="minorHAnsi"/>
      <w:lang w:eastAsia="en-US"/>
    </w:rPr>
  </w:style>
  <w:style w:type="paragraph" w:customStyle="1" w:styleId="308C3AA5E0674EB48400D6B3EB8420E0">
    <w:name w:val="308C3AA5E0674EB48400D6B3EB8420E0"/>
    <w:rsid w:val="00B15C22"/>
    <w:rPr>
      <w:rFonts w:eastAsiaTheme="minorHAnsi"/>
      <w:lang w:eastAsia="en-US"/>
    </w:rPr>
  </w:style>
  <w:style w:type="paragraph" w:customStyle="1" w:styleId="A99DBBB0E66242528FBA3EFB170AFA6B1">
    <w:name w:val="A99DBBB0E66242528FBA3EFB170AFA6B1"/>
    <w:rsid w:val="00B15C22"/>
    <w:rPr>
      <w:rFonts w:eastAsiaTheme="minorHAnsi"/>
      <w:lang w:eastAsia="en-US"/>
    </w:rPr>
  </w:style>
  <w:style w:type="paragraph" w:customStyle="1" w:styleId="39077B2DC3E342BAAE7299DE489ABFBF1">
    <w:name w:val="39077B2DC3E342BAAE7299DE489ABFBF1"/>
    <w:rsid w:val="00B15C22"/>
    <w:rPr>
      <w:rFonts w:eastAsiaTheme="minorHAnsi"/>
      <w:lang w:eastAsia="en-US"/>
    </w:rPr>
  </w:style>
  <w:style w:type="paragraph" w:customStyle="1" w:styleId="873A210A3E6E4EDC8A0D522B5E0D83311">
    <w:name w:val="873A210A3E6E4EDC8A0D522B5E0D83311"/>
    <w:rsid w:val="00B15C22"/>
    <w:rPr>
      <w:rFonts w:eastAsiaTheme="minorHAnsi"/>
      <w:lang w:eastAsia="en-US"/>
    </w:rPr>
  </w:style>
  <w:style w:type="paragraph" w:customStyle="1" w:styleId="D49D137EDA574EDEB9742FEC8AFCC9B71">
    <w:name w:val="D49D137EDA574EDEB9742FEC8AFCC9B71"/>
    <w:rsid w:val="00B15C22"/>
    <w:rPr>
      <w:rFonts w:eastAsiaTheme="minorHAnsi"/>
      <w:lang w:eastAsia="en-US"/>
    </w:rPr>
  </w:style>
  <w:style w:type="paragraph" w:customStyle="1" w:styleId="30323DE6657A4B72B949EED5C2DCCC061">
    <w:name w:val="30323DE6657A4B72B949EED5C2DCCC061"/>
    <w:rsid w:val="00B15C22"/>
    <w:rPr>
      <w:rFonts w:eastAsiaTheme="minorHAnsi"/>
      <w:lang w:eastAsia="en-US"/>
    </w:rPr>
  </w:style>
  <w:style w:type="paragraph" w:customStyle="1" w:styleId="B87B719D3F9549B6AE19A13525D549E410">
    <w:name w:val="B87B719D3F9549B6AE19A13525D549E410"/>
    <w:rsid w:val="00B15C22"/>
    <w:rPr>
      <w:rFonts w:eastAsiaTheme="minorHAnsi"/>
      <w:lang w:eastAsia="en-US"/>
    </w:rPr>
  </w:style>
  <w:style w:type="paragraph" w:customStyle="1" w:styleId="68608C5E745D407D916FE15C78FCB7F610">
    <w:name w:val="68608C5E745D407D916FE15C78FCB7F610"/>
    <w:rsid w:val="00B15C22"/>
    <w:rPr>
      <w:rFonts w:eastAsiaTheme="minorHAnsi"/>
      <w:lang w:eastAsia="en-US"/>
    </w:rPr>
  </w:style>
  <w:style w:type="paragraph" w:customStyle="1" w:styleId="6D38C7C18C3241D59028580A91D662C710">
    <w:name w:val="6D38C7C18C3241D59028580A91D662C710"/>
    <w:rsid w:val="00B15C22"/>
    <w:rPr>
      <w:rFonts w:eastAsiaTheme="minorHAnsi"/>
      <w:lang w:eastAsia="en-US"/>
    </w:rPr>
  </w:style>
  <w:style w:type="paragraph" w:customStyle="1" w:styleId="6338620077BC4084BB4E25721058CDE42">
    <w:name w:val="6338620077BC4084BB4E25721058CDE42"/>
    <w:rsid w:val="00B15C22"/>
    <w:rPr>
      <w:rFonts w:eastAsiaTheme="minorHAnsi"/>
      <w:lang w:eastAsia="en-US"/>
    </w:rPr>
  </w:style>
  <w:style w:type="paragraph" w:customStyle="1" w:styleId="B584AD9F4BC947F68C34DE8A696169103">
    <w:name w:val="B584AD9F4BC947F68C34DE8A696169103"/>
    <w:rsid w:val="00B15C22"/>
    <w:rPr>
      <w:rFonts w:eastAsiaTheme="minorHAnsi"/>
      <w:lang w:eastAsia="en-US"/>
    </w:rPr>
  </w:style>
  <w:style w:type="paragraph" w:customStyle="1" w:styleId="2EB0578F093F4AB6B770C8B7CF9FB35E2">
    <w:name w:val="2EB0578F093F4AB6B770C8B7CF9FB35E2"/>
    <w:rsid w:val="00B15C22"/>
    <w:rPr>
      <w:rFonts w:eastAsiaTheme="minorHAnsi"/>
      <w:lang w:eastAsia="en-US"/>
    </w:rPr>
  </w:style>
  <w:style w:type="paragraph" w:customStyle="1" w:styleId="491A1B9CC8C54836A79544761EF2F9ED3">
    <w:name w:val="491A1B9CC8C54836A79544761EF2F9ED3"/>
    <w:rsid w:val="00B15C22"/>
    <w:rPr>
      <w:rFonts w:eastAsiaTheme="minorHAnsi"/>
      <w:lang w:eastAsia="en-US"/>
    </w:rPr>
  </w:style>
  <w:style w:type="paragraph" w:customStyle="1" w:styleId="71C2717288DB4A3E84EC4B22809BD7682">
    <w:name w:val="71C2717288DB4A3E84EC4B22809BD7682"/>
    <w:rsid w:val="00B15C22"/>
    <w:rPr>
      <w:rFonts w:eastAsiaTheme="minorHAnsi"/>
      <w:lang w:eastAsia="en-US"/>
    </w:rPr>
  </w:style>
  <w:style w:type="paragraph" w:customStyle="1" w:styleId="15741ADDE4EF47C2924D77638349BF012">
    <w:name w:val="15741ADDE4EF47C2924D77638349BF012"/>
    <w:rsid w:val="00B15C22"/>
    <w:rPr>
      <w:rFonts w:eastAsiaTheme="minorHAnsi"/>
      <w:lang w:eastAsia="en-US"/>
    </w:rPr>
  </w:style>
  <w:style w:type="paragraph" w:customStyle="1" w:styleId="62B38728EE13477DB49D0B821F8B162E10">
    <w:name w:val="62B38728EE13477DB49D0B821F8B162E10"/>
    <w:rsid w:val="00B15C22"/>
    <w:rPr>
      <w:rFonts w:eastAsiaTheme="minorHAnsi"/>
      <w:lang w:eastAsia="en-US"/>
    </w:rPr>
  </w:style>
  <w:style w:type="paragraph" w:customStyle="1" w:styleId="9F9EE155188245A4BC10AFABFD2B552910">
    <w:name w:val="9F9EE155188245A4BC10AFABFD2B552910"/>
    <w:rsid w:val="00B15C22"/>
    <w:rPr>
      <w:rFonts w:eastAsiaTheme="minorHAnsi"/>
      <w:lang w:eastAsia="en-US"/>
    </w:rPr>
  </w:style>
  <w:style w:type="paragraph" w:customStyle="1" w:styleId="D227C9FB63D34614A02E1E7533D4DB3010">
    <w:name w:val="D227C9FB63D34614A02E1E7533D4DB3010"/>
    <w:rsid w:val="00B15C22"/>
    <w:rPr>
      <w:rFonts w:eastAsiaTheme="minorHAnsi"/>
      <w:lang w:eastAsia="en-US"/>
    </w:rPr>
  </w:style>
  <w:style w:type="paragraph" w:customStyle="1" w:styleId="7DF19CBB245B455D9F73648C10ED22C310">
    <w:name w:val="7DF19CBB245B455D9F73648C10ED22C310"/>
    <w:rsid w:val="00B15C22"/>
    <w:rPr>
      <w:rFonts w:eastAsiaTheme="minorHAnsi"/>
      <w:lang w:eastAsia="en-US"/>
    </w:rPr>
  </w:style>
  <w:style w:type="paragraph" w:customStyle="1" w:styleId="148151EA834B481B8849D6D036BA0C4210">
    <w:name w:val="148151EA834B481B8849D6D036BA0C4210"/>
    <w:rsid w:val="00B15C22"/>
    <w:rPr>
      <w:rFonts w:eastAsiaTheme="minorHAnsi"/>
      <w:lang w:eastAsia="en-US"/>
    </w:rPr>
  </w:style>
  <w:style w:type="paragraph" w:customStyle="1" w:styleId="71F09E50622E49DF8A8292EDF2B28FB18">
    <w:name w:val="71F09E50622E49DF8A8292EDF2B28FB18"/>
    <w:rsid w:val="00B15C22"/>
    <w:rPr>
      <w:rFonts w:eastAsiaTheme="minorHAnsi"/>
      <w:lang w:eastAsia="en-US"/>
    </w:rPr>
  </w:style>
  <w:style w:type="paragraph" w:customStyle="1" w:styleId="37804496A48344E1BB90F4DC42A4AC5214">
    <w:name w:val="37804496A48344E1BB90F4DC42A4AC5214"/>
    <w:rsid w:val="00B15C22"/>
    <w:rPr>
      <w:rFonts w:eastAsiaTheme="minorHAnsi"/>
      <w:lang w:eastAsia="en-US"/>
    </w:rPr>
  </w:style>
  <w:style w:type="paragraph" w:customStyle="1" w:styleId="65588D5F6C504B489F16B8F141BA128C14">
    <w:name w:val="65588D5F6C504B489F16B8F141BA128C14"/>
    <w:rsid w:val="00B15C22"/>
    <w:rPr>
      <w:rFonts w:eastAsiaTheme="minorHAnsi"/>
      <w:lang w:eastAsia="en-US"/>
    </w:rPr>
  </w:style>
  <w:style w:type="paragraph" w:customStyle="1" w:styleId="6A3FEBDB5E424E0E969AEEDB02D2B81114">
    <w:name w:val="6A3FEBDB5E424E0E969AEEDB02D2B81114"/>
    <w:rsid w:val="00B15C22"/>
    <w:rPr>
      <w:rFonts w:eastAsiaTheme="minorHAnsi"/>
      <w:lang w:eastAsia="en-US"/>
    </w:rPr>
  </w:style>
  <w:style w:type="paragraph" w:customStyle="1" w:styleId="A1D559709EA9472DAA40ECDC8E83AF5A14">
    <w:name w:val="A1D559709EA9472DAA40ECDC8E83AF5A14"/>
    <w:rsid w:val="00B15C22"/>
    <w:rPr>
      <w:rFonts w:eastAsiaTheme="minorHAnsi"/>
      <w:lang w:eastAsia="en-US"/>
    </w:rPr>
  </w:style>
  <w:style w:type="paragraph" w:customStyle="1" w:styleId="CE2DE88FA9B14CE1A2E3424E47D96F1914">
    <w:name w:val="CE2DE88FA9B14CE1A2E3424E47D96F1914"/>
    <w:rsid w:val="00B15C22"/>
    <w:rPr>
      <w:rFonts w:eastAsiaTheme="minorHAnsi"/>
      <w:lang w:eastAsia="en-US"/>
    </w:rPr>
  </w:style>
  <w:style w:type="paragraph" w:customStyle="1" w:styleId="42D7E4A9D2A14A58AD6CC213F505672C14">
    <w:name w:val="42D7E4A9D2A14A58AD6CC213F505672C14"/>
    <w:rsid w:val="00B15C22"/>
    <w:rPr>
      <w:rFonts w:eastAsiaTheme="minorHAnsi"/>
      <w:lang w:eastAsia="en-US"/>
    </w:rPr>
  </w:style>
  <w:style w:type="paragraph" w:customStyle="1" w:styleId="D719B21793D147B081A467524994DDCF14">
    <w:name w:val="D719B21793D147B081A467524994DDCF14"/>
    <w:rsid w:val="00B15C22"/>
    <w:rPr>
      <w:rFonts w:eastAsiaTheme="minorHAnsi"/>
      <w:lang w:eastAsia="en-US"/>
    </w:rPr>
  </w:style>
  <w:style w:type="paragraph" w:customStyle="1" w:styleId="3FF9F8A3B6C94A0EA5622DEAAA7AF15E14">
    <w:name w:val="3FF9F8A3B6C94A0EA5622DEAAA7AF15E14"/>
    <w:rsid w:val="00B15C22"/>
    <w:rPr>
      <w:rFonts w:eastAsiaTheme="minorHAnsi"/>
      <w:lang w:eastAsia="en-US"/>
    </w:rPr>
  </w:style>
  <w:style w:type="paragraph" w:customStyle="1" w:styleId="5B8937377D2E490B810B81D457D6213A14">
    <w:name w:val="5B8937377D2E490B810B81D457D6213A14"/>
    <w:rsid w:val="00B15C22"/>
    <w:rPr>
      <w:rFonts w:eastAsiaTheme="minorHAnsi"/>
      <w:lang w:eastAsia="en-US"/>
    </w:rPr>
  </w:style>
  <w:style w:type="paragraph" w:customStyle="1" w:styleId="E7AB13F60C8E407E8FA89DAEC1A2FE7C14">
    <w:name w:val="E7AB13F60C8E407E8FA89DAEC1A2FE7C14"/>
    <w:rsid w:val="00B15C22"/>
    <w:rPr>
      <w:rFonts w:eastAsiaTheme="minorHAnsi"/>
      <w:lang w:eastAsia="en-US"/>
    </w:rPr>
  </w:style>
  <w:style w:type="paragraph" w:customStyle="1" w:styleId="637ABA652FC44CDD8BE69C35F36979DC14">
    <w:name w:val="637ABA652FC44CDD8BE69C35F36979DC14"/>
    <w:rsid w:val="00B15C22"/>
    <w:rPr>
      <w:rFonts w:eastAsiaTheme="minorHAnsi"/>
      <w:lang w:eastAsia="en-US"/>
    </w:rPr>
  </w:style>
  <w:style w:type="paragraph" w:customStyle="1" w:styleId="171672A456834D8D98DEE52DCE0DBE7014">
    <w:name w:val="171672A456834D8D98DEE52DCE0DBE7014"/>
    <w:rsid w:val="00B15C22"/>
    <w:rPr>
      <w:rFonts w:eastAsiaTheme="minorHAnsi"/>
      <w:lang w:eastAsia="en-US"/>
    </w:rPr>
  </w:style>
  <w:style w:type="paragraph" w:customStyle="1" w:styleId="98AC570135F3492AA5ED1D400EE3DB2B14">
    <w:name w:val="98AC570135F3492AA5ED1D400EE3DB2B14"/>
    <w:rsid w:val="00B15C22"/>
    <w:rPr>
      <w:rFonts w:eastAsiaTheme="minorHAnsi"/>
      <w:lang w:eastAsia="en-US"/>
    </w:rPr>
  </w:style>
  <w:style w:type="paragraph" w:customStyle="1" w:styleId="596E69F8B44E427E96881D7E1048198C14">
    <w:name w:val="596E69F8B44E427E96881D7E1048198C14"/>
    <w:rsid w:val="00B15C22"/>
    <w:rPr>
      <w:rFonts w:eastAsiaTheme="minorHAnsi"/>
      <w:lang w:eastAsia="en-US"/>
    </w:rPr>
  </w:style>
  <w:style w:type="paragraph" w:customStyle="1" w:styleId="0B137586B3BC41B8BA90C8A667DCE7E615">
    <w:name w:val="0B137586B3BC41B8BA90C8A667DCE7E615"/>
    <w:rsid w:val="00B15C22"/>
    <w:rPr>
      <w:rFonts w:eastAsiaTheme="minorHAnsi"/>
      <w:lang w:eastAsia="en-US"/>
    </w:rPr>
  </w:style>
  <w:style w:type="paragraph" w:customStyle="1" w:styleId="2E6105B99C2D4466A23670AA7C5C7B6814">
    <w:name w:val="2E6105B99C2D4466A23670AA7C5C7B6814"/>
    <w:rsid w:val="00B15C22"/>
    <w:rPr>
      <w:rFonts w:eastAsiaTheme="minorHAnsi"/>
      <w:lang w:eastAsia="en-US"/>
    </w:rPr>
  </w:style>
  <w:style w:type="paragraph" w:customStyle="1" w:styleId="DC0063C961DF427E8BBFB1AF9DB6276E14">
    <w:name w:val="DC0063C961DF427E8BBFB1AF9DB6276E14"/>
    <w:rsid w:val="00B15C22"/>
    <w:rPr>
      <w:rFonts w:eastAsiaTheme="minorHAnsi"/>
      <w:lang w:eastAsia="en-US"/>
    </w:rPr>
  </w:style>
  <w:style w:type="paragraph" w:customStyle="1" w:styleId="56FC5DD2C87747FCAC1E4F2796BC6F5A14">
    <w:name w:val="56FC5DD2C87747FCAC1E4F2796BC6F5A14"/>
    <w:rsid w:val="00B15C22"/>
    <w:rPr>
      <w:rFonts w:eastAsiaTheme="minorHAnsi"/>
      <w:lang w:eastAsia="en-US"/>
    </w:rPr>
  </w:style>
  <w:style w:type="paragraph" w:customStyle="1" w:styleId="B922740380B14F0A9010A00006D497F214">
    <w:name w:val="B922740380B14F0A9010A00006D497F214"/>
    <w:rsid w:val="00B15C22"/>
    <w:rPr>
      <w:rFonts w:eastAsiaTheme="minorHAnsi"/>
      <w:lang w:eastAsia="en-US"/>
    </w:rPr>
  </w:style>
  <w:style w:type="paragraph" w:customStyle="1" w:styleId="68E2782CDC774B0688443D930BEB103114">
    <w:name w:val="68E2782CDC774B0688443D930BEB103114"/>
    <w:rsid w:val="00B15C22"/>
    <w:rPr>
      <w:rFonts w:eastAsiaTheme="minorHAnsi"/>
      <w:lang w:eastAsia="en-US"/>
    </w:rPr>
  </w:style>
  <w:style w:type="paragraph" w:customStyle="1" w:styleId="98020BBAC58E44AEA9C2DC939FC0B89414">
    <w:name w:val="98020BBAC58E44AEA9C2DC939FC0B89414"/>
    <w:rsid w:val="00B15C22"/>
    <w:rPr>
      <w:rFonts w:eastAsiaTheme="minorHAnsi"/>
      <w:lang w:eastAsia="en-US"/>
    </w:rPr>
  </w:style>
  <w:style w:type="paragraph" w:customStyle="1" w:styleId="BA56E25A1AC841CA94DA2F7F39E33F1014">
    <w:name w:val="BA56E25A1AC841CA94DA2F7F39E33F1014"/>
    <w:rsid w:val="00B15C22"/>
    <w:rPr>
      <w:rFonts w:eastAsiaTheme="minorHAnsi"/>
      <w:lang w:eastAsia="en-US"/>
    </w:rPr>
  </w:style>
  <w:style w:type="paragraph" w:customStyle="1" w:styleId="66E0C5F3AC7344C8992DA4622592654C14">
    <w:name w:val="66E0C5F3AC7344C8992DA4622592654C14"/>
    <w:rsid w:val="00B15C22"/>
    <w:rPr>
      <w:rFonts w:eastAsiaTheme="minorHAnsi"/>
      <w:lang w:eastAsia="en-US"/>
    </w:rPr>
  </w:style>
  <w:style w:type="paragraph" w:customStyle="1" w:styleId="5654FA651B74415683C4EF7443369FDE14">
    <w:name w:val="5654FA651B74415683C4EF7443369FDE14"/>
    <w:rsid w:val="00B15C22"/>
    <w:rPr>
      <w:rFonts w:eastAsiaTheme="minorHAnsi"/>
      <w:lang w:eastAsia="en-US"/>
    </w:rPr>
  </w:style>
  <w:style w:type="paragraph" w:customStyle="1" w:styleId="467AAA7C6DCE45589E2F017204A3AA7D14">
    <w:name w:val="467AAA7C6DCE45589E2F017204A3AA7D14"/>
    <w:rsid w:val="00B15C22"/>
    <w:rPr>
      <w:rFonts w:eastAsiaTheme="minorHAnsi"/>
      <w:lang w:eastAsia="en-US"/>
    </w:rPr>
  </w:style>
  <w:style w:type="paragraph" w:customStyle="1" w:styleId="CFAE562A7EDE4C3F8E933D4308AD196614">
    <w:name w:val="CFAE562A7EDE4C3F8E933D4308AD196614"/>
    <w:rsid w:val="00B15C22"/>
    <w:rPr>
      <w:rFonts w:eastAsiaTheme="minorHAnsi"/>
      <w:lang w:eastAsia="en-US"/>
    </w:rPr>
  </w:style>
  <w:style w:type="paragraph" w:customStyle="1" w:styleId="F37A050F36DB400B9BB43D7646B9BA5714">
    <w:name w:val="F37A050F36DB400B9BB43D7646B9BA5714"/>
    <w:rsid w:val="00B15C22"/>
    <w:rPr>
      <w:rFonts w:eastAsiaTheme="minorHAnsi"/>
      <w:lang w:eastAsia="en-US"/>
    </w:rPr>
  </w:style>
  <w:style w:type="paragraph" w:customStyle="1" w:styleId="C58ED9DDAE4B4E70B05EE064DEB633C614">
    <w:name w:val="C58ED9DDAE4B4E70B05EE064DEB633C614"/>
    <w:rsid w:val="00B15C22"/>
    <w:rPr>
      <w:rFonts w:eastAsiaTheme="minorHAnsi"/>
      <w:lang w:eastAsia="en-US"/>
    </w:rPr>
  </w:style>
  <w:style w:type="paragraph" w:customStyle="1" w:styleId="23521A40447D4433A80DFCEDC112307D14">
    <w:name w:val="23521A40447D4433A80DFCEDC112307D14"/>
    <w:rsid w:val="00B15C22"/>
    <w:rPr>
      <w:rFonts w:eastAsiaTheme="minorHAnsi"/>
      <w:lang w:eastAsia="en-US"/>
    </w:rPr>
  </w:style>
  <w:style w:type="paragraph" w:customStyle="1" w:styleId="895B08A9D16E469F91B40B67A95E8C3A14">
    <w:name w:val="895B08A9D16E469F91B40B67A95E8C3A14"/>
    <w:rsid w:val="00B15C22"/>
    <w:rPr>
      <w:rFonts w:eastAsiaTheme="minorHAnsi"/>
      <w:lang w:eastAsia="en-US"/>
    </w:rPr>
  </w:style>
  <w:style w:type="paragraph" w:customStyle="1" w:styleId="61421A13D63C4AD2A25E26C9BF483E0014">
    <w:name w:val="61421A13D63C4AD2A25E26C9BF483E0014"/>
    <w:rsid w:val="00B15C22"/>
    <w:rPr>
      <w:rFonts w:eastAsiaTheme="minorHAnsi"/>
      <w:lang w:eastAsia="en-US"/>
    </w:rPr>
  </w:style>
  <w:style w:type="paragraph" w:customStyle="1" w:styleId="E9A9A7288F204B4595AB8DB7689E23A414">
    <w:name w:val="E9A9A7288F204B4595AB8DB7689E23A414"/>
    <w:rsid w:val="00B15C22"/>
    <w:rPr>
      <w:rFonts w:eastAsiaTheme="minorHAnsi"/>
      <w:lang w:eastAsia="en-US"/>
    </w:rPr>
  </w:style>
  <w:style w:type="paragraph" w:customStyle="1" w:styleId="9FA02439E66B40EF85121F9E197565B014">
    <w:name w:val="9FA02439E66B40EF85121F9E197565B014"/>
    <w:rsid w:val="00B15C22"/>
    <w:rPr>
      <w:rFonts w:eastAsiaTheme="minorHAnsi"/>
      <w:lang w:eastAsia="en-US"/>
    </w:rPr>
  </w:style>
  <w:style w:type="paragraph" w:customStyle="1" w:styleId="140ADE778D2440668742D47E172A906714">
    <w:name w:val="140ADE778D2440668742D47E172A906714"/>
    <w:rsid w:val="00B15C22"/>
    <w:rPr>
      <w:rFonts w:eastAsiaTheme="minorHAnsi"/>
      <w:lang w:eastAsia="en-US"/>
    </w:rPr>
  </w:style>
  <w:style w:type="paragraph" w:customStyle="1" w:styleId="58B5AA19213D4CD3BAD806A42C7997F114">
    <w:name w:val="58B5AA19213D4CD3BAD806A42C7997F114"/>
    <w:rsid w:val="00B15C22"/>
    <w:rPr>
      <w:rFonts w:eastAsiaTheme="minorHAnsi"/>
      <w:lang w:eastAsia="en-US"/>
    </w:rPr>
  </w:style>
  <w:style w:type="paragraph" w:customStyle="1" w:styleId="76B2EA3A72204F79BCE9EA9F1C4CF39214">
    <w:name w:val="76B2EA3A72204F79BCE9EA9F1C4CF39214"/>
    <w:rsid w:val="00B15C22"/>
    <w:rPr>
      <w:rFonts w:eastAsiaTheme="minorHAnsi"/>
      <w:lang w:eastAsia="en-US"/>
    </w:rPr>
  </w:style>
  <w:style w:type="paragraph" w:customStyle="1" w:styleId="A4856A4BC9234A88BF9E4856508704EB14">
    <w:name w:val="A4856A4BC9234A88BF9E4856508704EB14"/>
    <w:rsid w:val="00B15C22"/>
    <w:rPr>
      <w:rFonts w:eastAsiaTheme="minorHAnsi"/>
      <w:lang w:eastAsia="en-US"/>
    </w:rPr>
  </w:style>
  <w:style w:type="paragraph" w:customStyle="1" w:styleId="1E736B825DB44A348D66F44FDD1E07D014">
    <w:name w:val="1E736B825DB44A348D66F44FDD1E07D014"/>
    <w:rsid w:val="00B15C22"/>
    <w:rPr>
      <w:rFonts w:eastAsiaTheme="minorHAnsi"/>
      <w:lang w:eastAsia="en-US"/>
    </w:rPr>
  </w:style>
  <w:style w:type="paragraph" w:customStyle="1" w:styleId="9C790969453E410BBBA94F6147DB653D14">
    <w:name w:val="9C790969453E410BBBA94F6147DB653D14"/>
    <w:rsid w:val="00B15C22"/>
    <w:rPr>
      <w:rFonts w:eastAsiaTheme="minorHAnsi"/>
      <w:lang w:eastAsia="en-US"/>
    </w:rPr>
  </w:style>
  <w:style w:type="paragraph" w:customStyle="1" w:styleId="7C0E47DACB44483EAE387E179C5D97FD14">
    <w:name w:val="7C0E47DACB44483EAE387E179C5D97FD14"/>
    <w:rsid w:val="00B15C22"/>
    <w:rPr>
      <w:rFonts w:eastAsiaTheme="minorHAnsi"/>
      <w:lang w:eastAsia="en-US"/>
    </w:rPr>
  </w:style>
  <w:style w:type="paragraph" w:customStyle="1" w:styleId="04B5DBFF573E4044BE1E2E3BC6675FF214">
    <w:name w:val="04B5DBFF573E4044BE1E2E3BC6675FF214"/>
    <w:rsid w:val="00B15C22"/>
    <w:rPr>
      <w:rFonts w:eastAsiaTheme="minorHAnsi"/>
      <w:lang w:eastAsia="en-US"/>
    </w:rPr>
  </w:style>
  <w:style w:type="paragraph" w:customStyle="1" w:styleId="A92A406D50A04B6D96750E96E718970014">
    <w:name w:val="A92A406D50A04B6D96750E96E718970014"/>
    <w:rsid w:val="00B15C22"/>
    <w:rPr>
      <w:rFonts w:eastAsiaTheme="minorHAnsi"/>
      <w:lang w:eastAsia="en-US"/>
    </w:rPr>
  </w:style>
  <w:style w:type="paragraph" w:customStyle="1" w:styleId="AC3E3A91851E48BE9249BB91D2D2360814">
    <w:name w:val="AC3E3A91851E48BE9249BB91D2D2360814"/>
    <w:rsid w:val="00B15C22"/>
    <w:rPr>
      <w:rFonts w:eastAsiaTheme="minorHAnsi"/>
      <w:lang w:eastAsia="en-US"/>
    </w:rPr>
  </w:style>
  <w:style w:type="paragraph" w:customStyle="1" w:styleId="35E4980946D848D693F5DBC9EF18DCD014">
    <w:name w:val="35E4980946D848D693F5DBC9EF18DCD014"/>
    <w:rsid w:val="00B15C22"/>
    <w:rPr>
      <w:rFonts w:eastAsiaTheme="minorHAnsi"/>
      <w:lang w:eastAsia="en-US"/>
    </w:rPr>
  </w:style>
  <w:style w:type="paragraph" w:customStyle="1" w:styleId="B66F3BB1BCF843FAA4436B20DACF098013">
    <w:name w:val="B66F3BB1BCF843FAA4436B20DACF098013"/>
    <w:rsid w:val="00B15C22"/>
    <w:rPr>
      <w:rFonts w:eastAsiaTheme="minorHAnsi"/>
      <w:lang w:eastAsia="en-US"/>
    </w:rPr>
  </w:style>
  <w:style w:type="paragraph" w:customStyle="1" w:styleId="F9B1CCC1BCA14E3FA138FE187D0668E8">
    <w:name w:val="F9B1CCC1BCA14E3FA138FE187D0668E8"/>
    <w:rsid w:val="00B15C22"/>
    <w:rPr>
      <w:rFonts w:eastAsiaTheme="minorHAnsi"/>
      <w:lang w:eastAsia="en-US"/>
    </w:rPr>
  </w:style>
  <w:style w:type="paragraph" w:customStyle="1" w:styleId="A99DBBB0E66242528FBA3EFB170AFA6B2">
    <w:name w:val="A99DBBB0E66242528FBA3EFB170AFA6B2"/>
    <w:rsid w:val="00B15C22"/>
    <w:rPr>
      <w:rFonts w:eastAsiaTheme="minorHAnsi"/>
      <w:lang w:eastAsia="en-US"/>
    </w:rPr>
  </w:style>
  <w:style w:type="paragraph" w:customStyle="1" w:styleId="39077B2DC3E342BAAE7299DE489ABFBF2">
    <w:name w:val="39077B2DC3E342BAAE7299DE489ABFBF2"/>
    <w:rsid w:val="00B15C22"/>
    <w:rPr>
      <w:rFonts w:eastAsiaTheme="minorHAnsi"/>
      <w:lang w:eastAsia="en-US"/>
    </w:rPr>
  </w:style>
  <w:style w:type="paragraph" w:customStyle="1" w:styleId="873A210A3E6E4EDC8A0D522B5E0D83312">
    <w:name w:val="873A210A3E6E4EDC8A0D522B5E0D83312"/>
    <w:rsid w:val="00B15C22"/>
    <w:rPr>
      <w:rFonts w:eastAsiaTheme="minorHAnsi"/>
      <w:lang w:eastAsia="en-US"/>
    </w:rPr>
  </w:style>
  <w:style w:type="paragraph" w:customStyle="1" w:styleId="D49D137EDA574EDEB9742FEC8AFCC9B72">
    <w:name w:val="D49D137EDA574EDEB9742FEC8AFCC9B72"/>
    <w:rsid w:val="00B15C22"/>
    <w:rPr>
      <w:rFonts w:eastAsiaTheme="minorHAnsi"/>
      <w:lang w:eastAsia="en-US"/>
    </w:rPr>
  </w:style>
  <w:style w:type="paragraph" w:customStyle="1" w:styleId="30323DE6657A4B72B949EED5C2DCCC062">
    <w:name w:val="30323DE6657A4B72B949EED5C2DCCC062"/>
    <w:rsid w:val="00B15C22"/>
    <w:rPr>
      <w:rFonts w:eastAsiaTheme="minorHAnsi"/>
      <w:lang w:eastAsia="en-US"/>
    </w:rPr>
  </w:style>
  <w:style w:type="paragraph" w:customStyle="1" w:styleId="B87B719D3F9549B6AE19A13525D549E411">
    <w:name w:val="B87B719D3F9549B6AE19A13525D549E411"/>
    <w:rsid w:val="00B15C22"/>
    <w:rPr>
      <w:rFonts w:eastAsiaTheme="minorHAnsi"/>
      <w:lang w:eastAsia="en-US"/>
    </w:rPr>
  </w:style>
  <w:style w:type="paragraph" w:customStyle="1" w:styleId="68608C5E745D407D916FE15C78FCB7F611">
    <w:name w:val="68608C5E745D407D916FE15C78FCB7F611"/>
    <w:rsid w:val="00B15C22"/>
    <w:rPr>
      <w:rFonts w:eastAsiaTheme="minorHAnsi"/>
      <w:lang w:eastAsia="en-US"/>
    </w:rPr>
  </w:style>
  <w:style w:type="paragraph" w:customStyle="1" w:styleId="6D38C7C18C3241D59028580A91D662C711">
    <w:name w:val="6D38C7C18C3241D59028580A91D662C711"/>
    <w:rsid w:val="00B15C22"/>
    <w:rPr>
      <w:rFonts w:eastAsiaTheme="minorHAnsi"/>
      <w:lang w:eastAsia="en-US"/>
    </w:rPr>
  </w:style>
  <w:style w:type="paragraph" w:customStyle="1" w:styleId="6338620077BC4084BB4E25721058CDE43">
    <w:name w:val="6338620077BC4084BB4E25721058CDE43"/>
    <w:rsid w:val="00B15C22"/>
    <w:rPr>
      <w:rFonts w:eastAsiaTheme="minorHAnsi"/>
      <w:lang w:eastAsia="en-US"/>
    </w:rPr>
  </w:style>
  <w:style w:type="paragraph" w:customStyle="1" w:styleId="B584AD9F4BC947F68C34DE8A696169104">
    <w:name w:val="B584AD9F4BC947F68C34DE8A696169104"/>
    <w:rsid w:val="00B15C22"/>
    <w:rPr>
      <w:rFonts w:eastAsiaTheme="minorHAnsi"/>
      <w:lang w:eastAsia="en-US"/>
    </w:rPr>
  </w:style>
  <w:style w:type="paragraph" w:customStyle="1" w:styleId="2EB0578F093F4AB6B770C8B7CF9FB35E3">
    <w:name w:val="2EB0578F093F4AB6B770C8B7CF9FB35E3"/>
    <w:rsid w:val="00B15C22"/>
    <w:rPr>
      <w:rFonts w:eastAsiaTheme="minorHAnsi"/>
      <w:lang w:eastAsia="en-US"/>
    </w:rPr>
  </w:style>
  <w:style w:type="paragraph" w:customStyle="1" w:styleId="491A1B9CC8C54836A79544761EF2F9ED4">
    <w:name w:val="491A1B9CC8C54836A79544761EF2F9ED4"/>
    <w:rsid w:val="00B15C22"/>
    <w:rPr>
      <w:rFonts w:eastAsiaTheme="minorHAnsi"/>
      <w:lang w:eastAsia="en-US"/>
    </w:rPr>
  </w:style>
  <w:style w:type="paragraph" w:customStyle="1" w:styleId="71C2717288DB4A3E84EC4B22809BD7683">
    <w:name w:val="71C2717288DB4A3E84EC4B22809BD7683"/>
    <w:rsid w:val="00B15C22"/>
    <w:rPr>
      <w:rFonts w:eastAsiaTheme="minorHAnsi"/>
      <w:lang w:eastAsia="en-US"/>
    </w:rPr>
  </w:style>
  <w:style w:type="paragraph" w:customStyle="1" w:styleId="15741ADDE4EF47C2924D77638349BF013">
    <w:name w:val="15741ADDE4EF47C2924D77638349BF013"/>
    <w:rsid w:val="00B15C22"/>
    <w:rPr>
      <w:rFonts w:eastAsiaTheme="minorHAnsi"/>
      <w:lang w:eastAsia="en-US"/>
    </w:rPr>
  </w:style>
  <w:style w:type="paragraph" w:customStyle="1" w:styleId="62B38728EE13477DB49D0B821F8B162E11">
    <w:name w:val="62B38728EE13477DB49D0B821F8B162E11"/>
    <w:rsid w:val="00B15C22"/>
    <w:rPr>
      <w:rFonts w:eastAsiaTheme="minorHAnsi"/>
      <w:lang w:eastAsia="en-US"/>
    </w:rPr>
  </w:style>
  <w:style w:type="paragraph" w:customStyle="1" w:styleId="9F9EE155188245A4BC10AFABFD2B552911">
    <w:name w:val="9F9EE155188245A4BC10AFABFD2B552911"/>
    <w:rsid w:val="00B15C22"/>
    <w:rPr>
      <w:rFonts w:eastAsiaTheme="minorHAnsi"/>
      <w:lang w:eastAsia="en-US"/>
    </w:rPr>
  </w:style>
  <w:style w:type="paragraph" w:customStyle="1" w:styleId="D227C9FB63D34614A02E1E7533D4DB3011">
    <w:name w:val="D227C9FB63D34614A02E1E7533D4DB3011"/>
    <w:rsid w:val="00B15C22"/>
    <w:rPr>
      <w:rFonts w:eastAsiaTheme="minorHAnsi"/>
      <w:lang w:eastAsia="en-US"/>
    </w:rPr>
  </w:style>
  <w:style w:type="paragraph" w:customStyle="1" w:styleId="7DF19CBB245B455D9F73648C10ED22C311">
    <w:name w:val="7DF19CBB245B455D9F73648C10ED22C311"/>
    <w:rsid w:val="00B15C22"/>
    <w:rPr>
      <w:rFonts w:eastAsiaTheme="minorHAnsi"/>
      <w:lang w:eastAsia="en-US"/>
    </w:rPr>
  </w:style>
  <w:style w:type="paragraph" w:customStyle="1" w:styleId="148151EA834B481B8849D6D036BA0C4211">
    <w:name w:val="148151EA834B481B8849D6D036BA0C4211"/>
    <w:rsid w:val="00B15C22"/>
    <w:rPr>
      <w:rFonts w:eastAsiaTheme="minorHAnsi"/>
      <w:lang w:eastAsia="en-US"/>
    </w:rPr>
  </w:style>
  <w:style w:type="paragraph" w:customStyle="1" w:styleId="71F09E50622E49DF8A8292EDF2B28FB19">
    <w:name w:val="71F09E50622E49DF8A8292EDF2B28FB19"/>
    <w:rsid w:val="00B15C22"/>
    <w:rPr>
      <w:rFonts w:eastAsiaTheme="minorHAnsi"/>
      <w:lang w:eastAsia="en-US"/>
    </w:rPr>
  </w:style>
  <w:style w:type="paragraph" w:customStyle="1" w:styleId="37804496A48344E1BB90F4DC42A4AC5215">
    <w:name w:val="37804496A48344E1BB90F4DC42A4AC5215"/>
    <w:rsid w:val="00B15C22"/>
    <w:rPr>
      <w:rFonts w:eastAsiaTheme="minorHAnsi"/>
      <w:lang w:eastAsia="en-US"/>
    </w:rPr>
  </w:style>
  <w:style w:type="paragraph" w:customStyle="1" w:styleId="65588D5F6C504B489F16B8F141BA128C15">
    <w:name w:val="65588D5F6C504B489F16B8F141BA128C15"/>
    <w:rsid w:val="00B15C22"/>
    <w:rPr>
      <w:rFonts w:eastAsiaTheme="minorHAnsi"/>
      <w:lang w:eastAsia="en-US"/>
    </w:rPr>
  </w:style>
  <w:style w:type="paragraph" w:customStyle="1" w:styleId="6A3FEBDB5E424E0E969AEEDB02D2B81115">
    <w:name w:val="6A3FEBDB5E424E0E969AEEDB02D2B81115"/>
    <w:rsid w:val="00B15C22"/>
    <w:rPr>
      <w:rFonts w:eastAsiaTheme="minorHAnsi"/>
      <w:lang w:eastAsia="en-US"/>
    </w:rPr>
  </w:style>
  <w:style w:type="paragraph" w:customStyle="1" w:styleId="A1D559709EA9472DAA40ECDC8E83AF5A15">
    <w:name w:val="A1D559709EA9472DAA40ECDC8E83AF5A15"/>
    <w:rsid w:val="00B15C22"/>
    <w:rPr>
      <w:rFonts w:eastAsiaTheme="minorHAnsi"/>
      <w:lang w:eastAsia="en-US"/>
    </w:rPr>
  </w:style>
  <w:style w:type="paragraph" w:customStyle="1" w:styleId="CE2DE88FA9B14CE1A2E3424E47D96F1915">
    <w:name w:val="CE2DE88FA9B14CE1A2E3424E47D96F1915"/>
    <w:rsid w:val="00B15C22"/>
    <w:rPr>
      <w:rFonts w:eastAsiaTheme="minorHAnsi"/>
      <w:lang w:eastAsia="en-US"/>
    </w:rPr>
  </w:style>
  <w:style w:type="paragraph" w:customStyle="1" w:styleId="42D7E4A9D2A14A58AD6CC213F505672C15">
    <w:name w:val="42D7E4A9D2A14A58AD6CC213F505672C15"/>
    <w:rsid w:val="00B15C22"/>
    <w:rPr>
      <w:rFonts w:eastAsiaTheme="minorHAnsi"/>
      <w:lang w:eastAsia="en-US"/>
    </w:rPr>
  </w:style>
  <w:style w:type="paragraph" w:customStyle="1" w:styleId="D719B21793D147B081A467524994DDCF15">
    <w:name w:val="D719B21793D147B081A467524994DDCF15"/>
    <w:rsid w:val="00B15C22"/>
    <w:rPr>
      <w:rFonts w:eastAsiaTheme="minorHAnsi"/>
      <w:lang w:eastAsia="en-US"/>
    </w:rPr>
  </w:style>
  <w:style w:type="paragraph" w:customStyle="1" w:styleId="3FF9F8A3B6C94A0EA5622DEAAA7AF15E15">
    <w:name w:val="3FF9F8A3B6C94A0EA5622DEAAA7AF15E15"/>
    <w:rsid w:val="00B15C22"/>
    <w:rPr>
      <w:rFonts w:eastAsiaTheme="minorHAnsi"/>
      <w:lang w:eastAsia="en-US"/>
    </w:rPr>
  </w:style>
  <w:style w:type="paragraph" w:customStyle="1" w:styleId="5B8937377D2E490B810B81D457D6213A15">
    <w:name w:val="5B8937377D2E490B810B81D457D6213A15"/>
    <w:rsid w:val="00B15C22"/>
    <w:rPr>
      <w:rFonts w:eastAsiaTheme="minorHAnsi"/>
      <w:lang w:eastAsia="en-US"/>
    </w:rPr>
  </w:style>
  <w:style w:type="paragraph" w:customStyle="1" w:styleId="E7AB13F60C8E407E8FA89DAEC1A2FE7C15">
    <w:name w:val="E7AB13F60C8E407E8FA89DAEC1A2FE7C15"/>
    <w:rsid w:val="00B15C22"/>
    <w:rPr>
      <w:rFonts w:eastAsiaTheme="minorHAnsi"/>
      <w:lang w:eastAsia="en-US"/>
    </w:rPr>
  </w:style>
  <w:style w:type="paragraph" w:customStyle="1" w:styleId="637ABA652FC44CDD8BE69C35F36979DC15">
    <w:name w:val="637ABA652FC44CDD8BE69C35F36979DC15"/>
    <w:rsid w:val="00B15C22"/>
    <w:rPr>
      <w:rFonts w:eastAsiaTheme="minorHAnsi"/>
      <w:lang w:eastAsia="en-US"/>
    </w:rPr>
  </w:style>
  <w:style w:type="paragraph" w:customStyle="1" w:styleId="171672A456834D8D98DEE52DCE0DBE7015">
    <w:name w:val="171672A456834D8D98DEE52DCE0DBE7015"/>
    <w:rsid w:val="00B15C22"/>
    <w:rPr>
      <w:rFonts w:eastAsiaTheme="minorHAnsi"/>
      <w:lang w:eastAsia="en-US"/>
    </w:rPr>
  </w:style>
  <w:style w:type="paragraph" w:customStyle="1" w:styleId="98AC570135F3492AA5ED1D400EE3DB2B15">
    <w:name w:val="98AC570135F3492AA5ED1D400EE3DB2B15"/>
    <w:rsid w:val="00B15C22"/>
    <w:rPr>
      <w:rFonts w:eastAsiaTheme="minorHAnsi"/>
      <w:lang w:eastAsia="en-US"/>
    </w:rPr>
  </w:style>
  <w:style w:type="paragraph" w:customStyle="1" w:styleId="596E69F8B44E427E96881D7E1048198C15">
    <w:name w:val="596E69F8B44E427E96881D7E1048198C15"/>
    <w:rsid w:val="00B15C22"/>
    <w:rPr>
      <w:rFonts w:eastAsiaTheme="minorHAnsi"/>
      <w:lang w:eastAsia="en-US"/>
    </w:rPr>
  </w:style>
  <w:style w:type="paragraph" w:customStyle="1" w:styleId="0B137586B3BC41B8BA90C8A667DCE7E616">
    <w:name w:val="0B137586B3BC41B8BA90C8A667DCE7E616"/>
    <w:rsid w:val="00B15C22"/>
    <w:rPr>
      <w:rFonts w:eastAsiaTheme="minorHAnsi"/>
      <w:lang w:eastAsia="en-US"/>
    </w:rPr>
  </w:style>
  <w:style w:type="paragraph" w:customStyle="1" w:styleId="2E6105B99C2D4466A23670AA7C5C7B6815">
    <w:name w:val="2E6105B99C2D4466A23670AA7C5C7B6815"/>
    <w:rsid w:val="00B15C22"/>
    <w:rPr>
      <w:rFonts w:eastAsiaTheme="minorHAnsi"/>
      <w:lang w:eastAsia="en-US"/>
    </w:rPr>
  </w:style>
  <w:style w:type="paragraph" w:customStyle="1" w:styleId="DC0063C961DF427E8BBFB1AF9DB6276E15">
    <w:name w:val="DC0063C961DF427E8BBFB1AF9DB6276E15"/>
    <w:rsid w:val="00B15C22"/>
    <w:rPr>
      <w:rFonts w:eastAsiaTheme="minorHAnsi"/>
      <w:lang w:eastAsia="en-US"/>
    </w:rPr>
  </w:style>
  <w:style w:type="paragraph" w:customStyle="1" w:styleId="56FC5DD2C87747FCAC1E4F2796BC6F5A15">
    <w:name w:val="56FC5DD2C87747FCAC1E4F2796BC6F5A15"/>
    <w:rsid w:val="00B15C22"/>
    <w:rPr>
      <w:rFonts w:eastAsiaTheme="minorHAnsi"/>
      <w:lang w:eastAsia="en-US"/>
    </w:rPr>
  </w:style>
  <w:style w:type="paragraph" w:customStyle="1" w:styleId="B922740380B14F0A9010A00006D497F215">
    <w:name w:val="B922740380B14F0A9010A00006D497F215"/>
    <w:rsid w:val="00B15C22"/>
    <w:rPr>
      <w:rFonts w:eastAsiaTheme="minorHAnsi"/>
      <w:lang w:eastAsia="en-US"/>
    </w:rPr>
  </w:style>
  <w:style w:type="paragraph" w:customStyle="1" w:styleId="68E2782CDC774B0688443D930BEB103115">
    <w:name w:val="68E2782CDC774B0688443D930BEB103115"/>
    <w:rsid w:val="00B15C22"/>
    <w:rPr>
      <w:rFonts w:eastAsiaTheme="minorHAnsi"/>
      <w:lang w:eastAsia="en-US"/>
    </w:rPr>
  </w:style>
  <w:style w:type="paragraph" w:customStyle="1" w:styleId="98020BBAC58E44AEA9C2DC939FC0B89415">
    <w:name w:val="98020BBAC58E44AEA9C2DC939FC0B89415"/>
    <w:rsid w:val="00B15C22"/>
    <w:rPr>
      <w:rFonts w:eastAsiaTheme="minorHAnsi"/>
      <w:lang w:eastAsia="en-US"/>
    </w:rPr>
  </w:style>
  <w:style w:type="paragraph" w:customStyle="1" w:styleId="BA56E25A1AC841CA94DA2F7F39E33F1015">
    <w:name w:val="BA56E25A1AC841CA94DA2F7F39E33F1015"/>
    <w:rsid w:val="00B15C22"/>
    <w:rPr>
      <w:rFonts w:eastAsiaTheme="minorHAnsi"/>
      <w:lang w:eastAsia="en-US"/>
    </w:rPr>
  </w:style>
  <w:style w:type="paragraph" w:customStyle="1" w:styleId="66E0C5F3AC7344C8992DA4622592654C15">
    <w:name w:val="66E0C5F3AC7344C8992DA4622592654C15"/>
    <w:rsid w:val="00B15C22"/>
    <w:rPr>
      <w:rFonts w:eastAsiaTheme="minorHAnsi"/>
      <w:lang w:eastAsia="en-US"/>
    </w:rPr>
  </w:style>
  <w:style w:type="paragraph" w:customStyle="1" w:styleId="5654FA651B74415683C4EF7443369FDE15">
    <w:name w:val="5654FA651B74415683C4EF7443369FDE15"/>
    <w:rsid w:val="00B15C22"/>
    <w:rPr>
      <w:rFonts w:eastAsiaTheme="minorHAnsi"/>
      <w:lang w:eastAsia="en-US"/>
    </w:rPr>
  </w:style>
  <w:style w:type="paragraph" w:customStyle="1" w:styleId="467AAA7C6DCE45589E2F017204A3AA7D15">
    <w:name w:val="467AAA7C6DCE45589E2F017204A3AA7D15"/>
    <w:rsid w:val="00B15C22"/>
    <w:rPr>
      <w:rFonts w:eastAsiaTheme="minorHAnsi"/>
      <w:lang w:eastAsia="en-US"/>
    </w:rPr>
  </w:style>
  <w:style w:type="paragraph" w:customStyle="1" w:styleId="CFAE562A7EDE4C3F8E933D4308AD196615">
    <w:name w:val="CFAE562A7EDE4C3F8E933D4308AD196615"/>
    <w:rsid w:val="00B15C22"/>
    <w:rPr>
      <w:rFonts w:eastAsiaTheme="minorHAnsi"/>
      <w:lang w:eastAsia="en-US"/>
    </w:rPr>
  </w:style>
  <w:style w:type="paragraph" w:customStyle="1" w:styleId="F37A050F36DB400B9BB43D7646B9BA5715">
    <w:name w:val="F37A050F36DB400B9BB43D7646B9BA5715"/>
    <w:rsid w:val="00B15C22"/>
    <w:rPr>
      <w:rFonts w:eastAsiaTheme="minorHAnsi"/>
      <w:lang w:eastAsia="en-US"/>
    </w:rPr>
  </w:style>
  <w:style w:type="paragraph" w:customStyle="1" w:styleId="C58ED9DDAE4B4E70B05EE064DEB633C615">
    <w:name w:val="C58ED9DDAE4B4E70B05EE064DEB633C615"/>
    <w:rsid w:val="00B15C22"/>
    <w:rPr>
      <w:rFonts w:eastAsiaTheme="minorHAnsi"/>
      <w:lang w:eastAsia="en-US"/>
    </w:rPr>
  </w:style>
  <w:style w:type="paragraph" w:customStyle="1" w:styleId="23521A40447D4433A80DFCEDC112307D15">
    <w:name w:val="23521A40447D4433A80DFCEDC112307D15"/>
    <w:rsid w:val="00B15C22"/>
    <w:rPr>
      <w:rFonts w:eastAsiaTheme="minorHAnsi"/>
      <w:lang w:eastAsia="en-US"/>
    </w:rPr>
  </w:style>
  <w:style w:type="paragraph" w:customStyle="1" w:styleId="895B08A9D16E469F91B40B67A95E8C3A15">
    <w:name w:val="895B08A9D16E469F91B40B67A95E8C3A15"/>
    <w:rsid w:val="00B15C22"/>
    <w:rPr>
      <w:rFonts w:eastAsiaTheme="minorHAnsi"/>
      <w:lang w:eastAsia="en-US"/>
    </w:rPr>
  </w:style>
  <w:style w:type="paragraph" w:customStyle="1" w:styleId="61421A13D63C4AD2A25E26C9BF483E0015">
    <w:name w:val="61421A13D63C4AD2A25E26C9BF483E0015"/>
    <w:rsid w:val="00B15C22"/>
    <w:rPr>
      <w:rFonts w:eastAsiaTheme="minorHAnsi"/>
      <w:lang w:eastAsia="en-US"/>
    </w:rPr>
  </w:style>
  <w:style w:type="paragraph" w:customStyle="1" w:styleId="E9A9A7288F204B4595AB8DB7689E23A415">
    <w:name w:val="E9A9A7288F204B4595AB8DB7689E23A415"/>
    <w:rsid w:val="00B15C22"/>
    <w:rPr>
      <w:rFonts w:eastAsiaTheme="minorHAnsi"/>
      <w:lang w:eastAsia="en-US"/>
    </w:rPr>
  </w:style>
  <w:style w:type="paragraph" w:customStyle="1" w:styleId="9FA02439E66B40EF85121F9E197565B015">
    <w:name w:val="9FA02439E66B40EF85121F9E197565B015"/>
    <w:rsid w:val="00B15C22"/>
    <w:rPr>
      <w:rFonts w:eastAsiaTheme="minorHAnsi"/>
      <w:lang w:eastAsia="en-US"/>
    </w:rPr>
  </w:style>
  <w:style w:type="paragraph" w:customStyle="1" w:styleId="140ADE778D2440668742D47E172A906715">
    <w:name w:val="140ADE778D2440668742D47E172A906715"/>
    <w:rsid w:val="00B15C22"/>
    <w:rPr>
      <w:rFonts w:eastAsiaTheme="minorHAnsi"/>
      <w:lang w:eastAsia="en-US"/>
    </w:rPr>
  </w:style>
  <w:style w:type="paragraph" w:customStyle="1" w:styleId="58B5AA19213D4CD3BAD806A42C7997F115">
    <w:name w:val="58B5AA19213D4CD3BAD806A42C7997F115"/>
    <w:rsid w:val="00B15C22"/>
    <w:rPr>
      <w:rFonts w:eastAsiaTheme="minorHAnsi"/>
      <w:lang w:eastAsia="en-US"/>
    </w:rPr>
  </w:style>
  <w:style w:type="paragraph" w:customStyle="1" w:styleId="76B2EA3A72204F79BCE9EA9F1C4CF39215">
    <w:name w:val="76B2EA3A72204F79BCE9EA9F1C4CF39215"/>
    <w:rsid w:val="00B15C22"/>
    <w:rPr>
      <w:rFonts w:eastAsiaTheme="minorHAnsi"/>
      <w:lang w:eastAsia="en-US"/>
    </w:rPr>
  </w:style>
  <w:style w:type="paragraph" w:customStyle="1" w:styleId="A4856A4BC9234A88BF9E4856508704EB15">
    <w:name w:val="A4856A4BC9234A88BF9E4856508704EB15"/>
    <w:rsid w:val="00B15C22"/>
    <w:rPr>
      <w:rFonts w:eastAsiaTheme="minorHAnsi"/>
      <w:lang w:eastAsia="en-US"/>
    </w:rPr>
  </w:style>
  <w:style w:type="paragraph" w:customStyle="1" w:styleId="1E736B825DB44A348D66F44FDD1E07D015">
    <w:name w:val="1E736B825DB44A348D66F44FDD1E07D015"/>
    <w:rsid w:val="00B15C22"/>
    <w:rPr>
      <w:rFonts w:eastAsiaTheme="minorHAnsi"/>
      <w:lang w:eastAsia="en-US"/>
    </w:rPr>
  </w:style>
  <w:style w:type="paragraph" w:customStyle="1" w:styleId="9C790969453E410BBBA94F6147DB653D15">
    <w:name w:val="9C790969453E410BBBA94F6147DB653D15"/>
    <w:rsid w:val="00B15C22"/>
    <w:rPr>
      <w:rFonts w:eastAsiaTheme="minorHAnsi"/>
      <w:lang w:eastAsia="en-US"/>
    </w:rPr>
  </w:style>
  <w:style w:type="paragraph" w:customStyle="1" w:styleId="7C0E47DACB44483EAE387E179C5D97FD15">
    <w:name w:val="7C0E47DACB44483EAE387E179C5D97FD15"/>
    <w:rsid w:val="00B15C22"/>
    <w:rPr>
      <w:rFonts w:eastAsiaTheme="minorHAnsi"/>
      <w:lang w:eastAsia="en-US"/>
    </w:rPr>
  </w:style>
  <w:style w:type="paragraph" w:customStyle="1" w:styleId="04B5DBFF573E4044BE1E2E3BC6675FF215">
    <w:name w:val="04B5DBFF573E4044BE1E2E3BC6675FF215"/>
    <w:rsid w:val="00B15C22"/>
    <w:rPr>
      <w:rFonts w:eastAsiaTheme="minorHAnsi"/>
      <w:lang w:eastAsia="en-US"/>
    </w:rPr>
  </w:style>
  <w:style w:type="paragraph" w:customStyle="1" w:styleId="A92A406D50A04B6D96750E96E718970015">
    <w:name w:val="A92A406D50A04B6D96750E96E718970015"/>
    <w:rsid w:val="00B15C22"/>
    <w:rPr>
      <w:rFonts w:eastAsiaTheme="minorHAnsi"/>
      <w:lang w:eastAsia="en-US"/>
    </w:rPr>
  </w:style>
  <w:style w:type="paragraph" w:customStyle="1" w:styleId="AC3E3A91851E48BE9249BB91D2D2360815">
    <w:name w:val="AC3E3A91851E48BE9249BB91D2D2360815"/>
    <w:rsid w:val="00B15C22"/>
    <w:rPr>
      <w:rFonts w:eastAsiaTheme="minorHAnsi"/>
      <w:lang w:eastAsia="en-US"/>
    </w:rPr>
  </w:style>
  <w:style w:type="paragraph" w:customStyle="1" w:styleId="35E4980946D848D693F5DBC9EF18DCD015">
    <w:name w:val="35E4980946D848D693F5DBC9EF18DCD015"/>
    <w:rsid w:val="00B15C22"/>
    <w:rPr>
      <w:rFonts w:eastAsiaTheme="minorHAnsi"/>
      <w:lang w:eastAsia="en-US"/>
    </w:rPr>
  </w:style>
  <w:style w:type="paragraph" w:customStyle="1" w:styleId="B66F3BB1BCF843FAA4436B20DACF098014">
    <w:name w:val="B66F3BB1BCF843FAA4436B20DACF098014"/>
    <w:rsid w:val="00B15C22"/>
    <w:rPr>
      <w:rFonts w:eastAsiaTheme="minorHAnsi"/>
      <w:lang w:eastAsia="en-US"/>
    </w:rPr>
  </w:style>
  <w:style w:type="paragraph" w:customStyle="1" w:styleId="F9B1CCC1BCA14E3FA138FE187D0668E81">
    <w:name w:val="F9B1CCC1BCA14E3FA138FE187D0668E81"/>
    <w:rsid w:val="00B15C22"/>
    <w:rPr>
      <w:rFonts w:eastAsiaTheme="minorHAnsi"/>
      <w:lang w:eastAsia="en-US"/>
    </w:rPr>
  </w:style>
  <w:style w:type="paragraph" w:customStyle="1" w:styleId="A99DBBB0E66242528FBA3EFB170AFA6B3">
    <w:name w:val="A99DBBB0E66242528FBA3EFB170AFA6B3"/>
    <w:rsid w:val="00B15C22"/>
    <w:rPr>
      <w:rFonts w:eastAsiaTheme="minorHAnsi"/>
      <w:lang w:eastAsia="en-US"/>
    </w:rPr>
  </w:style>
  <w:style w:type="paragraph" w:customStyle="1" w:styleId="39077B2DC3E342BAAE7299DE489ABFBF3">
    <w:name w:val="39077B2DC3E342BAAE7299DE489ABFBF3"/>
    <w:rsid w:val="00B15C22"/>
    <w:rPr>
      <w:rFonts w:eastAsiaTheme="minorHAnsi"/>
      <w:lang w:eastAsia="en-US"/>
    </w:rPr>
  </w:style>
  <w:style w:type="paragraph" w:customStyle="1" w:styleId="873A210A3E6E4EDC8A0D522B5E0D83313">
    <w:name w:val="873A210A3E6E4EDC8A0D522B5E0D83313"/>
    <w:rsid w:val="00B15C22"/>
    <w:rPr>
      <w:rFonts w:eastAsiaTheme="minorHAnsi"/>
      <w:lang w:eastAsia="en-US"/>
    </w:rPr>
  </w:style>
  <w:style w:type="paragraph" w:customStyle="1" w:styleId="D49D137EDA574EDEB9742FEC8AFCC9B73">
    <w:name w:val="D49D137EDA574EDEB9742FEC8AFCC9B73"/>
    <w:rsid w:val="00B15C22"/>
    <w:rPr>
      <w:rFonts w:eastAsiaTheme="minorHAnsi"/>
      <w:lang w:eastAsia="en-US"/>
    </w:rPr>
  </w:style>
  <w:style w:type="paragraph" w:customStyle="1" w:styleId="30323DE6657A4B72B949EED5C2DCCC063">
    <w:name w:val="30323DE6657A4B72B949EED5C2DCCC063"/>
    <w:rsid w:val="00B15C22"/>
    <w:rPr>
      <w:rFonts w:eastAsiaTheme="minorHAnsi"/>
      <w:lang w:eastAsia="en-US"/>
    </w:rPr>
  </w:style>
  <w:style w:type="paragraph" w:customStyle="1" w:styleId="B87B719D3F9549B6AE19A13525D549E412">
    <w:name w:val="B87B719D3F9549B6AE19A13525D549E412"/>
    <w:rsid w:val="00B15C22"/>
    <w:rPr>
      <w:rFonts w:eastAsiaTheme="minorHAnsi"/>
      <w:lang w:eastAsia="en-US"/>
    </w:rPr>
  </w:style>
  <w:style w:type="paragraph" w:customStyle="1" w:styleId="68608C5E745D407D916FE15C78FCB7F612">
    <w:name w:val="68608C5E745D407D916FE15C78FCB7F612"/>
    <w:rsid w:val="00B15C22"/>
    <w:rPr>
      <w:rFonts w:eastAsiaTheme="minorHAnsi"/>
      <w:lang w:eastAsia="en-US"/>
    </w:rPr>
  </w:style>
  <w:style w:type="paragraph" w:customStyle="1" w:styleId="6D38C7C18C3241D59028580A91D662C712">
    <w:name w:val="6D38C7C18C3241D59028580A91D662C712"/>
    <w:rsid w:val="00B15C22"/>
    <w:rPr>
      <w:rFonts w:eastAsiaTheme="minorHAnsi"/>
      <w:lang w:eastAsia="en-US"/>
    </w:rPr>
  </w:style>
  <w:style w:type="paragraph" w:customStyle="1" w:styleId="6338620077BC4084BB4E25721058CDE44">
    <w:name w:val="6338620077BC4084BB4E25721058CDE44"/>
    <w:rsid w:val="00B15C22"/>
    <w:rPr>
      <w:rFonts w:eastAsiaTheme="minorHAnsi"/>
      <w:lang w:eastAsia="en-US"/>
    </w:rPr>
  </w:style>
  <w:style w:type="paragraph" w:customStyle="1" w:styleId="B584AD9F4BC947F68C34DE8A696169105">
    <w:name w:val="B584AD9F4BC947F68C34DE8A696169105"/>
    <w:rsid w:val="00B15C22"/>
    <w:rPr>
      <w:rFonts w:eastAsiaTheme="minorHAnsi"/>
      <w:lang w:eastAsia="en-US"/>
    </w:rPr>
  </w:style>
  <w:style w:type="paragraph" w:customStyle="1" w:styleId="2EB0578F093F4AB6B770C8B7CF9FB35E4">
    <w:name w:val="2EB0578F093F4AB6B770C8B7CF9FB35E4"/>
    <w:rsid w:val="00B15C22"/>
    <w:rPr>
      <w:rFonts w:eastAsiaTheme="minorHAnsi"/>
      <w:lang w:eastAsia="en-US"/>
    </w:rPr>
  </w:style>
  <w:style w:type="paragraph" w:customStyle="1" w:styleId="491A1B9CC8C54836A79544761EF2F9ED5">
    <w:name w:val="491A1B9CC8C54836A79544761EF2F9ED5"/>
    <w:rsid w:val="00B15C22"/>
    <w:rPr>
      <w:rFonts w:eastAsiaTheme="minorHAnsi"/>
      <w:lang w:eastAsia="en-US"/>
    </w:rPr>
  </w:style>
  <w:style w:type="paragraph" w:customStyle="1" w:styleId="71C2717288DB4A3E84EC4B22809BD7684">
    <w:name w:val="71C2717288DB4A3E84EC4B22809BD7684"/>
    <w:rsid w:val="00B15C22"/>
    <w:rPr>
      <w:rFonts w:eastAsiaTheme="minorHAnsi"/>
      <w:lang w:eastAsia="en-US"/>
    </w:rPr>
  </w:style>
  <w:style w:type="paragraph" w:customStyle="1" w:styleId="15741ADDE4EF47C2924D77638349BF014">
    <w:name w:val="15741ADDE4EF47C2924D77638349BF014"/>
    <w:rsid w:val="00B15C22"/>
    <w:rPr>
      <w:rFonts w:eastAsiaTheme="minorHAnsi"/>
      <w:lang w:eastAsia="en-US"/>
    </w:rPr>
  </w:style>
  <w:style w:type="paragraph" w:customStyle="1" w:styleId="62B38728EE13477DB49D0B821F8B162E12">
    <w:name w:val="62B38728EE13477DB49D0B821F8B162E12"/>
    <w:rsid w:val="00B15C22"/>
    <w:rPr>
      <w:rFonts w:eastAsiaTheme="minorHAnsi"/>
      <w:lang w:eastAsia="en-US"/>
    </w:rPr>
  </w:style>
  <w:style w:type="paragraph" w:customStyle="1" w:styleId="9F9EE155188245A4BC10AFABFD2B552912">
    <w:name w:val="9F9EE155188245A4BC10AFABFD2B552912"/>
    <w:rsid w:val="00B15C22"/>
    <w:rPr>
      <w:rFonts w:eastAsiaTheme="minorHAnsi"/>
      <w:lang w:eastAsia="en-US"/>
    </w:rPr>
  </w:style>
  <w:style w:type="paragraph" w:customStyle="1" w:styleId="D227C9FB63D34614A02E1E7533D4DB3012">
    <w:name w:val="D227C9FB63D34614A02E1E7533D4DB3012"/>
    <w:rsid w:val="00B15C22"/>
    <w:rPr>
      <w:rFonts w:eastAsiaTheme="minorHAnsi"/>
      <w:lang w:eastAsia="en-US"/>
    </w:rPr>
  </w:style>
  <w:style w:type="paragraph" w:customStyle="1" w:styleId="7DF19CBB245B455D9F73648C10ED22C312">
    <w:name w:val="7DF19CBB245B455D9F73648C10ED22C312"/>
    <w:rsid w:val="00B15C22"/>
    <w:rPr>
      <w:rFonts w:eastAsiaTheme="minorHAnsi"/>
      <w:lang w:eastAsia="en-US"/>
    </w:rPr>
  </w:style>
  <w:style w:type="paragraph" w:customStyle="1" w:styleId="148151EA834B481B8849D6D036BA0C4212">
    <w:name w:val="148151EA834B481B8849D6D036BA0C4212"/>
    <w:rsid w:val="00B15C22"/>
    <w:rPr>
      <w:rFonts w:eastAsiaTheme="minorHAnsi"/>
      <w:lang w:eastAsia="en-US"/>
    </w:rPr>
  </w:style>
  <w:style w:type="paragraph" w:customStyle="1" w:styleId="71F09E50622E49DF8A8292EDF2B28FB110">
    <w:name w:val="71F09E50622E49DF8A8292EDF2B28FB110"/>
    <w:rsid w:val="00B15C22"/>
    <w:rPr>
      <w:rFonts w:eastAsiaTheme="minorHAnsi"/>
      <w:lang w:eastAsia="en-US"/>
    </w:rPr>
  </w:style>
  <w:style w:type="paragraph" w:customStyle="1" w:styleId="37804496A48344E1BB90F4DC42A4AC5216">
    <w:name w:val="37804496A48344E1BB90F4DC42A4AC5216"/>
    <w:rsid w:val="00B15C22"/>
    <w:rPr>
      <w:rFonts w:eastAsiaTheme="minorHAnsi"/>
      <w:lang w:eastAsia="en-US"/>
    </w:rPr>
  </w:style>
  <w:style w:type="paragraph" w:customStyle="1" w:styleId="65588D5F6C504B489F16B8F141BA128C16">
    <w:name w:val="65588D5F6C504B489F16B8F141BA128C16"/>
    <w:rsid w:val="00B15C22"/>
    <w:rPr>
      <w:rFonts w:eastAsiaTheme="minorHAnsi"/>
      <w:lang w:eastAsia="en-US"/>
    </w:rPr>
  </w:style>
  <w:style w:type="paragraph" w:customStyle="1" w:styleId="6A3FEBDB5E424E0E969AEEDB02D2B81116">
    <w:name w:val="6A3FEBDB5E424E0E969AEEDB02D2B81116"/>
    <w:rsid w:val="00B15C22"/>
    <w:rPr>
      <w:rFonts w:eastAsiaTheme="minorHAnsi"/>
      <w:lang w:eastAsia="en-US"/>
    </w:rPr>
  </w:style>
  <w:style w:type="paragraph" w:customStyle="1" w:styleId="A1D559709EA9472DAA40ECDC8E83AF5A16">
    <w:name w:val="A1D559709EA9472DAA40ECDC8E83AF5A16"/>
    <w:rsid w:val="00B15C22"/>
    <w:rPr>
      <w:rFonts w:eastAsiaTheme="minorHAnsi"/>
      <w:lang w:eastAsia="en-US"/>
    </w:rPr>
  </w:style>
  <w:style w:type="paragraph" w:customStyle="1" w:styleId="CE2DE88FA9B14CE1A2E3424E47D96F1916">
    <w:name w:val="CE2DE88FA9B14CE1A2E3424E47D96F1916"/>
    <w:rsid w:val="00B15C22"/>
    <w:rPr>
      <w:rFonts w:eastAsiaTheme="minorHAnsi"/>
      <w:lang w:eastAsia="en-US"/>
    </w:rPr>
  </w:style>
  <w:style w:type="paragraph" w:customStyle="1" w:styleId="42D7E4A9D2A14A58AD6CC213F505672C16">
    <w:name w:val="42D7E4A9D2A14A58AD6CC213F505672C16"/>
    <w:rsid w:val="00B15C22"/>
    <w:rPr>
      <w:rFonts w:eastAsiaTheme="minorHAnsi"/>
      <w:lang w:eastAsia="en-US"/>
    </w:rPr>
  </w:style>
  <w:style w:type="paragraph" w:customStyle="1" w:styleId="D719B21793D147B081A467524994DDCF16">
    <w:name w:val="D719B21793D147B081A467524994DDCF16"/>
    <w:rsid w:val="00B15C22"/>
    <w:rPr>
      <w:rFonts w:eastAsiaTheme="minorHAnsi"/>
      <w:lang w:eastAsia="en-US"/>
    </w:rPr>
  </w:style>
  <w:style w:type="paragraph" w:customStyle="1" w:styleId="3FF9F8A3B6C94A0EA5622DEAAA7AF15E16">
    <w:name w:val="3FF9F8A3B6C94A0EA5622DEAAA7AF15E16"/>
    <w:rsid w:val="00B15C22"/>
    <w:rPr>
      <w:rFonts w:eastAsiaTheme="minorHAnsi"/>
      <w:lang w:eastAsia="en-US"/>
    </w:rPr>
  </w:style>
  <w:style w:type="paragraph" w:customStyle="1" w:styleId="5B8937377D2E490B810B81D457D6213A16">
    <w:name w:val="5B8937377D2E490B810B81D457D6213A16"/>
    <w:rsid w:val="00B15C22"/>
    <w:rPr>
      <w:rFonts w:eastAsiaTheme="minorHAnsi"/>
      <w:lang w:eastAsia="en-US"/>
    </w:rPr>
  </w:style>
  <w:style w:type="paragraph" w:customStyle="1" w:styleId="E7AB13F60C8E407E8FA89DAEC1A2FE7C16">
    <w:name w:val="E7AB13F60C8E407E8FA89DAEC1A2FE7C16"/>
    <w:rsid w:val="00B15C22"/>
    <w:rPr>
      <w:rFonts w:eastAsiaTheme="minorHAnsi"/>
      <w:lang w:eastAsia="en-US"/>
    </w:rPr>
  </w:style>
  <w:style w:type="paragraph" w:customStyle="1" w:styleId="637ABA652FC44CDD8BE69C35F36979DC16">
    <w:name w:val="637ABA652FC44CDD8BE69C35F36979DC16"/>
    <w:rsid w:val="00B15C22"/>
    <w:rPr>
      <w:rFonts w:eastAsiaTheme="minorHAnsi"/>
      <w:lang w:eastAsia="en-US"/>
    </w:rPr>
  </w:style>
  <w:style w:type="paragraph" w:customStyle="1" w:styleId="171672A456834D8D98DEE52DCE0DBE7016">
    <w:name w:val="171672A456834D8D98DEE52DCE0DBE7016"/>
    <w:rsid w:val="00B15C22"/>
    <w:rPr>
      <w:rFonts w:eastAsiaTheme="minorHAnsi"/>
      <w:lang w:eastAsia="en-US"/>
    </w:rPr>
  </w:style>
  <w:style w:type="paragraph" w:customStyle="1" w:styleId="98AC570135F3492AA5ED1D400EE3DB2B16">
    <w:name w:val="98AC570135F3492AA5ED1D400EE3DB2B16"/>
    <w:rsid w:val="00B15C22"/>
    <w:rPr>
      <w:rFonts w:eastAsiaTheme="minorHAnsi"/>
      <w:lang w:eastAsia="en-US"/>
    </w:rPr>
  </w:style>
  <w:style w:type="paragraph" w:customStyle="1" w:styleId="596E69F8B44E427E96881D7E1048198C16">
    <w:name w:val="596E69F8B44E427E96881D7E1048198C16"/>
    <w:rsid w:val="00B15C22"/>
    <w:rPr>
      <w:rFonts w:eastAsiaTheme="minorHAnsi"/>
      <w:lang w:eastAsia="en-US"/>
    </w:rPr>
  </w:style>
  <w:style w:type="paragraph" w:customStyle="1" w:styleId="0B137586B3BC41B8BA90C8A667DCE7E617">
    <w:name w:val="0B137586B3BC41B8BA90C8A667DCE7E617"/>
    <w:rsid w:val="00B15C22"/>
    <w:rPr>
      <w:rFonts w:eastAsiaTheme="minorHAnsi"/>
      <w:lang w:eastAsia="en-US"/>
    </w:rPr>
  </w:style>
  <w:style w:type="paragraph" w:customStyle="1" w:styleId="2E6105B99C2D4466A23670AA7C5C7B6816">
    <w:name w:val="2E6105B99C2D4466A23670AA7C5C7B6816"/>
    <w:rsid w:val="00B15C22"/>
    <w:rPr>
      <w:rFonts w:eastAsiaTheme="minorHAnsi"/>
      <w:lang w:eastAsia="en-US"/>
    </w:rPr>
  </w:style>
  <w:style w:type="paragraph" w:customStyle="1" w:styleId="DC0063C961DF427E8BBFB1AF9DB6276E16">
    <w:name w:val="DC0063C961DF427E8BBFB1AF9DB6276E16"/>
    <w:rsid w:val="00B15C22"/>
    <w:rPr>
      <w:rFonts w:eastAsiaTheme="minorHAnsi"/>
      <w:lang w:eastAsia="en-US"/>
    </w:rPr>
  </w:style>
  <w:style w:type="paragraph" w:customStyle="1" w:styleId="56FC5DD2C87747FCAC1E4F2796BC6F5A16">
    <w:name w:val="56FC5DD2C87747FCAC1E4F2796BC6F5A16"/>
    <w:rsid w:val="00B15C22"/>
    <w:rPr>
      <w:rFonts w:eastAsiaTheme="minorHAnsi"/>
      <w:lang w:eastAsia="en-US"/>
    </w:rPr>
  </w:style>
  <w:style w:type="paragraph" w:customStyle="1" w:styleId="B922740380B14F0A9010A00006D497F216">
    <w:name w:val="B922740380B14F0A9010A00006D497F216"/>
    <w:rsid w:val="00B15C22"/>
    <w:rPr>
      <w:rFonts w:eastAsiaTheme="minorHAnsi"/>
      <w:lang w:eastAsia="en-US"/>
    </w:rPr>
  </w:style>
  <w:style w:type="paragraph" w:customStyle="1" w:styleId="68E2782CDC774B0688443D930BEB103116">
    <w:name w:val="68E2782CDC774B0688443D930BEB103116"/>
    <w:rsid w:val="00B15C22"/>
    <w:rPr>
      <w:rFonts w:eastAsiaTheme="minorHAnsi"/>
      <w:lang w:eastAsia="en-US"/>
    </w:rPr>
  </w:style>
  <w:style w:type="paragraph" w:customStyle="1" w:styleId="98020BBAC58E44AEA9C2DC939FC0B89416">
    <w:name w:val="98020BBAC58E44AEA9C2DC939FC0B89416"/>
    <w:rsid w:val="00B15C22"/>
    <w:rPr>
      <w:rFonts w:eastAsiaTheme="minorHAnsi"/>
      <w:lang w:eastAsia="en-US"/>
    </w:rPr>
  </w:style>
  <w:style w:type="paragraph" w:customStyle="1" w:styleId="BA56E25A1AC841CA94DA2F7F39E33F1016">
    <w:name w:val="BA56E25A1AC841CA94DA2F7F39E33F1016"/>
    <w:rsid w:val="00B15C22"/>
    <w:rPr>
      <w:rFonts w:eastAsiaTheme="minorHAnsi"/>
      <w:lang w:eastAsia="en-US"/>
    </w:rPr>
  </w:style>
  <w:style w:type="paragraph" w:customStyle="1" w:styleId="66E0C5F3AC7344C8992DA4622592654C16">
    <w:name w:val="66E0C5F3AC7344C8992DA4622592654C16"/>
    <w:rsid w:val="00B15C22"/>
    <w:rPr>
      <w:rFonts w:eastAsiaTheme="minorHAnsi"/>
      <w:lang w:eastAsia="en-US"/>
    </w:rPr>
  </w:style>
  <w:style w:type="paragraph" w:customStyle="1" w:styleId="5654FA651B74415683C4EF7443369FDE16">
    <w:name w:val="5654FA651B74415683C4EF7443369FDE16"/>
    <w:rsid w:val="00B15C22"/>
    <w:rPr>
      <w:rFonts w:eastAsiaTheme="minorHAnsi"/>
      <w:lang w:eastAsia="en-US"/>
    </w:rPr>
  </w:style>
  <w:style w:type="paragraph" w:customStyle="1" w:styleId="467AAA7C6DCE45589E2F017204A3AA7D16">
    <w:name w:val="467AAA7C6DCE45589E2F017204A3AA7D16"/>
    <w:rsid w:val="00B15C22"/>
    <w:rPr>
      <w:rFonts w:eastAsiaTheme="minorHAnsi"/>
      <w:lang w:eastAsia="en-US"/>
    </w:rPr>
  </w:style>
  <w:style w:type="paragraph" w:customStyle="1" w:styleId="CFAE562A7EDE4C3F8E933D4308AD196616">
    <w:name w:val="CFAE562A7EDE4C3F8E933D4308AD196616"/>
    <w:rsid w:val="00B15C22"/>
    <w:rPr>
      <w:rFonts w:eastAsiaTheme="minorHAnsi"/>
      <w:lang w:eastAsia="en-US"/>
    </w:rPr>
  </w:style>
  <w:style w:type="paragraph" w:customStyle="1" w:styleId="F37A050F36DB400B9BB43D7646B9BA5716">
    <w:name w:val="F37A050F36DB400B9BB43D7646B9BA5716"/>
    <w:rsid w:val="00B15C22"/>
    <w:rPr>
      <w:rFonts w:eastAsiaTheme="minorHAnsi"/>
      <w:lang w:eastAsia="en-US"/>
    </w:rPr>
  </w:style>
  <w:style w:type="paragraph" w:customStyle="1" w:styleId="C58ED9DDAE4B4E70B05EE064DEB633C616">
    <w:name w:val="C58ED9DDAE4B4E70B05EE064DEB633C616"/>
    <w:rsid w:val="00B15C22"/>
    <w:rPr>
      <w:rFonts w:eastAsiaTheme="minorHAnsi"/>
      <w:lang w:eastAsia="en-US"/>
    </w:rPr>
  </w:style>
  <w:style w:type="paragraph" w:customStyle="1" w:styleId="23521A40447D4433A80DFCEDC112307D16">
    <w:name w:val="23521A40447D4433A80DFCEDC112307D16"/>
    <w:rsid w:val="00B15C22"/>
    <w:rPr>
      <w:rFonts w:eastAsiaTheme="minorHAnsi"/>
      <w:lang w:eastAsia="en-US"/>
    </w:rPr>
  </w:style>
  <w:style w:type="paragraph" w:customStyle="1" w:styleId="895B08A9D16E469F91B40B67A95E8C3A16">
    <w:name w:val="895B08A9D16E469F91B40B67A95E8C3A16"/>
    <w:rsid w:val="00B15C22"/>
    <w:rPr>
      <w:rFonts w:eastAsiaTheme="minorHAnsi"/>
      <w:lang w:eastAsia="en-US"/>
    </w:rPr>
  </w:style>
  <w:style w:type="paragraph" w:customStyle="1" w:styleId="61421A13D63C4AD2A25E26C9BF483E0016">
    <w:name w:val="61421A13D63C4AD2A25E26C9BF483E0016"/>
    <w:rsid w:val="00B15C22"/>
    <w:rPr>
      <w:rFonts w:eastAsiaTheme="minorHAnsi"/>
      <w:lang w:eastAsia="en-US"/>
    </w:rPr>
  </w:style>
  <w:style w:type="paragraph" w:customStyle="1" w:styleId="E9A9A7288F204B4595AB8DB7689E23A416">
    <w:name w:val="E9A9A7288F204B4595AB8DB7689E23A416"/>
    <w:rsid w:val="00B15C22"/>
    <w:rPr>
      <w:rFonts w:eastAsiaTheme="minorHAnsi"/>
      <w:lang w:eastAsia="en-US"/>
    </w:rPr>
  </w:style>
  <w:style w:type="paragraph" w:customStyle="1" w:styleId="9FA02439E66B40EF85121F9E197565B016">
    <w:name w:val="9FA02439E66B40EF85121F9E197565B016"/>
    <w:rsid w:val="00B15C22"/>
    <w:rPr>
      <w:rFonts w:eastAsiaTheme="minorHAnsi"/>
      <w:lang w:eastAsia="en-US"/>
    </w:rPr>
  </w:style>
  <w:style w:type="paragraph" w:customStyle="1" w:styleId="140ADE778D2440668742D47E172A906716">
    <w:name w:val="140ADE778D2440668742D47E172A906716"/>
    <w:rsid w:val="00B15C22"/>
    <w:rPr>
      <w:rFonts w:eastAsiaTheme="minorHAnsi"/>
      <w:lang w:eastAsia="en-US"/>
    </w:rPr>
  </w:style>
  <w:style w:type="paragraph" w:customStyle="1" w:styleId="58B5AA19213D4CD3BAD806A42C7997F116">
    <w:name w:val="58B5AA19213D4CD3BAD806A42C7997F116"/>
    <w:rsid w:val="00B15C22"/>
    <w:rPr>
      <w:rFonts w:eastAsiaTheme="minorHAnsi"/>
      <w:lang w:eastAsia="en-US"/>
    </w:rPr>
  </w:style>
  <w:style w:type="paragraph" w:customStyle="1" w:styleId="76B2EA3A72204F79BCE9EA9F1C4CF39216">
    <w:name w:val="76B2EA3A72204F79BCE9EA9F1C4CF39216"/>
    <w:rsid w:val="00B15C22"/>
    <w:rPr>
      <w:rFonts w:eastAsiaTheme="minorHAnsi"/>
      <w:lang w:eastAsia="en-US"/>
    </w:rPr>
  </w:style>
  <w:style w:type="paragraph" w:customStyle="1" w:styleId="A4856A4BC9234A88BF9E4856508704EB16">
    <w:name w:val="A4856A4BC9234A88BF9E4856508704EB16"/>
    <w:rsid w:val="00B15C22"/>
    <w:rPr>
      <w:rFonts w:eastAsiaTheme="minorHAnsi"/>
      <w:lang w:eastAsia="en-US"/>
    </w:rPr>
  </w:style>
  <w:style w:type="paragraph" w:customStyle="1" w:styleId="1E736B825DB44A348D66F44FDD1E07D016">
    <w:name w:val="1E736B825DB44A348D66F44FDD1E07D016"/>
    <w:rsid w:val="00B15C22"/>
    <w:rPr>
      <w:rFonts w:eastAsiaTheme="minorHAnsi"/>
      <w:lang w:eastAsia="en-US"/>
    </w:rPr>
  </w:style>
  <w:style w:type="paragraph" w:customStyle="1" w:styleId="9C790969453E410BBBA94F6147DB653D16">
    <w:name w:val="9C790969453E410BBBA94F6147DB653D16"/>
    <w:rsid w:val="00B15C22"/>
    <w:rPr>
      <w:rFonts w:eastAsiaTheme="minorHAnsi"/>
      <w:lang w:eastAsia="en-US"/>
    </w:rPr>
  </w:style>
  <w:style w:type="paragraph" w:customStyle="1" w:styleId="7C0E47DACB44483EAE387E179C5D97FD16">
    <w:name w:val="7C0E47DACB44483EAE387E179C5D97FD16"/>
    <w:rsid w:val="00B15C22"/>
    <w:rPr>
      <w:rFonts w:eastAsiaTheme="minorHAnsi"/>
      <w:lang w:eastAsia="en-US"/>
    </w:rPr>
  </w:style>
  <w:style w:type="paragraph" w:customStyle="1" w:styleId="04B5DBFF573E4044BE1E2E3BC6675FF216">
    <w:name w:val="04B5DBFF573E4044BE1E2E3BC6675FF216"/>
    <w:rsid w:val="00B15C22"/>
    <w:rPr>
      <w:rFonts w:eastAsiaTheme="minorHAnsi"/>
      <w:lang w:eastAsia="en-US"/>
    </w:rPr>
  </w:style>
  <w:style w:type="paragraph" w:customStyle="1" w:styleId="A92A406D50A04B6D96750E96E718970016">
    <w:name w:val="A92A406D50A04B6D96750E96E718970016"/>
    <w:rsid w:val="00B15C22"/>
    <w:rPr>
      <w:rFonts w:eastAsiaTheme="minorHAnsi"/>
      <w:lang w:eastAsia="en-US"/>
    </w:rPr>
  </w:style>
  <w:style w:type="paragraph" w:customStyle="1" w:styleId="AC3E3A91851E48BE9249BB91D2D2360816">
    <w:name w:val="AC3E3A91851E48BE9249BB91D2D2360816"/>
    <w:rsid w:val="00B15C22"/>
    <w:rPr>
      <w:rFonts w:eastAsiaTheme="minorHAnsi"/>
      <w:lang w:eastAsia="en-US"/>
    </w:rPr>
  </w:style>
  <w:style w:type="paragraph" w:customStyle="1" w:styleId="35E4980946D848D693F5DBC9EF18DCD016">
    <w:name w:val="35E4980946D848D693F5DBC9EF18DCD016"/>
    <w:rsid w:val="00B15C22"/>
    <w:rPr>
      <w:rFonts w:eastAsiaTheme="minorHAnsi"/>
      <w:lang w:eastAsia="en-US"/>
    </w:rPr>
  </w:style>
  <w:style w:type="paragraph" w:customStyle="1" w:styleId="B66F3BB1BCF843FAA4436B20DACF098015">
    <w:name w:val="B66F3BB1BCF843FAA4436B20DACF098015"/>
    <w:rsid w:val="00B15C22"/>
    <w:rPr>
      <w:rFonts w:eastAsiaTheme="minorHAnsi"/>
      <w:lang w:eastAsia="en-US"/>
    </w:rPr>
  </w:style>
  <w:style w:type="paragraph" w:customStyle="1" w:styleId="F9B1CCC1BCA14E3FA138FE187D0668E82">
    <w:name w:val="F9B1CCC1BCA14E3FA138FE187D0668E82"/>
    <w:rsid w:val="00B15C22"/>
    <w:rPr>
      <w:rFonts w:eastAsiaTheme="minorHAnsi"/>
      <w:lang w:eastAsia="en-US"/>
    </w:rPr>
  </w:style>
  <w:style w:type="paragraph" w:customStyle="1" w:styleId="A99DBBB0E66242528FBA3EFB170AFA6B4">
    <w:name w:val="A99DBBB0E66242528FBA3EFB170AFA6B4"/>
    <w:rsid w:val="00B15C22"/>
    <w:rPr>
      <w:rFonts w:eastAsiaTheme="minorHAnsi"/>
      <w:lang w:eastAsia="en-US"/>
    </w:rPr>
  </w:style>
  <w:style w:type="paragraph" w:customStyle="1" w:styleId="39077B2DC3E342BAAE7299DE489ABFBF4">
    <w:name w:val="39077B2DC3E342BAAE7299DE489ABFBF4"/>
    <w:rsid w:val="00B15C22"/>
    <w:rPr>
      <w:rFonts w:eastAsiaTheme="minorHAnsi"/>
      <w:lang w:eastAsia="en-US"/>
    </w:rPr>
  </w:style>
  <w:style w:type="paragraph" w:customStyle="1" w:styleId="873A210A3E6E4EDC8A0D522B5E0D83314">
    <w:name w:val="873A210A3E6E4EDC8A0D522B5E0D83314"/>
    <w:rsid w:val="00B15C22"/>
    <w:rPr>
      <w:rFonts w:eastAsiaTheme="minorHAnsi"/>
      <w:lang w:eastAsia="en-US"/>
    </w:rPr>
  </w:style>
  <w:style w:type="paragraph" w:customStyle="1" w:styleId="D49D137EDA574EDEB9742FEC8AFCC9B74">
    <w:name w:val="D49D137EDA574EDEB9742FEC8AFCC9B74"/>
    <w:rsid w:val="00B15C22"/>
    <w:rPr>
      <w:rFonts w:eastAsiaTheme="minorHAnsi"/>
      <w:lang w:eastAsia="en-US"/>
    </w:rPr>
  </w:style>
  <w:style w:type="paragraph" w:customStyle="1" w:styleId="30323DE6657A4B72B949EED5C2DCCC064">
    <w:name w:val="30323DE6657A4B72B949EED5C2DCCC064"/>
    <w:rsid w:val="00B15C22"/>
    <w:rPr>
      <w:rFonts w:eastAsiaTheme="minorHAnsi"/>
      <w:lang w:eastAsia="en-US"/>
    </w:rPr>
  </w:style>
  <w:style w:type="paragraph" w:customStyle="1" w:styleId="B87B719D3F9549B6AE19A13525D549E413">
    <w:name w:val="B87B719D3F9549B6AE19A13525D549E413"/>
    <w:rsid w:val="00B15C22"/>
    <w:rPr>
      <w:rFonts w:eastAsiaTheme="minorHAnsi"/>
      <w:lang w:eastAsia="en-US"/>
    </w:rPr>
  </w:style>
  <w:style w:type="paragraph" w:customStyle="1" w:styleId="68608C5E745D407D916FE15C78FCB7F613">
    <w:name w:val="68608C5E745D407D916FE15C78FCB7F613"/>
    <w:rsid w:val="00B15C22"/>
    <w:rPr>
      <w:rFonts w:eastAsiaTheme="minorHAnsi"/>
      <w:lang w:eastAsia="en-US"/>
    </w:rPr>
  </w:style>
  <w:style w:type="paragraph" w:customStyle="1" w:styleId="6D38C7C18C3241D59028580A91D662C713">
    <w:name w:val="6D38C7C18C3241D59028580A91D662C713"/>
    <w:rsid w:val="00B15C22"/>
    <w:rPr>
      <w:rFonts w:eastAsiaTheme="minorHAnsi"/>
      <w:lang w:eastAsia="en-US"/>
    </w:rPr>
  </w:style>
  <w:style w:type="paragraph" w:customStyle="1" w:styleId="6338620077BC4084BB4E25721058CDE45">
    <w:name w:val="6338620077BC4084BB4E25721058CDE45"/>
    <w:rsid w:val="00B15C22"/>
    <w:rPr>
      <w:rFonts w:eastAsiaTheme="minorHAnsi"/>
      <w:lang w:eastAsia="en-US"/>
    </w:rPr>
  </w:style>
  <w:style w:type="paragraph" w:customStyle="1" w:styleId="B584AD9F4BC947F68C34DE8A696169106">
    <w:name w:val="B584AD9F4BC947F68C34DE8A696169106"/>
    <w:rsid w:val="00B15C22"/>
    <w:rPr>
      <w:rFonts w:eastAsiaTheme="minorHAnsi"/>
      <w:lang w:eastAsia="en-US"/>
    </w:rPr>
  </w:style>
  <w:style w:type="paragraph" w:customStyle="1" w:styleId="2EB0578F093F4AB6B770C8B7CF9FB35E5">
    <w:name w:val="2EB0578F093F4AB6B770C8B7CF9FB35E5"/>
    <w:rsid w:val="00B15C22"/>
    <w:rPr>
      <w:rFonts w:eastAsiaTheme="minorHAnsi"/>
      <w:lang w:eastAsia="en-US"/>
    </w:rPr>
  </w:style>
  <w:style w:type="paragraph" w:customStyle="1" w:styleId="491A1B9CC8C54836A79544761EF2F9ED6">
    <w:name w:val="491A1B9CC8C54836A79544761EF2F9ED6"/>
    <w:rsid w:val="00B15C22"/>
    <w:rPr>
      <w:rFonts w:eastAsiaTheme="minorHAnsi"/>
      <w:lang w:eastAsia="en-US"/>
    </w:rPr>
  </w:style>
  <w:style w:type="paragraph" w:customStyle="1" w:styleId="71C2717288DB4A3E84EC4B22809BD7685">
    <w:name w:val="71C2717288DB4A3E84EC4B22809BD7685"/>
    <w:rsid w:val="00B15C22"/>
    <w:rPr>
      <w:rFonts w:eastAsiaTheme="minorHAnsi"/>
      <w:lang w:eastAsia="en-US"/>
    </w:rPr>
  </w:style>
  <w:style w:type="paragraph" w:customStyle="1" w:styleId="15741ADDE4EF47C2924D77638349BF015">
    <w:name w:val="15741ADDE4EF47C2924D77638349BF015"/>
    <w:rsid w:val="00B15C22"/>
    <w:rPr>
      <w:rFonts w:eastAsiaTheme="minorHAnsi"/>
      <w:lang w:eastAsia="en-US"/>
    </w:rPr>
  </w:style>
  <w:style w:type="paragraph" w:customStyle="1" w:styleId="62B38728EE13477DB49D0B821F8B162E13">
    <w:name w:val="62B38728EE13477DB49D0B821F8B162E13"/>
    <w:rsid w:val="00B15C22"/>
    <w:rPr>
      <w:rFonts w:eastAsiaTheme="minorHAnsi"/>
      <w:lang w:eastAsia="en-US"/>
    </w:rPr>
  </w:style>
  <w:style w:type="paragraph" w:customStyle="1" w:styleId="9F9EE155188245A4BC10AFABFD2B552913">
    <w:name w:val="9F9EE155188245A4BC10AFABFD2B552913"/>
    <w:rsid w:val="00B15C22"/>
    <w:rPr>
      <w:rFonts w:eastAsiaTheme="minorHAnsi"/>
      <w:lang w:eastAsia="en-US"/>
    </w:rPr>
  </w:style>
  <w:style w:type="paragraph" w:customStyle="1" w:styleId="D227C9FB63D34614A02E1E7533D4DB3013">
    <w:name w:val="D227C9FB63D34614A02E1E7533D4DB3013"/>
    <w:rsid w:val="00B15C22"/>
    <w:rPr>
      <w:rFonts w:eastAsiaTheme="minorHAnsi"/>
      <w:lang w:eastAsia="en-US"/>
    </w:rPr>
  </w:style>
  <w:style w:type="paragraph" w:customStyle="1" w:styleId="7DF19CBB245B455D9F73648C10ED22C313">
    <w:name w:val="7DF19CBB245B455D9F73648C10ED22C313"/>
    <w:rsid w:val="00B15C22"/>
    <w:rPr>
      <w:rFonts w:eastAsiaTheme="minorHAnsi"/>
      <w:lang w:eastAsia="en-US"/>
    </w:rPr>
  </w:style>
  <w:style w:type="paragraph" w:customStyle="1" w:styleId="148151EA834B481B8849D6D036BA0C4213">
    <w:name w:val="148151EA834B481B8849D6D036BA0C4213"/>
    <w:rsid w:val="00B15C22"/>
    <w:rPr>
      <w:rFonts w:eastAsiaTheme="minorHAnsi"/>
      <w:lang w:eastAsia="en-US"/>
    </w:rPr>
  </w:style>
  <w:style w:type="paragraph" w:customStyle="1" w:styleId="71F09E50622E49DF8A8292EDF2B28FB111">
    <w:name w:val="71F09E50622E49DF8A8292EDF2B28FB111"/>
    <w:rsid w:val="00B15C22"/>
    <w:rPr>
      <w:rFonts w:eastAsiaTheme="minorHAnsi"/>
      <w:lang w:eastAsia="en-US"/>
    </w:rPr>
  </w:style>
  <w:style w:type="paragraph" w:customStyle="1" w:styleId="37804496A48344E1BB90F4DC42A4AC5217">
    <w:name w:val="37804496A48344E1BB90F4DC42A4AC5217"/>
    <w:rsid w:val="007D25B6"/>
    <w:rPr>
      <w:rFonts w:eastAsiaTheme="minorHAnsi"/>
      <w:lang w:eastAsia="en-US"/>
    </w:rPr>
  </w:style>
  <w:style w:type="paragraph" w:customStyle="1" w:styleId="65588D5F6C504B489F16B8F141BA128C17">
    <w:name w:val="65588D5F6C504B489F16B8F141BA128C17"/>
    <w:rsid w:val="007D25B6"/>
    <w:rPr>
      <w:rFonts w:eastAsiaTheme="minorHAnsi"/>
      <w:lang w:eastAsia="en-US"/>
    </w:rPr>
  </w:style>
  <w:style w:type="paragraph" w:customStyle="1" w:styleId="6A3FEBDB5E424E0E969AEEDB02D2B81117">
    <w:name w:val="6A3FEBDB5E424E0E969AEEDB02D2B81117"/>
    <w:rsid w:val="007D25B6"/>
    <w:rPr>
      <w:rFonts w:eastAsiaTheme="minorHAnsi"/>
      <w:lang w:eastAsia="en-US"/>
    </w:rPr>
  </w:style>
  <w:style w:type="paragraph" w:customStyle="1" w:styleId="A1D559709EA9472DAA40ECDC8E83AF5A17">
    <w:name w:val="A1D559709EA9472DAA40ECDC8E83AF5A17"/>
    <w:rsid w:val="007D25B6"/>
    <w:rPr>
      <w:rFonts w:eastAsiaTheme="minorHAnsi"/>
      <w:lang w:eastAsia="en-US"/>
    </w:rPr>
  </w:style>
  <w:style w:type="paragraph" w:customStyle="1" w:styleId="CE2DE88FA9B14CE1A2E3424E47D96F1917">
    <w:name w:val="CE2DE88FA9B14CE1A2E3424E47D96F1917"/>
    <w:rsid w:val="007D25B6"/>
    <w:rPr>
      <w:rFonts w:eastAsiaTheme="minorHAnsi"/>
      <w:lang w:eastAsia="en-US"/>
    </w:rPr>
  </w:style>
  <w:style w:type="paragraph" w:customStyle="1" w:styleId="42D7E4A9D2A14A58AD6CC213F505672C17">
    <w:name w:val="42D7E4A9D2A14A58AD6CC213F505672C17"/>
    <w:rsid w:val="007D25B6"/>
    <w:rPr>
      <w:rFonts w:eastAsiaTheme="minorHAnsi"/>
      <w:lang w:eastAsia="en-US"/>
    </w:rPr>
  </w:style>
  <w:style w:type="paragraph" w:customStyle="1" w:styleId="D719B21793D147B081A467524994DDCF17">
    <w:name w:val="D719B21793D147B081A467524994DDCF17"/>
    <w:rsid w:val="007D25B6"/>
    <w:rPr>
      <w:rFonts w:eastAsiaTheme="minorHAnsi"/>
      <w:lang w:eastAsia="en-US"/>
    </w:rPr>
  </w:style>
  <w:style w:type="paragraph" w:customStyle="1" w:styleId="3FF9F8A3B6C94A0EA5622DEAAA7AF15E17">
    <w:name w:val="3FF9F8A3B6C94A0EA5622DEAAA7AF15E17"/>
    <w:rsid w:val="007D25B6"/>
    <w:rPr>
      <w:rFonts w:eastAsiaTheme="minorHAnsi"/>
      <w:lang w:eastAsia="en-US"/>
    </w:rPr>
  </w:style>
  <w:style w:type="paragraph" w:customStyle="1" w:styleId="5B8937377D2E490B810B81D457D6213A17">
    <w:name w:val="5B8937377D2E490B810B81D457D6213A17"/>
    <w:rsid w:val="007D25B6"/>
    <w:rPr>
      <w:rFonts w:eastAsiaTheme="minorHAnsi"/>
      <w:lang w:eastAsia="en-US"/>
    </w:rPr>
  </w:style>
  <w:style w:type="paragraph" w:customStyle="1" w:styleId="E7AB13F60C8E407E8FA89DAEC1A2FE7C17">
    <w:name w:val="E7AB13F60C8E407E8FA89DAEC1A2FE7C17"/>
    <w:rsid w:val="007D25B6"/>
    <w:rPr>
      <w:rFonts w:eastAsiaTheme="minorHAnsi"/>
      <w:lang w:eastAsia="en-US"/>
    </w:rPr>
  </w:style>
  <w:style w:type="paragraph" w:customStyle="1" w:styleId="637ABA652FC44CDD8BE69C35F36979DC17">
    <w:name w:val="637ABA652FC44CDD8BE69C35F36979DC17"/>
    <w:rsid w:val="007D25B6"/>
    <w:rPr>
      <w:rFonts w:eastAsiaTheme="minorHAnsi"/>
      <w:lang w:eastAsia="en-US"/>
    </w:rPr>
  </w:style>
  <w:style w:type="paragraph" w:customStyle="1" w:styleId="171672A456834D8D98DEE52DCE0DBE7017">
    <w:name w:val="171672A456834D8D98DEE52DCE0DBE7017"/>
    <w:rsid w:val="007D25B6"/>
    <w:rPr>
      <w:rFonts w:eastAsiaTheme="minorHAnsi"/>
      <w:lang w:eastAsia="en-US"/>
    </w:rPr>
  </w:style>
  <w:style w:type="paragraph" w:customStyle="1" w:styleId="98AC570135F3492AA5ED1D400EE3DB2B17">
    <w:name w:val="98AC570135F3492AA5ED1D400EE3DB2B17"/>
    <w:rsid w:val="007D25B6"/>
    <w:rPr>
      <w:rFonts w:eastAsiaTheme="minorHAnsi"/>
      <w:lang w:eastAsia="en-US"/>
    </w:rPr>
  </w:style>
  <w:style w:type="paragraph" w:customStyle="1" w:styleId="596E69F8B44E427E96881D7E1048198C17">
    <w:name w:val="596E69F8B44E427E96881D7E1048198C17"/>
    <w:rsid w:val="007D25B6"/>
    <w:rPr>
      <w:rFonts w:eastAsiaTheme="minorHAnsi"/>
      <w:lang w:eastAsia="en-US"/>
    </w:rPr>
  </w:style>
  <w:style w:type="paragraph" w:customStyle="1" w:styleId="0B137586B3BC41B8BA90C8A667DCE7E618">
    <w:name w:val="0B137586B3BC41B8BA90C8A667DCE7E618"/>
    <w:rsid w:val="007D25B6"/>
    <w:rPr>
      <w:rFonts w:eastAsiaTheme="minorHAnsi"/>
      <w:lang w:eastAsia="en-US"/>
    </w:rPr>
  </w:style>
  <w:style w:type="paragraph" w:customStyle="1" w:styleId="2E6105B99C2D4466A23670AA7C5C7B6817">
    <w:name w:val="2E6105B99C2D4466A23670AA7C5C7B6817"/>
    <w:rsid w:val="007D25B6"/>
    <w:rPr>
      <w:rFonts w:eastAsiaTheme="minorHAnsi"/>
      <w:lang w:eastAsia="en-US"/>
    </w:rPr>
  </w:style>
  <w:style w:type="paragraph" w:customStyle="1" w:styleId="DC0063C961DF427E8BBFB1AF9DB6276E17">
    <w:name w:val="DC0063C961DF427E8BBFB1AF9DB6276E17"/>
    <w:rsid w:val="007D25B6"/>
    <w:rPr>
      <w:rFonts w:eastAsiaTheme="minorHAnsi"/>
      <w:lang w:eastAsia="en-US"/>
    </w:rPr>
  </w:style>
  <w:style w:type="paragraph" w:customStyle="1" w:styleId="56FC5DD2C87747FCAC1E4F2796BC6F5A17">
    <w:name w:val="56FC5DD2C87747FCAC1E4F2796BC6F5A17"/>
    <w:rsid w:val="007D25B6"/>
    <w:rPr>
      <w:rFonts w:eastAsiaTheme="minorHAnsi"/>
      <w:lang w:eastAsia="en-US"/>
    </w:rPr>
  </w:style>
  <w:style w:type="paragraph" w:customStyle="1" w:styleId="B922740380B14F0A9010A00006D497F217">
    <w:name w:val="B922740380B14F0A9010A00006D497F217"/>
    <w:rsid w:val="007D25B6"/>
    <w:rPr>
      <w:rFonts w:eastAsiaTheme="minorHAnsi"/>
      <w:lang w:eastAsia="en-US"/>
    </w:rPr>
  </w:style>
  <w:style w:type="paragraph" w:customStyle="1" w:styleId="68E2782CDC774B0688443D930BEB103117">
    <w:name w:val="68E2782CDC774B0688443D930BEB103117"/>
    <w:rsid w:val="007D25B6"/>
    <w:rPr>
      <w:rFonts w:eastAsiaTheme="minorHAnsi"/>
      <w:lang w:eastAsia="en-US"/>
    </w:rPr>
  </w:style>
  <w:style w:type="paragraph" w:customStyle="1" w:styleId="98020BBAC58E44AEA9C2DC939FC0B89417">
    <w:name w:val="98020BBAC58E44AEA9C2DC939FC0B89417"/>
    <w:rsid w:val="007D25B6"/>
    <w:rPr>
      <w:rFonts w:eastAsiaTheme="minorHAnsi"/>
      <w:lang w:eastAsia="en-US"/>
    </w:rPr>
  </w:style>
  <w:style w:type="paragraph" w:customStyle="1" w:styleId="BA56E25A1AC841CA94DA2F7F39E33F1017">
    <w:name w:val="BA56E25A1AC841CA94DA2F7F39E33F1017"/>
    <w:rsid w:val="007D25B6"/>
    <w:rPr>
      <w:rFonts w:eastAsiaTheme="minorHAnsi"/>
      <w:lang w:eastAsia="en-US"/>
    </w:rPr>
  </w:style>
  <w:style w:type="paragraph" w:customStyle="1" w:styleId="66E0C5F3AC7344C8992DA4622592654C17">
    <w:name w:val="66E0C5F3AC7344C8992DA4622592654C17"/>
    <w:rsid w:val="007D25B6"/>
    <w:rPr>
      <w:rFonts w:eastAsiaTheme="minorHAnsi"/>
      <w:lang w:eastAsia="en-US"/>
    </w:rPr>
  </w:style>
  <w:style w:type="paragraph" w:customStyle="1" w:styleId="5654FA651B74415683C4EF7443369FDE17">
    <w:name w:val="5654FA651B74415683C4EF7443369FDE17"/>
    <w:rsid w:val="007D25B6"/>
    <w:rPr>
      <w:rFonts w:eastAsiaTheme="minorHAnsi"/>
      <w:lang w:eastAsia="en-US"/>
    </w:rPr>
  </w:style>
  <w:style w:type="paragraph" w:customStyle="1" w:styleId="467AAA7C6DCE45589E2F017204A3AA7D17">
    <w:name w:val="467AAA7C6DCE45589E2F017204A3AA7D17"/>
    <w:rsid w:val="007D25B6"/>
    <w:rPr>
      <w:rFonts w:eastAsiaTheme="minorHAnsi"/>
      <w:lang w:eastAsia="en-US"/>
    </w:rPr>
  </w:style>
  <w:style w:type="paragraph" w:customStyle="1" w:styleId="CFAE562A7EDE4C3F8E933D4308AD196617">
    <w:name w:val="CFAE562A7EDE4C3F8E933D4308AD196617"/>
    <w:rsid w:val="007D25B6"/>
    <w:rPr>
      <w:rFonts w:eastAsiaTheme="minorHAnsi"/>
      <w:lang w:eastAsia="en-US"/>
    </w:rPr>
  </w:style>
  <w:style w:type="paragraph" w:customStyle="1" w:styleId="F37A050F36DB400B9BB43D7646B9BA5717">
    <w:name w:val="F37A050F36DB400B9BB43D7646B9BA5717"/>
    <w:rsid w:val="007D25B6"/>
    <w:rPr>
      <w:rFonts w:eastAsiaTheme="minorHAnsi"/>
      <w:lang w:eastAsia="en-US"/>
    </w:rPr>
  </w:style>
  <w:style w:type="paragraph" w:customStyle="1" w:styleId="C58ED9DDAE4B4E70B05EE064DEB633C617">
    <w:name w:val="C58ED9DDAE4B4E70B05EE064DEB633C617"/>
    <w:rsid w:val="007D25B6"/>
    <w:rPr>
      <w:rFonts w:eastAsiaTheme="minorHAnsi"/>
      <w:lang w:eastAsia="en-US"/>
    </w:rPr>
  </w:style>
  <w:style w:type="paragraph" w:customStyle="1" w:styleId="23521A40447D4433A80DFCEDC112307D17">
    <w:name w:val="23521A40447D4433A80DFCEDC112307D17"/>
    <w:rsid w:val="007D25B6"/>
    <w:rPr>
      <w:rFonts w:eastAsiaTheme="minorHAnsi"/>
      <w:lang w:eastAsia="en-US"/>
    </w:rPr>
  </w:style>
  <w:style w:type="paragraph" w:customStyle="1" w:styleId="895B08A9D16E469F91B40B67A95E8C3A17">
    <w:name w:val="895B08A9D16E469F91B40B67A95E8C3A17"/>
    <w:rsid w:val="007D25B6"/>
    <w:rPr>
      <w:rFonts w:eastAsiaTheme="minorHAnsi"/>
      <w:lang w:eastAsia="en-US"/>
    </w:rPr>
  </w:style>
  <w:style w:type="paragraph" w:customStyle="1" w:styleId="7435B4A76D2B47C08CFE44174385BE13">
    <w:name w:val="7435B4A76D2B47C08CFE44174385BE13"/>
    <w:rsid w:val="007D25B6"/>
    <w:rPr>
      <w:rFonts w:eastAsiaTheme="minorHAnsi"/>
      <w:lang w:eastAsia="en-US"/>
    </w:rPr>
  </w:style>
  <w:style w:type="paragraph" w:customStyle="1" w:styleId="E9A9A7288F204B4595AB8DB7689E23A417">
    <w:name w:val="E9A9A7288F204B4595AB8DB7689E23A417"/>
    <w:rsid w:val="007D25B6"/>
    <w:rPr>
      <w:rFonts w:eastAsiaTheme="minorHAnsi"/>
      <w:lang w:eastAsia="en-US"/>
    </w:rPr>
  </w:style>
  <w:style w:type="paragraph" w:customStyle="1" w:styleId="9FA02439E66B40EF85121F9E197565B017">
    <w:name w:val="9FA02439E66B40EF85121F9E197565B017"/>
    <w:rsid w:val="007D25B6"/>
    <w:rPr>
      <w:rFonts w:eastAsiaTheme="minorHAnsi"/>
      <w:lang w:eastAsia="en-US"/>
    </w:rPr>
  </w:style>
  <w:style w:type="paragraph" w:customStyle="1" w:styleId="140ADE778D2440668742D47E172A906717">
    <w:name w:val="140ADE778D2440668742D47E172A906717"/>
    <w:rsid w:val="007D25B6"/>
    <w:rPr>
      <w:rFonts w:eastAsiaTheme="minorHAnsi"/>
      <w:lang w:eastAsia="en-US"/>
    </w:rPr>
  </w:style>
  <w:style w:type="paragraph" w:customStyle="1" w:styleId="58B5AA19213D4CD3BAD806A42C7997F117">
    <w:name w:val="58B5AA19213D4CD3BAD806A42C7997F117"/>
    <w:rsid w:val="007D25B6"/>
    <w:rPr>
      <w:rFonts w:eastAsiaTheme="minorHAnsi"/>
      <w:lang w:eastAsia="en-US"/>
    </w:rPr>
  </w:style>
  <w:style w:type="paragraph" w:customStyle="1" w:styleId="76B2EA3A72204F79BCE9EA9F1C4CF39217">
    <w:name w:val="76B2EA3A72204F79BCE9EA9F1C4CF39217"/>
    <w:rsid w:val="007D25B6"/>
    <w:rPr>
      <w:rFonts w:eastAsiaTheme="minorHAnsi"/>
      <w:lang w:eastAsia="en-US"/>
    </w:rPr>
  </w:style>
  <w:style w:type="paragraph" w:customStyle="1" w:styleId="A4856A4BC9234A88BF9E4856508704EB17">
    <w:name w:val="A4856A4BC9234A88BF9E4856508704EB17"/>
    <w:rsid w:val="007D25B6"/>
    <w:rPr>
      <w:rFonts w:eastAsiaTheme="minorHAnsi"/>
      <w:lang w:eastAsia="en-US"/>
    </w:rPr>
  </w:style>
  <w:style w:type="paragraph" w:customStyle="1" w:styleId="1E736B825DB44A348D66F44FDD1E07D017">
    <w:name w:val="1E736B825DB44A348D66F44FDD1E07D017"/>
    <w:rsid w:val="007D25B6"/>
    <w:rPr>
      <w:rFonts w:eastAsiaTheme="minorHAnsi"/>
      <w:lang w:eastAsia="en-US"/>
    </w:rPr>
  </w:style>
  <w:style w:type="paragraph" w:customStyle="1" w:styleId="9C790969453E410BBBA94F6147DB653D17">
    <w:name w:val="9C790969453E410BBBA94F6147DB653D17"/>
    <w:rsid w:val="007D25B6"/>
    <w:rPr>
      <w:rFonts w:eastAsiaTheme="minorHAnsi"/>
      <w:lang w:eastAsia="en-US"/>
    </w:rPr>
  </w:style>
  <w:style w:type="paragraph" w:customStyle="1" w:styleId="7C0E47DACB44483EAE387E179C5D97FD17">
    <w:name w:val="7C0E47DACB44483EAE387E179C5D97FD17"/>
    <w:rsid w:val="007D25B6"/>
    <w:rPr>
      <w:rFonts w:eastAsiaTheme="minorHAnsi"/>
      <w:lang w:eastAsia="en-US"/>
    </w:rPr>
  </w:style>
  <w:style w:type="paragraph" w:customStyle="1" w:styleId="04B5DBFF573E4044BE1E2E3BC6675FF217">
    <w:name w:val="04B5DBFF573E4044BE1E2E3BC6675FF217"/>
    <w:rsid w:val="007D25B6"/>
    <w:rPr>
      <w:rFonts w:eastAsiaTheme="minorHAnsi"/>
      <w:lang w:eastAsia="en-US"/>
    </w:rPr>
  </w:style>
  <w:style w:type="paragraph" w:customStyle="1" w:styleId="A92A406D50A04B6D96750E96E718970017">
    <w:name w:val="A92A406D50A04B6D96750E96E718970017"/>
    <w:rsid w:val="007D25B6"/>
    <w:rPr>
      <w:rFonts w:eastAsiaTheme="minorHAnsi"/>
      <w:lang w:eastAsia="en-US"/>
    </w:rPr>
  </w:style>
  <w:style w:type="paragraph" w:customStyle="1" w:styleId="AC3E3A91851E48BE9249BB91D2D2360817">
    <w:name w:val="AC3E3A91851E48BE9249BB91D2D2360817"/>
    <w:rsid w:val="007D25B6"/>
    <w:rPr>
      <w:rFonts w:eastAsiaTheme="minorHAnsi"/>
      <w:lang w:eastAsia="en-US"/>
    </w:rPr>
  </w:style>
  <w:style w:type="paragraph" w:customStyle="1" w:styleId="35E4980946D848D693F5DBC9EF18DCD017">
    <w:name w:val="35E4980946D848D693F5DBC9EF18DCD017"/>
    <w:rsid w:val="007D25B6"/>
    <w:rPr>
      <w:rFonts w:eastAsiaTheme="minorHAnsi"/>
      <w:lang w:eastAsia="en-US"/>
    </w:rPr>
  </w:style>
  <w:style w:type="paragraph" w:customStyle="1" w:styleId="B66F3BB1BCF843FAA4436B20DACF098016">
    <w:name w:val="B66F3BB1BCF843FAA4436B20DACF098016"/>
    <w:rsid w:val="007D25B6"/>
    <w:rPr>
      <w:rFonts w:eastAsiaTheme="minorHAnsi"/>
      <w:lang w:eastAsia="en-US"/>
    </w:rPr>
  </w:style>
  <w:style w:type="paragraph" w:customStyle="1" w:styleId="F9B1CCC1BCA14E3FA138FE187D0668E83">
    <w:name w:val="F9B1CCC1BCA14E3FA138FE187D0668E83"/>
    <w:rsid w:val="007D25B6"/>
    <w:rPr>
      <w:rFonts w:eastAsiaTheme="minorHAnsi"/>
      <w:lang w:eastAsia="en-US"/>
    </w:rPr>
  </w:style>
  <w:style w:type="paragraph" w:customStyle="1" w:styleId="A99DBBB0E66242528FBA3EFB170AFA6B5">
    <w:name w:val="A99DBBB0E66242528FBA3EFB170AFA6B5"/>
    <w:rsid w:val="007D25B6"/>
    <w:rPr>
      <w:rFonts w:eastAsiaTheme="minorHAnsi"/>
      <w:lang w:eastAsia="en-US"/>
    </w:rPr>
  </w:style>
  <w:style w:type="paragraph" w:customStyle="1" w:styleId="39077B2DC3E342BAAE7299DE489ABFBF5">
    <w:name w:val="39077B2DC3E342BAAE7299DE489ABFBF5"/>
    <w:rsid w:val="007D25B6"/>
    <w:rPr>
      <w:rFonts w:eastAsiaTheme="minorHAnsi"/>
      <w:lang w:eastAsia="en-US"/>
    </w:rPr>
  </w:style>
  <w:style w:type="paragraph" w:customStyle="1" w:styleId="873A210A3E6E4EDC8A0D522B5E0D83315">
    <w:name w:val="873A210A3E6E4EDC8A0D522B5E0D83315"/>
    <w:rsid w:val="007D25B6"/>
    <w:rPr>
      <w:rFonts w:eastAsiaTheme="minorHAnsi"/>
      <w:lang w:eastAsia="en-US"/>
    </w:rPr>
  </w:style>
  <w:style w:type="paragraph" w:customStyle="1" w:styleId="D49D137EDA574EDEB9742FEC8AFCC9B75">
    <w:name w:val="D49D137EDA574EDEB9742FEC8AFCC9B75"/>
    <w:rsid w:val="007D25B6"/>
    <w:rPr>
      <w:rFonts w:eastAsiaTheme="minorHAnsi"/>
      <w:lang w:eastAsia="en-US"/>
    </w:rPr>
  </w:style>
  <w:style w:type="paragraph" w:customStyle="1" w:styleId="30323DE6657A4B72B949EED5C2DCCC065">
    <w:name w:val="30323DE6657A4B72B949EED5C2DCCC065"/>
    <w:rsid w:val="007D25B6"/>
    <w:rPr>
      <w:rFonts w:eastAsiaTheme="minorHAnsi"/>
      <w:lang w:eastAsia="en-US"/>
    </w:rPr>
  </w:style>
  <w:style w:type="paragraph" w:customStyle="1" w:styleId="B87B719D3F9549B6AE19A13525D549E414">
    <w:name w:val="B87B719D3F9549B6AE19A13525D549E414"/>
    <w:rsid w:val="007D25B6"/>
    <w:rPr>
      <w:rFonts w:eastAsiaTheme="minorHAnsi"/>
      <w:lang w:eastAsia="en-US"/>
    </w:rPr>
  </w:style>
  <w:style w:type="paragraph" w:customStyle="1" w:styleId="68608C5E745D407D916FE15C78FCB7F614">
    <w:name w:val="68608C5E745D407D916FE15C78FCB7F614"/>
    <w:rsid w:val="007D25B6"/>
    <w:rPr>
      <w:rFonts w:eastAsiaTheme="minorHAnsi"/>
      <w:lang w:eastAsia="en-US"/>
    </w:rPr>
  </w:style>
  <w:style w:type="paragraph" w:customStyle="1" w:styleId="6D38C7C18C3241D59028580A91D662C714">
    <w:name w:val="6D38C7C18C3241D59028580A91D662C714"/>
    <w:rsid w:val="007D25B6"/>
    <w:rPr>
      <w:rFonts w:eastAsiaTheme="minorHAnsi"/>
      <w:lang w:eastAsia="en-US"/>
    </w:rPr>
  </w:style>
  <w:style w:type="paragraph" w:customStyle="1" w:styleId="6338620077BC4084BB4E25721058CDE46">
    <w:name w:val="6338620077BC4084BB4E25721058CDE46"/>
    <w:rsid w:val="007D25B6"/>
    <w:rPr>
      <w:rFonts w:eastAsiaTheme="minorHAnsi"/>
      <w:lang w:eastAsia="en-US"/>
    </w:rPr>
  </w:style>
  <w:style w:type="paragraph" w:customStyle="1" w:styleId="B584AD9F4BC947F68C34DE8A696169107">
    <w:name w:val="B584AD9F4BC947F68C34DE8A696169107"/>
    <w:rsid w:val="007D25B6"/>
    <w:rPr>
      <w:rFonts w:eastAsiaTheme="minorHAnsi"/>
      <w:lang w:eastAsia="en-US"/>
    </w:rPr>
  </w:style>
  <w:style w:type="paragraph" w:customStyle="1" w:styleId="2EB0578F093F4AB6B770C8B7CF9FB35E6">
    <w:name w:val="2EB0578F093F4AB6B770C8B7CF9FB35E6"/>
    <w:rsid w:val="007D25B6"/>
    <w:rPr>
      <w:rFonts w:eastAsiaTheme="minorHAnsi"/>
      <w:lang w:eastAsia="en-US"/>
    </w:rPr>
  </w:style>
  <w:style w:type="paragraph" w:customStyle="1" w:styleId="491A1B9CC8C54836A79544761EF2F9ED7">
    <w:name w:val="491A1B9CC8C54836A79544761EF2F9ED7"/>
    <w:rsid w:val="007D25B6"/>
    <w:rPr>
      <w:rFonts w:eastAsiaTheme="minorHAnsi"/>
      <w:lang w:eastAsia="en-US"/>
    </w:rPr>
  </w:style>
  <w:style w:type="paragraph" w:customStyle="1" w:styleId="71C2717288DB4A3E84EC4B22809BD7686">
    <w:name w:val="71C2717288DB4A3E84EC4B22809BD7686"/>
    <w:rsid w:val="007D25B6"/>
    <w:rPr>
      <w:rFonts w:eastAsiaTheme="minorHAnsi"/>
      <w:lang w:eastAsia="en-US"/>
    </w:rPr>
  </w:style>
  <w:style w:type="paragraph" w:customStyle="1" w:styleId="15741ADDE4EF47C2924D77638349BF016">
    <w:name w:val="15741ADDE4EF47C2924D77638349BF016"/>
    <w:rsid w:val="007D25B6"/>
    <w:rPr>
      <w:rFonts w:eastAsiaTheme="minorHAnsi"/>
      <w:lang w:eastAsia="en-US"/>
    </w:rPr>
  </w:style>
  <w:style w:type="paragraph" w:customStyle="1" w:styleId="62B38728EE13477DB49D0B821F8B162E14">
    <w:name w:val="62B38728EE13477DB49D0B821F8B162E14"/>
    <w:rsid w:val="007D25B6"/>
    <w:rPr>
      <w:rFonts w:eastAsiaTheme="minorHAnsi"/>
      <w:lang w:eastAsia="en-US"/>
    </w:rPr>
  </w:style>
  <w:style w:type="paragraph" w:customStyle="1" w:styleId="9F9EE155188245A4BC10AFABFD2B552914">
    <w:name w:val="9F9EE155188245A4BC10AFABFD2B552914"/>
    <w:rsid w:val="007D25B6"/>
    <w:rPr>
      <w:rFonts w:eastAsiaTheme="minorHAnsi"/>
      <w:lang w:eastAsia="en-US"/>
    </w:rPr>
  </w:style>
  <w:style w:type="paragraph" w:customStyle="1" w:styleId="D227C9FB63D34614A02E1E7533D4DB3014">
    <w:name w:val="D227C9FB63D34614A02E1E7533D4DB3014"/>
    <w:rsid w:val="007D25B6"/>
    <w:rPr>
      <w:rFonts w:eastAsiaTheme="minorHAnsi"/>
      <w:lang w:eastAsia="en-US"/>
    </w:rPr>
  </w:style>
  <w:style w:type="paragraph" w:customStyle="1" w:styleId="7DF19CBB245B455D9F73648C10ED22C314">
    <w:name w:val="7DF19CBB245B455D9F73648C10ED22C314"/>
    <w:rsid w:val="007D25B6"/>
    <w:rPr>
      <w:rFonts w:eastAsiaTheme="minorHAnsi"/>
      <w:lang w:eastAsia="en-US"/>
    </w:rPr>
  </w:style>
  <w:style w:type="paragraph" w:customStyle="1" w:styleId="148151EA834B481B8849D6D036BA0C4214">
    <w:name w:val="148151EA834B481B8849D6D036BA0C4214"/>
    <w:rsid w:val="007D25B6"/>
    <w:rPr>
      <w:rFonts w:eastAsiaTheme="minorHAnsi"/>
      <w:lang w:eastAsia="en-US"/>
    </w:rPr>
  </w:style>
  <w:style w:type="paragraph" w:customStyle="1" w:styleId="71F09E50622E49DF8A8292EDF2B28FB112">
    <w:name w:val="71F09E50622E49DF8A8292EDF2B28FB112"/>
    <w:rsid w:val="007D25B6"/>
    <w:rPr>
      <w:rFonts w:eastAsiaTheme="minorHAnsi"/>
      <w:lang w:eastAsia="en-US"/>
    </w:rPr>
  </w:style>
  <w:style w:type="paragraph" w:customStyle="1" w:styleId="9AA8CD16669E47D58BA1CF4D572432FF">
    <w:name w:val="9AA8CD16669E47D58BA1CF4D572432FF"/>
    <w:rsid w:val="007D25B6"/>
  </w:style>
  <w:style w:type="paragraph" w:customStyle="1" w:styleId="37804496A48344E1BB90F4DC42A4AC5218">
    <w:name w:val="37804496A48344E1BB90F4DC42A4AC5218"/>
    <w:rsid w:val="007D25B6"/>
    <w:rPr>
      <w:rFonts w:eastAsiaTheme="minorHAnsi"/>
      <w:lang w:eastAsia="en-US"/>
    </w:rPr>
  </w:style>
  <w:style w:type="paragraph" w:customStyle="1" w:styleId="65588D5F6C504B489F16B8F141BA128C18">
    <w:name w:val="65588D5F6C504B489F16B8F141BA128C18"/>
    <w:rsid w:val="007D25B6"/>
    <w:rPr>
      <w:rFonts w:eastAsiaTheme="minorHAnsi"/>
      <w:lang w:eastAsia="en-US"/>
    </w:rPr>
  </w:style>
  <w:style w:type="paragraph" w:customStyle="1" w:styleId="6A3FEBDB5E424E0E969AEEDB02D2B81118">
    <w:name w:val="6A3FEBDB5E424E0E969AEEDB02D2B81118"/>
    <w:rsid w:val="007D25B6"/>
    <w:rPr>
      <w:rFonts w:eastAsiaTheme="minorHAnsi"/>
      <w:lang w:eastAsia="en-US"/>
    </w:rPr>
  </w:style>
  <w:style w:type="paragraph" w:customStyle="1" w:styleId="A1D559709EA9472DAA40ECDC8E83AF5A18">
    <w:name w:val="A1D559709EA9472DAA40ECDC8E83AF5A18"/>
    <w:rsid w:val="007D25B6"/>
    <w:rPr>
      <w:rFonts w:eastAsiaTheme="minorHAnsi"/>
      <w:lang w:eastAsia="en-US"/>
    </w:rPr>
  </w:style>
  <w:style w:type="paragraph" w:customStyle="1" w:styleId="CE2DE88FA9B14CE1A2E3424E47D96F1918">
    <w:name w:val="CE2DE88FA9B14CE1A2E3424E47D96F1918"/>
    <w:rsid w:val="007D25B6"/>
    <w:rPr>
      <w:rFonts w:eastAsiaTheme="minorHAnsi"/>
      <w:lang w:eastAsia="en-US"/>
    </w:rPr>
  </w:style>
  <w:style w:type="paragraph" w:customStyle="1" w:styleId="42D7E4A9D2A14A58AD6CC213F505672C18">
    <w:name w:val="42D7E4A9D2A14A58AD6CC213F505672C18"/>
    <w:rsid w:val="007D25B6"/>
    <w:rPr>
      <w:rFonts w:eastAsiaTheme="minorHAnsi"/>
      <w:lang w:eastAsia="en-US"/>
    </w:rPr>
  </w:style>
  <w:style w:type="paragraph" w:customStyle="1" w:styleId="D719B21793D147B081A467524994DDCF18">
    <w:name w:val="D719B21793D147B081A467524994DDCF18"/>
    <w:rsid w:val="007D25B6"/>
    <w:rPr>
      <w:rFonts w:eastAsiaTheme="minorHAnsi"/>
      <w:lang w:eastAsia="en-US"/>
    </w:rPr>
  </w:style>
  <w:style w:type="paragraph" w:customStyle="1" w:styleId="3FF9F8A3B6C94A0EA5622DEAAA7AF15E18">
    <w:name w:val="3FF9F8A3B6C94A0EA5622DEAAA7AF15E18"/>
    <w:rsid w:val="007D25B6"/>
    <w:rPr>
      <w:rFonts w:eastAsiaTheme="minorHAnsi"/>
      <w:lang w:eastAsia="en-US"/>
    </w:rPr>
  </w:style>
  <w:style w:type="paragraph" w:customStyle="1" w:styleId="5B8937377D2E490B810B81D457D6213A18">
    <w:name w:val="5B8937377D2E490B810B81D457D6213A18"/>
    <w:rsid w:val="007D25B6"/>
    <w:rPr>
      <w:rFonts w:eastAsiaTheme="minorHAnsi"/>
      <w:lang w:eastAsia="en-US"/>
    </w:rPr>
  </w:style>
  <w:style w:type="paragraph" w:customStyle="1" w:styleId="E7AB13F60C8E407E8FA89DAEC1A2FE7C18">
    <w:name w:val="E7AB13F60C8E407E8FA89DAEC1A2FE7C18"/>
    <w:rsid w:val="007D25B6"/>
    <w:rPr>
      <w:rFonts w:eastAsiaTheme="minorHAnsi"/>
      <w:lang w:eastAsia="en-US"/>
    </w:rPr>
  </w:style>
  <w:style w:type="paragraph" w:customStyle="1" w:styleId="637ABA652FC44CDD8BE69C35F36979DC18">
    <w:name w:val="637ABA652FC44CDD8BE69C35F36979DC18"/>
    <w:rsid w:val="007D25B6"/>
    <w:rPr>
      <w:rFonts w:eastAsiaTheme="minorHAnsi"/>
      <w:lang w:eastAsia="en-US"/>
    </w:rPr>
  </w:style>
  <w:style w:type="paragraph" w:customStyle="1" w:styleId="171672A456834D8D98DEE52DCE0DBE7018">
    <w:name w:val="171672A456834D8D98DEE52DCE0DBE7018"/>
    <w:rsid w:val="007D25B6"/>
    <w:rPr>
      <w:rFonts w:eastAsiaTheme="minorHAnsi"/>
      <w:lang w:eastAsia="en-US"/>
    </w:rPr>
  </w:style>
  <w:style w:type="paragraph" w:customStyle="1" w:styleId="98AC570135F3492AA5ED1D400EE3DB2B18">
    <w:name w:val="98AC570135F3492AA5ED1D400EE3DB2B18"/>
    <w:rsid w:val="007D25B6"/>
    <w:rPr>
      <w:rFonts w:eastAsiaTheme="minorHAnsi"/>
      <w:lang w:eastAsia="en-US"/>
    </w:rPr>
  </w:style>
  <w:style w:type="paragraph" w:customStyle="1" w:styleId="596E69F8B44E427E96881D7E1048198C18">
    <w:name w:val="596E69F8B44E427E96881D7E1048198C18"/>
    <w:rsid w:val="007D25B6"/>
    <w:rPr>
      <w:rFonts w:eastAsiaTheme="minorHAnsi"/>
      <w:lang w:eastAsia="en-US"/>
    </w:rPr>
  </w:style>
  <w:style w:type="paragraph" w:customStyle="1" w:styleId="0B137586B3BC41B8BA90C8A667DCE7E619">
    <w:name w:val="0B137586B3BC41B8BA90C8A667DCE7E619"/>
    <w:rsid w:val="007D25B6"/>
    <w:rPr>
      <w:rFonts w:eastAsiaTheme="minorHAnsi"/>
      <w:lang w:eastAsia="en-US"/>
    </w:rPr>
  </w:style>
  <w:style w:type="paragraph" w:customStyle="1" w:styleId="2E6105B99C2D4466A23670AA7C5C7B6818">
    <w:name w:val="2E6105B99C2D4466A23670AA7C5C7B6818"/>
    <w:rsid w:val="007D25B6"/>
    <w:rPr>
      <w:rFonts w:eastAsiaTheme="minorHAnsi"/>
      <w:lang w:eastAsia="en-US"/>
    </w:rPr>
  </w:style>
  <w:style w:type="paragraph" w:customStyle="1" w:styleId="DC0063C961DF427E8BBFB1AF9DB6276E18">
    <w:name w:val="DC0063C961DF427E8BBFB1AF9DB6276E18"/>
    <w:rsid w:val="007D25B6"/>
    <w:rPr>
      <w:rFonts w:eastAsiaTheme="minorHAnsi"/>
      <w:lang w:eastAsia="en-US"/>
    </w:rPr>
  </w:style>
  <w:style w:type="paragraph" w:customStyle="1" w:styleId="56FC5DD2C87747FCAC1E4F2796BC6F5A18">
    <w:name w:val="56FC5DD2C87747FCAC1E4F2796BC6F5A18"/>
    <w:rsid w:val="007D25B6"/>
    <w:rPr>
      <w:rFonts w:eastAsiaTheme="minorHAnsi"/>
      <w:lang w:eastAsia="en-US"/>
    </w:rPr>
  </w:style>
  <w:style w:type="paragraph" w:customStyle="1" w:styleId="B922740380B14F0A9010A00006D497F218">
    <w:name w:val="B922740380B14F0A9010A00006D497F218"/>
    <w:rsid w:val="007D25B6"/>
    <w:rPr>
      <w:rFonts w:eastAsiaTheme="minorHAnsi"/>
      <w:lang w:eastAsia="en-US"/>
    </w:rPr>
  </w:style>
  <w:style w:type="paragraph" w:customStyle="1" w:styleId="68E2782CDC774B0688443D930BEB103118">
    <w:name w:val="68E2782CDC774B0688443D930BEB103118"/>
    <w:rsid w:val="007D25B6"/>
    <w:rPr>
      <w:rFonts w:eastAsiaTheme="minorHAnsi"/>
      <w:lang w:eastAsia="en-US"/>
    </w:rPr>
  </w:style>
  <w:style w:type="paragraph" w:customStyle="1" w:styleId="98020BBAC58E44AEA9C2DC939FC0B89418">
    <w:name w:val="98020BBAC58E44AEA9C2DC939FC0B89418"/>
    <w:rsid w:val="007D25B6"/>
    <w:rPr>
      <w:rFonts w:eastAsiaTheme="minorHAnsi"/>
      <w:lang w:eastAsia="en-US"/>
    </w:rPr>
  </w:style>
  <w:style w:type="paragraph" w:customStyle="1" w:styleId="BA56E25A1AC841CA94DA2F7F39E33F1018">
    <w:name w:val="BA56E25A1AC841CA94DA2F7F39E33F1018"/>
    <w:rsid w:val="007D25B6"/>
    <w:rPr>
      <w:rFonts w:eastAsiaTheme="minorHAnsi"/>
      <w:lang w:eastAsia="en-US"/>
    </w:rPr>
  </w:style>
  <w:style w:type="paragraph" w:customStyle="1" w:styleId="66E0C5F3AC7344C8992DA4622592654C18">
    <w:name w:val="66E0C5F3AC7344C8992DA4622592654C18"/>
    <w:rsid w:val="007D25B6"/>
    <w:rPr>
      <w:rFonts w:eastAsiaTheme="minorHAnsi"/>
      <w:lang w:eastAsia="en-US"/>
    </w:rPr>
  </w:style>
  <w:style w:type="paragraph" w:customStyle="1" w:styleId="5654FA651B74415683C4EF7443369FDE18">
    <w:name w:val="5654FA651B74415683C4EF7443369FDE18"/>
    <w:rsid w:val="007D25B6"/>
    <w:rPr>
      <w:rFonts w:eastAsiaTheme="minorHAnsi"/>
      <w:lang w:eastAsia="en-US"/>
    </w:rPr>
  </w:style>
  <w:style w:type="paragraph" w:customStyle="1" w:styleId="467AAA7C6DCE45589E2F017204A3AA7D18">
    <w:name w:val="467AAA7C6DCE45589E2F017204A3AA7D18"/>
    <w:rsid w:val="007D25B6"/>
    <w:rPr>
      <w:rFonts w:eastAsiaTheme="minorHAnsi"/>
      <w:lang w:eastAsia="en-US"/>
    </w:rPr>
  </w:style>
  <w:style w:type="paragraph" w:customStyle="1" w:styleId="CFAE562A7EDE4C3F8E933D4308AD196618">
    <w:name w:val="CFAE562A7EDE4C3F8E933D4308AD196618"/>
    <w:rsid w:val="007D25B6"/>
    <w:rPr>
      <w:rFonts w:eastAsiaTheme="minorHAnsi"/>
      <w:lang w:eastAsia="en-US"/>
    </w:rPr>
  </w:style>
  <w:style w:type="paragraph" w:customStyle="1" w:styleId="F37A050F36DB400B9BB43D7646B9BA5718">
    <w:name w:val="F37A050F36DB400B9BB43D7646B9BA5718"/>
    <w:rsid w:val="007D25B6"/>
    <w:rPr>
      <w:rFonts w:eastAsiaTheme="minorHAnsi"/>
      <w:lang w:eastAsia="en-US"/>
    </w:rPr>
  </w:style>
  <w:style w:type="paragraph" w:customStyle="1" w:styleId="C58ED9DDAE4B4E70B05EE064DEB633C618">
    <w:name w:val="C58ED9DDAE4B4E70B05EE064DEB633C618"/>
    <w:rsid w:val="007D25B6"/>
    <w:rPr>
      <w:rFonts w:eastAsiaTheme="minorHAnsi"/>
      <w:lang w:eastAsia="en-US"/>
    </w:rPr>
  </w:style>
  <w:style w:type="paragraph" w:customStyle="1" w:styleId="23521A40447D4433A80DFCEDC112307D18">
    <w:name w:val="23521A40447D4433A80DFCEDC112307D18"/>
    <w:rsid w:val="007D25B6"/>
    <w:rPr>
      <w:rFonts w:eastAsiaTheme="minorHAnsi"/>
      <w:lang w:eastAsia="en-US"/>
    </w:rPr>
  </w:style>
  <w:style w:type="paragraph" w:customStyle="1" w:styleId="895B08A9D16E469F91B40B67A95E8C3A18">
    <w:name w:val="895B08A9D16E469F91B40B67A95E8C3A18"/>
    <w:rsid w:val="007D25B6"/>
    <w:rPr>
      <w:rFonts w:eastAsiaTheme="minorHAnsi"/>
      <w:lang w:eastAsia="en-US"/>
    </w:rPr>
  </w:style>
  <w:style w:type="paragraph" w:customStyle="1" w:styleId="7435B4A76D2B47C08CFE44174385BE131">
    <w:name w:val="7435B4A76D2B47C08CFE44174385BE131"/>
    <w:rsid w:val="007D25B6"/>
    <w:rPr>
      <w:rFonts w:eastAsiaTheme="minorHAnsi"/>
      <w:lang w:eastAsia="en-US"/>
    </w:rPr>
  </w:style>
  <w:style w:type="paragraph" w:customStyle="1" w:styleId="E9A9A7288F204B4595AB8DB7689E23A418">
    <w:name w:val="E9A9A7288F204B4595AB8DB7689E23A418"/>
    <w:rsid w:val="007D25B6"/>
    <w:rPr>
      <w:rFonts w:eastAsiaTheme="minorHAnsi"/>
      <w:lang w:eastAsia="en-US"/>
    </w:rPr>
  </w:style>
  <w:style w:type="paragraph" w:customStyle="1" w:styleId="9FA02439E66B40EF85121F9E197565B018">
    <w:name w:val="9FA02439E66B40EF85121F9E197565B018"/>
    <w:rsid w:val="007D25B6"/>
    <w:rPr>
      <w:rFonts w:eastAsiaTheme="minorHAnsi"/>
      <w:lang w:eastAsia="en-US"/>
    </w:rPr>
  </w:style>
  <w:style w:type="paragraph" w:customStyle="1" w:styleId="140ADE778D2440668742D47E172A906718">
    <w:name w:val="140ADE778D2440668742D47E172A906718"/>
    <w:rsid w:val="007D25B6"/>
    <w:rPr>
      <w:rFonts w:eastAsiaTheme="minorHAnsi"/>
      <w:lang w:eastAsia="en-US"/>
    </w:rPr>
  </w:style>
  <w:style w:type="paragraph" w:customStyle="1" w:styleId="58B5AA19213D4CD3BAD806A42C7997F118">
    <w:name w:val="58B5AA19213D4CD3BAD806A42C7997F118"/>
    <w:rsid w:val="007D25B6"/>
    <w:rPr>
      <w:rFonts w:eastAsiaTheme="minorHAnsi"/>
      <w:lang w:eastAsia="en-US"/>
    </w:rPr>
  </w:style>
  <w:style w:type="paragraph" w:customStyle="1" w:styleId="76B2EA3A72204F79BCE9EA9F1C4CF39218">
    <w:name w:val="76B2EA3A72204F79BCE9EA9F1C4CF39218"/>
    <w:rsid w:val="007D25B6"/>
    <w:rPr>
      <w:rFonts w:eastAsiaTheme="minorHAnsi"/>
      <w:lang w:eastAsia="en-US"/>
    </w:rPr>
  </w:style>
  <w:style w:type="paragraph" w:customStyle="1" w:styleId="A4856A4BC9234A88BF9E4856508704EB18">
    <w:name w:val="A4856A4BC9234A88BF9E4856508704EB18"/>
    <w:rsid w:val="007D25B6"/>
    <w:rPr>
      <w:rFonts w:eastAsiaTheme="minorHAnsi"/>
      <w:lang w:eastAsia="en-US"/>
    </w:rPr>
  </w:style>
  <w:style w:type="paragraph" w:customStyle="1" w:styleId="1E736B825DB44A348D66F44FDD1E07D018">
    <w:name w:val="1E736B825DB44A348D66F44FDD1E07D018"/>
    <w:rsid w:val="007D25B6"/>
    <w:rPr>
      <w:rFonts w:eastAsiaTheme="minorHAnsi"/>
      <w:lang w:eastAsia="en-US"/>
    </w:rPr>
  </w:style>
  <w:style w:type="paragraph" w:customStyle="1" w:styleId="9C790969453E410BBBA94F6147DB653D18">
    <w:name w:val="9C790969453E410BBBA94F6147DB653D18"/>
    <w:rsid w:val="007D25B6"/>
    <w:rPr>
      <w:rFonts w:eastAsiaTheme="minorHAnsi"/>
      <w:lang w:eastAsia="en-US"/>
    </w:rPr>
  </w:style>
  <w:style w:type="paragraph" w:customStyle="1" w:styleId="7C0E47DACB44483EAE387E179C5D97FD18">
    <w:name w:val="7C0E47DACB44483EAE387E179C5D97FD18"/>
    <w:rsid w:val="007D25B6"/>
    <w:rPr>
      <w:rFonts w:eastAsiaTheme="minorHAnsi"/>
      <w:lang w:eastAsia="en-US"/>
    </w:rPr>
  </w:style>
  <w:style w:type="paragraph" w:customStyle="1" w:styleId="04B5DBFF573E4044BE1E2E3BC6675FF218">
    <w:name w:val="04B5DBFF573E4044BE1E2E3BC6675FF218"/>
    <w:rsid w:val="007D25B6"/>
    <w:rPr>
      <w:rFonts w:eastAsiaTheme="minorHAnsi"/>
      <w:lang w:eastAsia="en-US"/>
    </w:rPr>
  </w:style>
  <w:style w:type="paragraph" w:customStyle="1" w:styleId="A92A406D50A04B6D96750E96E718970018">
    <w:name w:val="A92A406D50A04B6D96750E96E718970018"/>
    <w:rsid w:val="007D25B6"/>
    <w:rPr>
      <w:rFonts w:eastAsiaTheme="minorHAnsi"/>
      <w:lang w:eastAsia="en-US"/>
    </w:rPr>
  </w:style>
  <w:style w:type="paragraph" w:customStyle="1" w:styleId="AC3E3A91851E48BE9249BB91D2D2360818">
    <w:name w:val="AC3E3A91851E48BE9249BB91D2D2360818"/>
    <w:rsid w:val="007D25B6"/>
    <w:rPr>
      <w:rFonts w:eastAsiaTheme="minorHAnsi"/>
      <w:lang w:eastAsia="en-US"/>
    </w:rPr>
  </w:style>
  <w:style w:type="paragraph" w:customStyle="1" w:styleId="35E4980946D848D693F5DBC9EF18DCD018">
    <w:name w:val="35E4980946D848D693F5DBC9EF18DCD018"/>
    <w:rsid w:val="007D25B6"/>
    <w:rPr>
      <w:rFonts w:eastAsiaTheme="minorHAnsi"/>
      <w:lang w:eastAsia="en-US"/>
    </w:rPr>
  </w:style>
  <w:style w:type="paragraph" w:customStyle="1" w:styleId="B66F3BB1BCF843FAA4436B20DACF098017">
    <w:name w:val="B66F3BB1BCF843FAA4436B20DACF098017"/>
    <w:rsid w:val="007D25B6"/>
    <w:rPr>
      <w:rFonts w:eastAsiaTheme="minorHAnsi"/>
      <w:lang w:eastAsia="en-US"/>
    </w:rPr>
  </w:style>
  <w:style w:type="paragraph" w:customStyle="1" w:styleId="F9B1CCC1BCA14E3FA138FE187D0668E84">
    <w:name w:val="F9B1CCC1BCA14E3FA138FE187D0668E84"/>
    <w:rsid w:val="007D25B6"/>
    <w:rPr>
      <w:rFonts w:eastAsiaTheme="minorHAnsi"/>
      <w:lang w:eastAsia="en-US"/>
    </w:rPr>
  </w:style>
  <w:style w:type="paragraph" w:customStyle="1" w:styleId="A99DBBB0E66242528FBA3EFB170AFA6B6">
    <w:name w:val="A99DBBB0E66242528FBA3EFB170AFA6B6"/>
    <w:rsid w:val="007D25B6"/>
    <w:rPr>
      <w:rFonts w:eastAsiaTheme="minorHAnsi"/>
      <w:lang w:eastAsia="en-US"/>
    </w:rPr>
  </w:style>
  <w:style w:type="paragraph" w:customStyle="1" w:styleId="39077B2DC3E342BAAE7299DE489ABFBF6">
    <w:name w:val="39077B2DC3E342BAAE7299DE489ABFBF6"/>
    <w:rsid w:val="007D25B6"/>
    <w:rPr>
      <w:rFonts w:eastAsiaTheme="minorHAnsi"/>
      <w:lang w:eastAsia="en-US"/>
    </w:rPr>
  </w:style>
  <w:style w:type="paragraph" w:customStyle="1" w:styleId="873A210A3E6E4EDC8A0D522B5E0D83316">
    <w:name w:val="873A210A3E6E4EDC8A0D522B5E0D83316"/>
    <w:rsid w:val="007D25B6"/>
    <w:rPr>
      <w:rFonts w:eastAsiaTheme="minorHAnsi"/>
      <w:lang w:eastAsia="en-US"/>
    </w:rPr>
  </w:style>
  <w:style w:type="paragraph" w:customStyle="1" w:styleId="82E18D644094426B9D5C698F340E2ECF">
    <w:name w:val="82E18D644094426B9D5C698F340E2ECF"/>
    <w:rsid w:val="007D25B6"/>
    <w:rPr>
      <w:rFonts w:eastAsiaTheme="minorHAnsi"/>
      <w:lang w:eastAsia="en-US"/>
    </w:rPr>
  </w:style>
  <w:style w:type="paragraph" w:customStyle="1" w:styleId="30323DE6657A4B72B949EED5C2DCCC066">
    <w:name w:val="30323DE6657A4B72B949EED5C2DCCC066"/>
    <w:rsid w:val="007D25B6"/>
    <w:rPr>
      <w:rFonts w:eastAsiaTheme="minorHAnsi"/>
      <w:lang w:eastAsia="en-US"/>
    </w:rPr>
  </w:style>
  <w:style w:type="paragraph" w:customStyle="1" w:styleId="B87B719D3F9549B6AE19A13525D549E415">
    <w:name w:val="B87B719D3F9549B6AE19A13525D549E415"/>
    <w:rsid w:val="007D25B6"/>
    <w:rPr>
      <w:rFonts w:eastAsiaTheme="minorHAnsi"/>
      <w:lang w:eastAsia="en-US"/>
    </w:rPr>
  </w:style>
  <w:style w:type="paragraph" w:customStyle="1" w:styleId="68608C5E745D407D916FE15C78FCB7F615">
    <w:name w:val="68608C5E745D407D916FE15C78FCB7F615"/>
    <w:rsid w:val="007D25B6"/>
    <w:rPr>
      <w:rFonts w:eastAsiaTheme="minorHAnsi"/>
      <w:lang w:eastAsia="en-US"/>
    </w:rPr>
  </w:style>
  <w:style w:type="paragraph" w:customStyle="1" w:styleId="E68E291499C842B982E0B9CDEE46AB99">
    <w:name w:val="E68E291499C842B982E0B9CDEE46AB99"/>
    <w:rsid w:val="007D25B6"/>
    <w:rPr>
      <w:rFonts w:eastAsiaTheme="minorHAnsi"/>
      <w:lang w:eastAsia="en-US"/>
    </w:rPr>
  </w:style>
  <w:style w:type="paragraph" w:customStyle="1" w:styleId="6338620077BC4084BB4E25721058CDE47">
    <w:name w:val="6338620077BC4084BB4E25721058CDE47"/>
    <w:rsid w:val="007D25B6"/>
    <w:rPr>
      <w:rFonts w:eastAsiaTheme="minorHAnsi"/>
      <w:lang w:eastAsia="en-US"/>
    </w:rPr>
  </w:style>
  <w:style w:type="paragraph" w:customStyle="1" w:styleId="B584AD9F4BC947F68C34DE8A696169108">
    <w:name w:val="B584AD9F4BC947F68C34DE8A696169108"/>
    <w:rsid w:val="007D25B6"/>
    <w:rPr>
      <w:rFonts w:eastAsiaTheme="minorHAnsi"/>
      <w:lang w:eastAsia="en-US"/>
    </w:rPr>
  </w:style>
  <w:style w:type="paragraph" w:customStyle="1" w:styleId="2EB0578F093F4AB6B770C8B7CF9FB35E7">
    <w:name w:val="2EB0578F093F4AB6B770C8B7CF9FB35E7"/>
    <w:rsid w:val="007D25B6"/>
    <w:rPr>
      <w:rFonts w:eastAsiaTheme="minorHAnsi"/>
      <w:lang w:eastAsia="en-US"/>
    </w:rPr>
  </w:style>
  <w:style w:type="paragraph" w:customStyle="1" w:styleId="491A1B9CC8C54836A79544761EF2F9ED8">
    <w:name w:val="491A1B9CC8C54836A79544761EF2F9ED8"/>
    <w:rsid w:val="007D25B6"/>
    <w:rPr>
      <w:rFonts w:eastAsiaTheme="minorHAnsi"/>
      <w:lang w:eastAsia="en-US"/>
    </w:rPr>
  </w:style>
  <w:style w:type="paragraph" w:customStyle="1" w:styleId="95F1E8F55FCC4314B6FC1271AC04C919">
    <w:name w:val="95F1E8F55FCC4314B6FC1271AC04C919"/>
    <w:rsid w:val="007D25B6"/>
    <w:rPr>
      <w:rFonts w:eastAsiaTheme="minorHAnsi"/>
      <w:lang w:eastAsia="en-US"/>
    </w:rPr>
  </w:style>
  <w:style w:type="paragraph" w:customStyle="1" w:styleId="15741ADDE4EF47C2924D77638349BF017">
    <w:name w:val="15741ADDE4EF47C2924D77638349BF017"/>
    <w:rsid w:val="007D25B6"/>
    <w:rPr>
      <w:rFonts w:eastAsiaTheme="minorHAnsi"/>
      <w:lang w:eastAsia="en-US"/>
    </w:rPr>
  </w:style>
  <w:style w:type="paragraph" w:customStyle="1" w:styleId="62B38728EE13477DB49D0B821F8B162E15">
    <w:name w:val="62B38728EE13477DB49D0B821F8B162E15"/>
    <w:rsid w:val="007D25B6"/>
    <w:rPr>
      <w:rFonts w:eastAsiaTheme="minorHAnsi"/>
      <w:lang w:eastAsia="en-US"/>
    </w:rPr>
  </w:style>
  <w:style w:type="paragraph" w:customStyle="1" w:styleId="9F9EE155188245A4BC10AFABFD2B552915">
    <w:name w:val="9F9EE155188245A4BC10AFABFD2B552915"/>
    <w:rsid w:val="007D25B6"/>
    <w:rPr>
      <w:rFonts w:eastAsiaTheme="minorHAnsi"/>
      <w:lang w:eastAsia="en-US"/>
    </w:rPr>
  </w:style>
  <w:style w:type="paragraph" w:customStyle="1" w:styleId="D227C9FB63D34614A02E1E7533D4DB3015">
    <w:name w:val="D227C9FB63D34614A02E1E7533D4DB3015"/>
    <w:rsid w:val="007D25B6"/>
    <w:rPr>
      <w:rFonts w:eastAsiaTheme="minorHAnsi"/>
      <w:lang w:eastAsia="en-US"/>
    </w:rPr>
  </w:style>
  <w:style w:type="paragraph" w:customStyle="1" w:styleId="7DF19CBB245B455D9F73648C10ED22C315">
    <w:name w:val="7DF19CBB245B455D9F73648C10ED22C315"/>
    <w:rsid w:val="007D25B6"/>
    <w:rPr>
      <w:rFonts w:eastAsiaTheme="minorHAnsi"/>
      <w:lang w:eastAsia="en-US"/>
    </w:rPr>
  </w:style>
  <w:style w:type="paragraph" w:customStyle="1" w:styleId="148151EA834B481B8849D6D036BA0C4215">
    <w:name w:val="148151EA834B481B8849D6D036BA0C4215"/>
    <w:rsid w:val="007D25B6"/>
    <w:rPr>
      <w:rFonts w:eastAsiaTheme="minorHAnsi"/>
      <w:lang w:eastAsia="en-US"/>
    </w:rPr>
  </w:style>
  <w:style w:type="paragraph" w:customStyle="1" w:styleId="71F09E50622E49DF8A8292EDF2B28FB113">
    <w:name w:val="71F09E50622E49DF8A8292EDF2B28FB113"/>
    <w:rsid w:val="007D25B6"/>
    <w:rPr>
      <w:rFonts w:eastAsiaTheme="minorHAnsi"/>
      <w:lang w:eastAsia="en-US"/>
    </w:rPr>
  </w:style>
  <w:style w:type="paragraph" w:customStyle="1" w:styleId="37804496A48344E1BB90F4DC42A4AC5219">
    <w:name w:val="37804496A48344E1BB90F4DC42A4AC5219"/>
    <w:rsid w:val="007D25B6"/>
    <w:rPr>
      <w:rFonts w:eastAsiaTheme="minorHAnsi"/>
      <w:lang w:eastAsia="en-US"/>
    </w:rPr>
  </w:style>
  <w:style w:type="paragraph" w:customStyle="1" w:styleId="65588D5F6C504B489F16B8F141BA128C19">
    <w:name w:val="65588D5F6C504B489F16B8F141BA128C19"/>
    <w:rsid w:val="007D25B6"/>
    <w:rPr>
      <w:rFonts w:eastAsiaTheme="minorHAnsi"/>
      <w:lang w:eastAsia="en-US"/>
    </w:rPr>
  </w:style>
  <w:style w:type="paragraph" w:customStyle="1" w:styleId="6A3FEBDB5E424E0E969AEEDB02D2B81119">
    <w:name w:val="6A3FEBDB5E424E0E969AEEDB02D2B81119"/>
    <w:rsid w:val="007D25B6"/>
    <w:rPr>
      <w:rFonts w:eastAsiaTheme="minorHAnsi"/>
      <w:lang w:eastAsia="en-US"/>
    </w:rPr>
  </w:style>
  <w:style w:type="paragraph" w:customStyle="1" w:styleId="A1D559709EA9472DAA40ECDC8E83AF5A19">
    <w:name w:val="A1D559709EA9472DAA40ECDC8E83AF5A19"/>
    <w:rsid w:val="007D25B6"/>
    <w:rPr>
      <w:rFonts w:eastAsiaTheme="minorHAnsi"/>
      <w:lang w:eastAsia="en-US"/>
    </w:rPr>
  </w:style>
  <w:style w:type="paragraph" w:customStyle="1" w:styleId="CE2DE88FA9B14CE1A2E3424E47D96F1919">
    <w:name w:val="CE2DE88FA9B14CE1A2E3424E47D96F1919"/>
    <w:rsid w:val="007D25B6"/>
    <w:rPr>
      <w:rFonts w:eastAsiaTheme="minorHAnsi"/>
      <w:lang w:eastAsia="en-US"/>
    </w:rPr>
  </w:style>
  <w:style w:type="paragraph" w:customStyle="1" w:styleId="42D7E4A9D2A14A58AD6CC213F505672C19">
    <w:name w:val="42D7E4A9D2A14A58AD6CC213F505672C19"/>
    <w:rsid w:val="007D25B6"/>
    <w:rPr>
      <w:rFonts w:eastAsiaTheme="minorHAnsi"/>
      <w:lang w:eastAsia="en-US"/>
    </w:rPr>
  </w:style>
  <w:style w:type="paragraph" w:customStyle="1" w:styleId="D719B21793D147B081A467524994DDCF19">
    <w:name w:val="D719B21793D147B081A467524994DDCF19"/>
    <w:rsid w:val="007D25B6"/>
    <w:rPr>
      <w:rFonts w:eastAsiaTheme="minorHAnsi"/>
      <w:lang w:eastAsia="en-US"/>
    </w:rPr>
  </w:style>
  <w:style w:type="paragraph" w:customStyle="1" w:styleId="3FF9F8A3B6C94A0EA5622DEAAA7AF15E19">
    <w:name w:val="3FF9F8A3B6C94A0EA5622DEAAA7AF15E19"/>
    <w:rsid w:val="007D25B6"/>
    <w:rPr>
      <w:rFonts w:eastAsiaTheme="minorHAnsi"/>
      <w:lang w:eastAsia="en-US"/>
    </w:rPr>
  </w:style>
  <w:style w:type="paragraph" w:customStyle="1" w:styleId="5B8937377D2E490B810B81D457D6213A19">
    <w:name w:val="5B8937377D2E490B810B81D457D6213A19"/>
    <w:rsid w:val="007D25B6"/>
    <w:rPr>
      <w:rFonts w:eastAsiaTheme="minorHAnsi"/>
      <w:lang w:eastAsia="en-US"/>
    </w:rPr>
  </w:style>
  <w:style w:type="paragraph" w:customStyle="1" w:styleId="E7AB13F60C8E407E8FA89DAEC1A2FE7C19">
    <w:name w:val="E7AB13F60C8E407E8FA89DAEC1A2FE7C19"/>
    <w:rsid w:val="007D25B6"/>
    <w:rPr>
      <w:rFonts w:eastAsiaTheme="minorHAnsi"/>
      <w:lang w:eastAsia="en-US"/>
    </w:rPr>
  </w:style>
  <w:style w:type="paragraph" w:customStyle="1" w:styleId="637ABA652FC44CDD8BE69C35F36979DC19">
    <w:name w:val="637ABA652FC44CDD8BE69C35F36979DC19"/>
    <w:rsid w:val="007D25B6"/>
    <w:rPr>
      <w:rFonts w:eastAsiaTheme="minorHAnsi"/>
      <w:lang w:eastAsia="en-US"/>
    </w:rPr>
  </w:style>
  <w:style w:type="paragraph" w:customStyle="1" w:styleId="171672A456834D8D98DEE52DCE0DBE7019">
    <w:name w:val="171672A456834D8D98DEE52DCE0DBE7019"/>
    <w:rsid w:val="007D25B6"/>
    <w:rPr>
      <w:rFonts w:eastAsiaTheme="minorHAnsi"/>
      <w:lang w:eastAsia="en-US"/>
    </w:rPr>
  </w:style>
  <w:style w:type="paragraph" w:customStyle="1" w:styleId="98AC570135F3492AA5ED1D400EE3DB2B19">
    <w:name w:val="98AC570135F3492AA5ED1D400EE3DB2B19"/>
    <w:rsid w:val="007D25B6"/>
    <w:rPr>
      <w:rFonts w:eastAsiaTheme="minorHAnsi"/>
      <w:lang w:eastAsia="en-US"/>
    </w:rPr>
  </w:style>
  <w:style w:type="paragraph" w:customStyle="1" w:styleId="596E69F8B44E427E96881D7E1048198C19">
    <w:name w:val="596E69F8B44E427E96881D7E1048198C19"/>
    <w:rsid w:val="007D25B6"/>
    <w:rPr>
      <w:rFonts w:eastAsiaTheme="minorHAnsi"/>
      <w:lang w:eastAsia="en-US"/>
    </w:rPr>
  </w:style>
  <w:style w:type="paragraph" w:customStyle="1" w:styleId="0B137586B3BC41B8BA90C8A667DCE7E620">
    <w:name w:val="0B137586B3BC41B8BA90C8A667DCE7E620"/>
    <w:rsid w:val="007D25B6"/>
    <w:rPr>
      <w:rFonts w:eastAsiaTheme="minorHAnsi"/>
      <w:lang w:eastAsia="en-US"/>
    </w:rPr>
  </w:style>
  <w:style w:type="paragraph" w:customStyle="1" w:styleId="2E6105B99C2D4466A23670AA7C5C7B6819">
    <w:name w:val="2E6105B99C2D4466A23670AA7C5C7B6819"/>
    <w:rsid w:val="007D25B6"/>
    <w:rPr>
      <w:rFonts w:eastAsiaTheme="minorHAnsi"/>
      <w:lang w:eastAsia="en-US"/>
    </w:rPr>
  </w:style>
  <w:style w:type="paragraph" w:customStyle="1" w:styleId="DC0063C961DF427E8BBFB1AF9DB6276E19">
    <w:name w:val="DC0063C961DF427E8BBFB1AF9DB6276E19"/>
    <w:rsid w:val="007D25B6"/>
    <w:rPr>
      <w:rFonts w:eastAsiaTheme="minorHAnsi"/>
      <w:lang w:eastAsia="en-US"/>
    </w:rPr>
  </w:style>
  <w:style w:type="paragraph" w:customStyle="1" w:styleId="56FC5DD2C87747FCAC1E4F2796BC6F5A19">
    <w:name w:val="56FC5DD2C87747FCAC1E4F2796BC6F5A19"/>
    <w:rsid w:val="007D25B6"/>
    <w:rPr>
      <w:rFonts w:eastAsiaTheme="minorHAnsi"/>
      <w:lang w:eastAsia="en-US"/>
    </w:rPr>
  </w:style>
  <w:style w:type="paragraph" w:customStyle="1" w:styleId="B922740380B14F0A9010A00006D497F219">
    <w:name w:val="B922740380B14F0A9010A00006D497F219"/>
    <w:rsid w:val="007D25B6"/>
    <w:rPr>
      <w:rFonts w:eastAsiaTheme="minorHAnsi"/>
      <w:lang w:eastAsia="en-US"/>
    </w:rPr>
  </w:style>
  <w:style w:type="paragraph" w:customStyle="1" w:styleId="68E2782CDC774B0688443D930BEB103119">
    <w:name w:val="68E2782CDC774B0688443D930BEB103119"/>
    <w:rsid w:val="007D25B6"/>
    <w:rPr>
      <w:rFonts w:eastAsiaTheme="minorHAnsi"/>
      <w:lang w:eastAsia="en-US"/>
    </w:rPr>
  </w:style>
  <w:style w:type="paragraph" w:customStyle="1" w:styleId="98020BBAC58E44AEA9C2DC939FC0B89419">
    <w:name w:val="98020BBAC58E44AEA9C2DC939FC0B89419"/>
    <w:rsid w:val="007D25B6"/>
    <w:rPr>
      <w:rFonts w:eastAsiaTheme="minorHAnsi"/>
      <w:lang w:eastAsia="en-US"/>
    </w:rPr>
  </w:style>
  <w:style w:type="paragraph" w:customStyle="1" w:styleId="BA56E25A1AC841CA94DA2F7F39E33F1019">
    <w:name w:val="BA56E25A1AC841CA94DA2F7F39E33F1019"/>
    <w:rsid w:val="007D25B6"/>
    <w:rPr>
      <w:rFonts w:eastAsiaTheme="minorHAnsi"/>
      <w:lang w:eastAsia="en-US"/>
    </w:rPr>
  </w:style>
  <w:style w:type="paragraph" w:customStyle="1" w:styleId="66E0C5F3AC7344C8992DA4622592654C19">
    <w:name w:val="66E0C5F3AC7344C8992DA4622592654C19"/>
    <w:rsid w:val="007D25B6"/>
    <w:rPr>
      <w:rFonts w:eastAsiaTheme="minorHAnsi"/>
      <w:lang w:eastAsia="en-US"/>
    </w:rPr>
  </w:style>
  <w:style w:type="paragraph" w:customStyle="1" w:styleId="5654FA651B74415683C4EF7443369FDE19">
    <w:name w:val="5654FA651B74415683C4EF7443369FDE19"/>
    <w:rsid w:val="007D25B6"/>
    <w:rPr>
      <w:rFonts w:eastAsiaTheme="minorHAnsi"/>
      <w:lang w:eastAsia="en-US"/>
    </w:rPr>
  </w:style>
  <w:style w:type="paragraph" w:customStyle="1" w:styleId="467AAA7C6DCE45589E2F017204A3AA7D19">
    <w:name w:val="467AAA7C6DCE45589E2F017204A3AA7D19"/>
    <w:rsid w:val="007D25B6"/>
    <w:rPr>
      <w:rFonts w:eastAsiaTheme="minorHAnsi"/>
      <w:lang w:eastAsia="en-US"/>
    </w:rPr>
  </w:style>
  <w:style w:type="paragraph" w:customStyle="1" w:styleId="CFAE562A7EDE4C3F8E933D4308AD196619">
    <w:name w:val="CFAE562A7EDE4C3F8E933D4308AD196619"/>
    <w:rsid w:val="007D25B6"/>
    <w:rPr>
      <w:rFonts w:eastAsiaTheme="minorHAnsi"/>
      <w:lang w:eastAsia="en-US"/>
    </w:rPr>
  </w:style>
  <w:style w:type="paragraph" w:customStyle="1" w:styleId="F37A050F36DB400B9BB43D7646B9BA5719">
    <w:name w:val="F37A050F36DB400B9BB43D7646B9BA5719"/>
    <w:rsid w:val="007D25B6"/>
    <w:rPr>
      <w:rFonts w:eastAsiaTheme="minorHAnsi"/>
      <w:lang w:eastAsia="en-US"/>
    </w:rPr>
  </w:style>
  <w:style w:type="paragraph" w:customStyle="1" w:styleId="C58ED9DDAE4B4E70B05EE064DEB633C619">
    <w:name w:val="C58ED9DDAE4B4E70B05EE064DEB633C619"/>
    <w:rsid w:val="007D25B6"/>
    <w:rPr>
      <w:rFonts w:eastAsiaTheme="minorHAnsi"/>
      <w:lang w:eastAsia="en-US"/>
    </w:rPr>
  </w:style>
  <w:style w:type="paragraph" w:customStyle="1" w:styleId="23521A40447D4433A80DFCEDC112307D19">
    <w:name w:val="23521A40447D4433A80DFCEDC112307D19"/>
    <w:rsid w:val="007D25B6"/>
    <w:rPr>
      <w:rFonts w:eastAsiaTheme="minorHAnsi"/>
      <w:lang w:eastAsia="en-US"/>
    </w:rPr>
  </w:style>
  <w:style w:type="paragraph" w:customStyle="1" w:styleId="895B08A9D16E469F91B40B67A95E8C3A19">
    <w:name w:val="895B08A9D16E469F91B40B67A95E8C3A19"/>
    <w:rsid w:val="007D25B6"/>
    <w:rPr>
      <w:rFonts w:eastAsiaTheme="minorHAnsi"/>
      <w:lang w:eastAsia="en-US"/>
    </w:rPr>
  </w:style>
  <w:style w:type="paragraph" w:customStyle="1" w:styleId="7435B4A76D2B47C08CFE44174385BE132">
    <w:name w:val="7435B4A76D2B47C08CFE44174385BE132"/>
    <w:rsid w:val="007D25B6"/>
    <w:rPr>
      <w:rFonts w:eastAsiaTheme="minorHAnsi"/>
      <w:lang w:eastAsia="en-US"/>
    </w:rPr>
  </w:style>
  <w:style w:type="paragraph" w:customStyle="1" w:styleId="E9A9A7288F204B4595AB8DB7689E23A419">
    <w:name w:val="E9A9A7288F204B4595AB8DB7689E23A419"/>
    <w:rsid w:val="007D25B6"/>
    <w:rPr>
      <w:rFonts w:eastAsiaTheme="minorHAnsi"/>
      <w:lang w:eastAsia="en-US"/>
    </w:rPr>
  </w:style>
  <w:style w:type="paragraph" w:customStyle="1" w:styleId="9FA02439E66B40EF85121F9E197565B019">
    <w:name w:val="9FA02439E66B40EF85121F9E197565B019"/>
    <w:rsid w:val="007D25B6"/>
    <w:rPr>
      <w:rFonts w:eastAsiaTheme="minorHAnsi"/>
      <w:lang w:eastAsia="en-US"/>
    </w:rPr>
  </w:style>
  <w:style w:type="paragraph" w:customStyle="1" w:styleId="140ADE778D2440668742D47E172A906719">
    <w:name w:val="140ADE778D2440668742D47E172A906719"/>
    <w:rsid w:val="007D25B6"/>
    <w:rPr>
      <w:rFonts w:eastAsiaTheme="minorHAnsi"/>
      <w:lang w:eastAsia="en-US"/>
    </w:rPr>
  </w:style>
  <w:style w:type="paragraph" w:customStyle="1" w:styleId="58B5AA19213D4CD3BAD806A42C7997F119">
    <w:name w:val="58B5AA19213D4CD3BAD806A42C7997F119"/>
    <w:rsid w:val="007D25B6"/>
    <w:rPr>
      <w:rFonts w:eastAsiaTheme="minorHAnsi"/>
      <w:lang w:eastAsia="en-US"/>
    </w:rPr>
  </w:style>
  <w:style w:type="paragraph" w:customStyle="1" w:styleId="76B2EA3A72204F79BCE9EA9F1C4CF39219">
    <w:name w:val="76B2EA3A72204F79BCE9EA9F1C4CF39219"/>
    <w:rsid w:val="007D25B6"/>
    <w:rPr>
      <w:rFonts w:eastAsiaTheme="minorHAnsi"/>
      <w:lang w:eastAsia="en-US"/>
    </w:rPr>
  </w:style>
  <w:style w:type="paragraph" w:customStyle="1" w:styleId="A4856A4BC9234A88BF9E4856508704EB19">
    <w:name w:val="A4856A4BC9234A88BF9E4856508704EB19"/>
    <w:rsid w:val="007D25B6"/>
    <w:rPr>
      <w:rFonts w:eastAsiaTheme="minorHAnsi"/>
      <w:lang w:eastAsia="en-US"/>
    </w:rPr>
  </w:style>
  <w:style w:type="paragraph" w:customStyle="1" w:styleId="1E736B825DB44A348D66F44FDD1E07D019">
    <w:name w:val="1E736B825DB44A348D66F44FDD1E07D019"/>
    <w:rsid w:val="007D25B6"/>
    <w:rPr>
      <w:rFonts w:eastAsiaTheme="minorHAnsi"/>
      <w:lang w:eastAsia="en-US"/>
    </w:rPr>
  </w:style>
  <w:style w:type="paragraph" w:customStyle="1" w:styleId="9C790969453E410BBBA94F6147DB653D19">
    <w:name w:val="9C790969453E410BBBA94F6147DB653D19"/>
    <w:rsid w:val="007D25B6"/>
    <w:rPr>
      <w:rFonts w:eastAsiaTheme="minorHAnsi"/>
      <w:lang w:eastAsia="en-US"/>
    </w:rPr>
  </w:style>
  <w:style w:type="paragraph" w:customStyle="1" w:styleId="7C0E47DACB44483EAE387E179C5D97FD19">
    <w:name w:val="7C0E47DACB44483EAE387E179C5D97FD19"/>
    <w:rsid w:val="007D25B6"/>
    <w:rPr>
      <w:rFonts w:eastAsiaTheme="minorHAnsi"/>
      <w:lang w:eastAsia="en-US"/>
    </w:rPr>
  </w:style>
  <w:style w:type="paragraph" w:customStyle="1" w:styleId="04B5DBFF573E4044BE1E2E3BC6675FF219">
    <w:name w:val="04B5DBFF573E4044BE1E2E3BC6675FF219"/>
    <w:rsid w:val="007D25B6"/>
    <w:rPr>
      <w:rFonts w:eastAsiaTheme="minorHAnsi"/>
      <w:lang w:eastAsia="en-US"/>
    </w:rPr>
  </w:style>
  <w:style w:type="paragraph" w:customStyle="1" w:styleId="A92A406D50A04B6D96750E96E718970019">
    <w:name w:val="A92A406D50A04B6D96750E96E718970019"/>
    <w:rsid w:val="007D25B6"/>
    <w:rPr>
      <w:rFonts w:eastAsiaTheme="minorHAnsi"/>
      <w:lang w:eastAsia="en-US"/>
    </w:rPr>
  </w:style>
  <w:style w:type="paragraph" w:customStyle="1" w:styleId="AC3E3A91851E48BE9249BB91D2D2360819">
    <w:name w:val="AC3E3A91851E48BE9249BB91D2D2360819"/>
    <w:rsid w:val="007D25B6"/>
    <w:rPr>
      <w:rFonts w:eastAsiaTheme="minorHAnsi"/>
      <w:lang w:eastAsia="en-US"/>
    </w:rPr>
  </w:style>
  <w:style w:type="paragraph" w:customStyle="1" w:styleId="35E4980946D848D693F5DBC9EF18DCD019">
    <w:name w:val="35E4980946D848D693F5DBC9EF18DCD019"/>
    <w:rsid w:val="007D25B6"/>
    <w:rPr>
      <w:rFonts w:eastAsiaTheme="minorHAnsi"/>
      <w:lang w:eastAsia="en-US"/>
    </w:rPr>
  </w:style>
  <w:style w:type="paragraph" w:customStyle="1" w:styleId="B66F3BB1BCF843FAA4436B20DACF098018">
    <w:name w:val="B66F3BB1BCF843FAA4436B20DACF098018"/>
    <w:rsid w:val="007D25B6"/>
    <w:rPr>
      <w:rFonts w:eastAsiaTheme="minorHAnsi"/>
      <w:lang w:eastAsia="en-US"/>
    </w:rPr>
  </w:style>
  <w:style w:type="paragraph" w:customStyle="1" w:styleId="F9B1CCC1BCA14E3FA138FE187D0668E85">
    <w:name w:val="F9B1CCC1BCA14E3FA138FE187D0668E85"/>
    <w:rsid w:val="007D25B6"/>
    <w:rPr>
      <w:rFonts w:eastAsiaTheme="minorHAnsi"/>
      <w:lang w:eastAsia="en-US"/>
    </w:rPr>
  </w:style>
  <w:style w:type="paragraph" w:customStyle="1" w:styleId="A99DBBB0E66242528FBA3EFB170AFA6B7">
    <w:name w:val="A99DBBB0E66242528FBA3EFB170AFA6B7"/>
    <w:rsid w:val="007D25B6"/>
    <w:rPr>
      <w:rFonts w:eastAsiaTheme="minorHAnsi"/>
      <w:lang w:eastAsia="en-US"/>
    </w:rPr>
  </w:style>
  <w:style w:type="paragraph" w:customStyle="1" w:styleId="39077B2DC3E342BAAE7299DE489ABFBF7">
    <w:name w:val="39077B2DC3E342BAAE7299DE489ABFBF7"/>
    <w:rsid w:val="007D25B6"/>
    <w:rPr>
      <w:rFonts w:eastAsiaTheme="minorHAnsi"/>
      <w:lang w:eastAsia="en-US"/>
    </w:rPr>
  </w:style>
  <w:style w:type="paragraph" w:customStyle="1" w:styleId="873A210A3E6E4EDC8A0D522B5E0D83317">
    <w:name w:val="873A210A3E6E4EDC8A0D522B5E0D83317"/>
    <w:rsid w:val="007D25B6"/>
    <w:rPr>
      <w:rFonts w:eastAsiaTheme="minorHAnsi"/>
      <w:lang w:eastAsia="en-US"/>
    </w:rPr>
  </w:style>
  <w:style w:type="paragraph" w:customStyle="1" w:styleId="82E18D644094426B9D5C698F340E2ECF1">
    <w:name w:val="82E18D644094426B9D5C698F340E2ECF1"/>
    <w:rsid w:val="007D25B6"/>
    <w:rPr>
      <w:rFonts w:eastAsiaTheme="minorHAnsi"/>
      <w:lang w:eastAsia="en-US"/>
    </w:rPr>
  </w:style>
  <w:style w:type="paragraph" w:customStyle="1" w:styleId="30323DE6657A4B72B949EED5C2DCCC067">
    <w:name w:val="30323DE6657A4B72B949EED5C2DCCC067"/>
    <w:rsid w:val="007D25B6"/>
    <w:rPr>
      <w:rFonts w:eastAsiaTheme="minorHAnsi"/>
      <w:lang w:eastAsia="en-US"/>
    </w:rPr>
  </w:style>
  <w:style w:type="paragraph" w:customStyle="1" w:styleId="B87B719D3F9549B6AE19A13525D549E416">
    <w:name w:val="B87B719D3F9549B6AE19A13525D549E416"/>
    <w:rsid w:val="007D25B6"/>
    <w:rPr>
      <w:rFonts w:eastAsiaTheme="minorHAnsi"/>
      <w:lang w:eastAsia="en-US"/>
    </w:rPr>
  </w:style>
  <w:style w:type="paragraph" w:customStyle="1" w:styleId="68608C5E745D407D916FE15C78FCB7F616">
    <w:name w:val="68608C5E745D407D916FE15C78FCB7F616"/>
    <w:rsid w:val="007D25B6"/>
    <w:rPr>
      <w:rFonts w:eastAsiaTheme="minorHAnsi"/>
      <w:lang w:eastAsia="en-US"/>
    </w:rPr>
  </w:style>
  <w:style w:type="paragraph" w:customStyle="1" w:styleId="CFA33C3B12BC409DBD4A95A253DC19E1">
    <w:name w:val="CFA33C3B12BC409DBD4A95A253DC19E1"/>
    <w:rsid w:val="007D25B6"/>
    <w:rPr>
      <w:rFonts w:eastAsiaTheme="minorHAnsi"/>
      <w:lang w:eastAsia="en-US"/>
    </w:rPr>
  </w:style>
  <w:style w:type="paragraph" w:customStyle="1" w:styleId="6338620077BC4084BB4E25721058CDE48">
    <w:name w:val="6338620077BC4084BB4E25721058CDE48"/>
    <w:rsid w:val="007D25B6"/>
    <w:rPr>
      <w:rFonts w:eastAsiaTheme="minorHAnsi"/>
      <w:lang w:eastAsia="en-US"/>
    </w:rPr>
  </w:style>
  <w:style w:type="paragraph" w:customStyle="1" w:styleId="B584AD9F4BC947F68C34DE8A696169109">
    <w:name w:val="B584AD9F4BC947F68C34DE8A696169109"/>
    <w:rsid w:val="007D25B6"/>
    <w:rPr>
      <w:rFonts w:eastAsiaTheme="minorHAnsi"/>
      <w:lang w:eastAsia="en-US"/>
    </w:rPr>
  </w:style>
  <w:style w:type="paragraph" w:customStyle="1" w:styleId="2EB0578F093F4AB6B770C8B7CF9FB35E8">
    <w:name w:val="2EB0578F093F4AB6B770C8B7CF9FB35E8"/>
    <w:rsid w:val="007D25B6"/>
    <w:rPr>
      <w:rFonts w:eastAsiaTheme="minorHAnsi"/>
      <w:lang w:eastAsia="en-US"/>
    </w:rPr>
  </w:style>
  <w:style w:type="paragraph" w:customStyle="1" w:styleId="491A1B9CC8C54836A79544761EF2F9ED9">
    <w:name w:val="491A1B9CC8C54836A79544761EF2F9ED9"/>
    <w:rsid w:val="007D25B6"/>
    <w:rPr>
      <w:rFonts w:eastAsiaTheme="minorHAnsi"/>
      <w:lang w:eastAsia="en-US"/>
    </w:rPr>
  </w:style>
  <w:style w:type="paragraph" w:customStyle="1" w:styleId="95F1E8F55FCC4314B6FC1271AC04C9191">
    <w:name w:val="95F1E8F55FCC4314B6FC1271AC04C9191"/>
    <w:rsid w:val="007D25B6"/>
    <w:rPr>
      <w:rFonts w:eastAsiaTheme="minorHAnsi"/>
      <w:lang w:eastAsia="en-US"/>
    </w:rPr>
  </w:style>
  <w:style w:type="paragraph" w:customStyle="1" w:styleId="15741ADDE4EF47C2924D77638349BF018">
    <w:name w:val="15741ADDE4EF47C2924D77638349BF018"/>
    <w:rsid w:val="007D25B6"/>
    <w:rPr>
      <w:rFonts w:eastAsiaTheme="minorHAnsi"/>
      <w:lang w:eastAsia="en-US"/>
    </w:rPr>
  </w:style>
  <w:style w:type="paragraph" w:customStyle="1" w:styleId="62B38728EE13477DB49D0B821F8B162E16">
    <w:name w:val="62B38728EE13477DB49D0B821F8B162E16"/>
    <w:rsid w:val="007D25B6"/>
    <w:rPr>
      <w:rFonts w:eastAsiaTheme="minorHAnsi"/>
      <w:lang w:eastAsia="en-US"/>
    </w:rPr>
  </w:style>
  <w:style w:type="paragraph" w:customStyle="1" w:styleId="9F9EE155188245A4BC10AFABFD2B552916">
    <w:name w:val="9F9EE155188245A4BC10AFABFD2B552916"/>
    <w:rsid w:val="007D25B6"/>
    <w:rPr>
      <w:rFonts w:eastAsiaTheme="minorHAnsi"/>
      <w:lang w:eastAsia="en-US"/>
    </w:rPr>
  </w:style>
  <w:style w:type="paragraph" w:customStyle="1" w:styleId="D227C9FB63D34614A02E1E7533D4DB3016">
    <w:name w:val="D227C9FB63D34614A02E1E7533D4DB3016"/>
    <w:rsid w:val="007D25B6"/>
    <w:rPr>
      <w:rFonts w:eastAsiaTheme="minorHAnsi"/>
      <w:lang w:eastAsia="en-US"/>
    </w:rPr>
  </w:style>
  <w:style w:type="paragraph" w:customStyle="1" w:styleId="7DF19CBB245B455D9F73648C10ED22C316">
    <w:name w:val="7DF19CBB245B455D9F73648C10ED22C316"/>
    <w:rsid w:val="007D25B6"/>
    <w:rPr>
      <w:rFonts w:eastAsiaTheme="minorHAnsi"/>
      <w:lang w:eastAsia="en-US"/>
    </w:rPr>
  </w:style>
  <w:style w:type="paragraph" w:customStyle="1" w:styleId="148151EA834B481B8849D6D036BA0C4216">
    <w:name w:val="148151EA834B481B8849D6D036BA0C4216"/>
    <w:rsid w:val="007D25B6"/>
    <w:rPr>
      <w:rFonts w:eastAsiaTheme="minorHAnsi"/>
      <w:lang w:eastAsia="en-US"/>
    </w:rPr>
  </w:style>
  <w:style w:type="paragraph" w:customStyle="1" w:styleId="71F09E50622E49DF8A8292EDF2B28FB114">
    <w:name w:val="71F09E50622E49DF8A8292EDF2B28FB114"/>
    <w:rsid w:val="007D25B6"/>
    <w:rPr>
      <w:rFonts w:eastAsiaTheme="minorHAnsi"/>
      <w:lang w:eastAsia="en-US"/>
    </w:rPr>
  </w:style>
  <w:style w:type="paragraph" w:customStyle="1" w:styleId="37804496A48344E1BB90F4DC42A4AC5220">
    <w:name w:val="37804496A48344E1BB90F4DC42A4AC5220"/>
    <w:rsid w:val="00200E98"/>
    <w:rPr>
      <w:rFonts w:eastAsiaTheme="minorHAnsi"/>
      <w:lang w:eastAsia="en-US"/>
    </w:rPr>
  </w:style>
  <w:style w:type="paragraph" w:customStyle="1" w:styleId="65588D5F6C504B489F16B8F141BA128C20">
    <w:name w:val="65588D5F6C504B489F16B8F141BA128C20"/>
    <w:rsid w:val="00200E98"/>
    <w:rPr>
      <w:rFonts w:eastAsiaTheme="minorHAnsi"/>
      <w:lang w:eastAsia="en-US"/>
    </w:rPr>
  </w:style>
  <w:style w:type="paragraph" w:customStyle="1" w:styleId="6A3FEBDB5E424E0E969AEEDB02D2B81120">
    <w:name w:val="6A3FEBDB5E424E0E969AEEDB02D2B81120"/>
    <w:rsid w:val="00200E98"/>
    <w:rPr>
      <w:rFonts w:eastAsiaTheme="minorHAnsi"/>
      <w:lang w:eastAsia="en-US"/>
    </w:rPr>
  </w:style>
  <w:style w:type="paragraph" w:customStyle="1" w:styleId="A1D559709EA9472DAA40ECDC8E83AF5A20">
    <w:name w:val="A1D559709EA9472DAA40ECDC8E83AF5A20"/>
    <w:rsid w:val="00200E98"/>
    <w:rPr>
      <w:rFonts w:eastAsiaTheme="minorHAnsi"/>
      <w:lang w:eastAsia="en-US"/>
    </w:rPr>
  </w:style>
  <w:style w:type="paragraph" w:customStyle="1" w:styleId="CE2DE88FA9B14CE1A2E3424E47D96F1920">
    <w:name w:val="CE2DE88FA9B14CE1A2E3424E47D96F1920"/>
    <w:rsid w:val="00200E98"/>
    <w:rPr>
      <w:rFonts w:eastAsiaTheme="minorHAnsi"/>
      <w:lang w:eastAsia="en-US"/>
    </w:rPr>
  </w:style>
  <w:style w:type="paragraph" w:customStyle="1" w:styleId="42D7E4A9D2A14A58AD6CC213F505672C20">
    <w:name w:val="42D7E4A9D2A14A58AD6CC213F505672C20"/>
    <w:rsid w:val="00200E98"/>
    <w:rPr>
      <w:rFonts w:eastAsiaTheme="minorHAnsi"/>
      <w:lang w:eastAsia="en-US"/>
    </w:rPr>
  </w:style>
  <w:style w:type="paragraph" w:customStyle="1" w:styleId="D719B21793D147B081A467524994DDCF20">
    <w:name w:val="D719B21793D147B081A467524994DDCF20"/>
    <w:rsid w:val="00200E98"/>
    <w:rPr>
      <w:rFonts w:eastAsiaTheme="minorHAnsi"/>
      <w:lang w:eastAsia="en-US"/>
    </w:rPr>
  </w:style>
  <w:style w:type="paragraph" w:customStyle="1" w:styleId="3FF9F8A3B6C94A0EA5622DEAAA7AF15E20">
    <w:name w:val="3FF9F8A3B6C94A0EA5622DEAAA7AF15E20"/>
    <w:rsid w:val="00200E98"/>
    <w:rPr>
      <w:rFonts w:eastAsiaTheme="minorHAnsi"/>
      <w:lang w:eastAsia="en-US"/>
    </w:rPr>
  </w:style>
  <w:style w:type="paragraph" w:customStyle="1" w:styleId="5B8937377D2E490B810B81D457D6213A20">
    <w:name w:val="5B8937377D2E490B810B81D457D6213A20"/>
    <w:rsid w:val="00200E98"/>
    <w:rPr>
      <w:rFonts w:eastAsiaTheme="minorHAnsi"/>
      <w:lang w:eastAsia="en-US"/>
    </w:rPr>
  </w:style>
  <w:style w:type="paragraph" w:customStyle="1" w:styleId="E7AB13F60C8E407E8FA89DAEC1A2FE7C20">
    <w:name w:val="E7AB13F60C8E407E8FA89DAEC1A2FE7C20"/>
    <w:rsid w:val="00200E98"/>
    <w:rPr>
      <w:rFonts w:eastAsiaTheme="minorHAnsi"/>
      <w:lang w:eastAsia="en-US"/>
    </w:rPr>
  </w:style>
  <w:style w:type="paragraph" w:customStyle="1" w:styleId="637ABA652FC44CDD8BE69C35F36979DC20">
    <w:name w:val="637ABA652FC44CDD8BE69C35F36979DC20"/>
    <w:rsid w:val="00200E98"/>
    <w:rPr>
      <w:rFonts w:eastAsiaTheme="minorHAnsi"/>
      <w:lang w:eastAsia="en-US"/>
    </w:rPr>
  </w:style>
  <w:style w:type="paragraph" w:customStyle="1" w:styleId="171672A456834D8D98DEE52DCE0DBE7020">
    <w:name w:val="171672A456834D8D98DEE52DCE0DBE7020"/>
    <w:rsid w:val="00200E98"/>
    <w:rPr>
      <w:rFonts w:eastAsiaTheme="minorHAnsi"/>
      <w:lang w:eastAsia="en-US"/>
    </w:rPr>
  </w:style>
  <w:style w:type="paragraph" w:customStyle="1" w:styleId="98AC570135F3492AA5ED1D400EE3DB2B20">
    <w:name w:val="98AC570135F3492AA5ED1D400EE3DB2B20"/>
    <w:rsid w:val="00200E98"/>
    <w:rPr>
      <w:rFonts w:eastAsiaTheme="minorHAnsi"/>
      <w:lang w:eastAsia="en-US"/>
    </w:rPr>
  </w:style>
  <w:style w:type="paragraph" w:customStyle="1" w:styleId="596E69F8B44E427E96881D7E1048198C20">
    <w:name w:val="596E69F8B44E427E96881D7E1048198C20"/>
    <w:rsid w:val="00200E98"/>
    <w:rPr>
      <w:rFonts w:eastAsiaTheme="minorHAnsi"/>
      <w:lang w:eastAsia="en-US"/>
    </w:rPr>
  </w:style>
  <w:style w:type="paragraph" w:customStyle="1" w:styleId="0B137586B3BC41B8BA90C8A667DCE7E621">
    <w:name w:val="0B137586B3BC41B8BA90C8A667DCE7E621"/>
    <w:rsid w:val="00200E98"/>
    <w:rPr>
      <w:rFonts w:eastAsiaTheme="minorHAnsi"/>
      <w:lang w:eastAsia="en-US"/>
    </w:rPr>
  </w:style>
  <w:style w:type="paragraph" w:customStyle="1" w:styleId="2E6105B99C2D4466A23670AA7C5C7B6820">
    <w:name w:val="2E6105B99C2D4466A23670AA7C5C7B6820"/>
    <w:rsid w:val="00200E98"/>
    <w:rPr>
      <w:rFonts w:eastAsiaTheme="minorHAnsi"/>
      <w:lang w:eastAsia="en-US"/>
    </w:rPr>
  </w:style>
  <w:style w:type="paragraph" w:customStyle="1" w:styleId="DC0063C961DF427E8BBFB1AF9DB6276E20">
    <w:name w:val="DC0063C961DF427E8BBFB1AF9DB6276E20"/>
    <w:rsid w:val="00200E98"/>
    <w:rPr>
      <w:rFonts w:eastAsiaTheme="minorHAnsi"/>
      <w:lang w:eastAsia="en-US"/>
    </w:rPr>
  </w:style>
  <w:style w:type="paragraph" w:customStyle="1" w:styleId="56FC5DD2C87747FCAC1E4F2796BC6F5A20">
    <w:name w:val="56FC5DD2C87747FCAC1E4F2796BC6F5A20"/>
    <w:rsid w:val="00200E98"/>
    <w:rPr>
      <w:rFonts w:eastAsiaTheme="minorHAnsi"/>
      <w:lang w:eastAsia="en-US"/>
    </w:rPr>
  </w:style>
  <w:style w:type="paragraph" w:customStyle="1" w:styleId="B922740380B14F0A9010A00006D497F220">
    <w:name w:val="B922740380B14F0A9010A00006D497F220"/>
    <w:rsid w:val="00200E98"/>
    <w:rPr>
      <w:rFonts w:eastAsiaTheme="minorHAnsi"/>
      <w:lang w:eastAsia="en-US"/>
    </w:rPr>
  </w:style>
  <w:style w:type="paragraph" w:customStyle="1" w:styleId="68E2782CDC774B0688443D930BEB103120">
    <w:name w:val="68E2782CDC774B0688443D930BEB103120"/>
    <w:rsid w:val="00200E98"/>
    <w:rPr>
      <w:rFonts w:eastAsiaTheme="minorHAnsi"/>
      <w:lang w:eastAsia="en-US"/>
    </w:rPr>
  </w:style>
  <w:style w:type="paragraph" w:customStyle="1" w:styleId="98020BBAC58E44AEA9C2DC939FC0B89420">
    <w:name w:val="98020BBAC58E44AEA9C2DC939FC0B89420"/>
    <w:rsid w:val="00200E98"/>
    <w:rPr>
      <w:rFonts w:eastAsiaTheme="minorHAnsi"/>
      <w:lang w:eastAsia="en-US"/>
    </w:rPr>
  </w:style>
  <w:style w:type="paragraph" w:customStyle="1" w:styleId="BA56E25A1AC841CA94DA2F7F39E33F1020">
    <w:name w:val="BA56E25A1AC841CA94DA2F7F39E33F1020"/>
    <w:rsid w:val="00200E98"/>
    <w:rPr>
      <w:rFonts w:eastAsiaTheme="minorHAnsi"/>
      <w:lang w:eastAsia="en-US"/>
    </w:rPr>
  </w:style>
  <w:style w:type="paragraph" w:customStyle="1" w:styleId="66E0C5F3AC7344C8992DA4622592654C20">
    <w:name w:val="66E0C5F3AC7344C8992DA4622592654C20"/>
    <w:rsid w:val="00200E98"/>
    <w:rPr>
      <w:rFonts w:eastAsiaTheme="minorHAnsi"/>
      <w:lang w:eastAsia="en-US"/>
    </w:rPr>
  </w:style>
  <w:style w:type="paragraph" w:customStyle="1" w:styleId="5654FA651B74415683C4EF7443369FDE20">
    <w:name w:val="5654FA651B74415683C4EF7443369FDE20"/>
    <w:rsid w:val="00200E98"/>
    <w:rPr>
      <w:rFonts w:eastAsiaTheme="minorHAnsi"/>
      <w:lang w:eastAsia="en-US"/>
    </w:rPr>
  </w:style>
  <w:style w:type="paragraph" w:customStyle="1" w:styleId="467AAA7C6DCE45589E2F017204A3AA7D20">
    <w:name w:val="467AAA7C6DCE45589E2F017204A3AA7D20"/>
    <w:rsid w:val="00200E98"/>
    <w:rPr>
      <w:rFonts w:eastAsiaTheme="minorHAnsi"/>
      <w:lang w:eastAsia="en-US"/>
    </w:rPr>
  </w:style>
  <w:style w:type="paragraph" w:customStyle="1" w:styleId="CFAE562A7EDE4C3F8E933D4308AD196620">
    <w:name w:val="CFAE562A7EDE4C3F8E933D4308AD196620"/>
    <w:rsid w:val="00200E98"/>
    <w:rPr>
      <w:rFonts w:eastAsiaTheme="minorHAnsi"/>
      <w:lang w:eastAsia="en-US"/>
    </w:rPr>
  </w:style>
  <w:style w:type="paragraph" w:customStyle="1" w:styleId="F37A050F36DB400B9BB43D7646B9BA5720">
    <w:name w:val="F37A050F36DB400B9BB43D7646B9BA5720"/>
    <w:rsid w:val="00200E98"/>
    <w:rPr>
      <w:rFonts w:eastAsiaTheme="minorHAnsi"/>
      <w:lang w:eastAsia="en-US"/>
    </w:rPr>
  </w:style>
  <w:style w:type="paragraph" w:customStyle="1" w:styleId="C58ED9DDAE4B4E70B05EE064DEB633C620">
    <w:name w:val="C58ED9DDAE4B4E70B05EE064DEB633C620"/>
    <w:rsid w:val="00200E98"/>
    <w:rPr>
      <w:rFonts w:eastAsiaTheme="minorHAnsi"/>
      <w:lang w:eastAsia="en-US"/>
    </w:rPr>
  </w:style>
  <w:style w:type="paragraph" w:customStyle="1" w:styleId="23521A40447D4433A80DFCEDC112307D20">
    <w:name w:val="23521A40447D4433A80DFCEDC112307D20"/>
    <w:rsid w:val="00200E98"/>
    <w:rPr>
      <w:rFonts w:eastAsiaTheme="minorHAnsi"/>
      <w:lang w:eastAsia="en-US"/>
    </w:rPr>
  </w:style>
  <w:style w:type="paragraph" w:customStyle="1" w:styleId="895B08A9D16E469F91B40B67A95E8C3A20">
    <w:name w:val="895B08A9D16E469F91B40B67A95E8C3A20"/>
    <w:rsid w:val="00200E98"/>
    <w:rPr>
      <w:rFonts w:eastAsiaTheme="minorHAnsi"/>
      <w:lang w:eastAsia="en-US"/>
    </w:rPr>
  </w:style>
  <w:style w:type="paragraph" w:customStyle="1" w:styleId="7435B4A76D2B47C08CFE44174385BE133">
    <w:name w:val="7435B4A76D2B47C08CFE44174385BE133"/>
    <w:rsid w:val="00200E98"/>
    <w:rPr>
      <w:rFonts w:eastAsiaTheme="minorHAnsi"/>
      <w:lang w:eastAsia="en-US"/>
    </w:rPr>
  </w:style>
  <w:style w:type="paragraph" w:customStyle="1" w:styleId="E9A9A7288F204B4595AB8DB7689E23A420">
    <w:name w:val="E9A9A7288F204B4595AB8DB7689E23A420"/>
    <w:rsid w:val="00200E98"/>
    <w:rPr>
      <w:rFonts w:eastAsiaTheme="minorHAnsi"/>
      <w:lang w:eastAsia="en-US"/>
    </w:rPr>
  </w:style>
  <w:style w:type="paragraph" w:customStyle="1" w:styleId="9FA02439E66B40EF85121F9E197565B020">
    <w:name w:val="9FA02439E66B40EF85121F9E197565B020"/>
    <w:rsid w:val="00200E98"/>
    <w:rPr>
      <w:rFonts w:eastAsiaTheme="minorHAnsi"/>
      <w:lang w:eastAsia="en-US"/>
    </w:rPr>
  </w:style>
  <w:style w:type="paragraph" w:customStyle="1" w:styleId="140ADE778D2440668742D47E172A906720">
    <w:name w:val="140ADE778D2440668742D47E172A906720"/>
    <w:rsid w:val="00200E98"/>
    <w:rPr>
      <w:rFonts w:eastAsiaTheme="minorHAnsi"/>
      <w:lang w:eastAsia="en-US"/>
    </w:rPr>
  </w:style>
  <w:style w:type="paragraph" w:customStyle="1" w:styleId="58B5AA19213D4CD3BAD806A42C7997F120">
    <w:name w:val="58B5AA19213D4CD3BAD806A42C7997F120"/>
    <w:rsid w:val="00200E98"/>
    <w:rPr>
      <w:rFonts w:eastAsiaTheme="minorHAnsi"/>
      <w:lang w:eastAsia="en-US"/>
    </w:rPr>
  </w:style>
  <w:style w:type="paragraph" w:customStyle="1" w:styleId="76B2EA3A72204F79BCE9EA9F1C4CF39220">
    <w:name w:val="76B2EA3A72204F79BCE9EA9F1C4CF39220"/>
    <w:rsid w:val="00200E98"/>
    <w:rPr>
      <w:rFonts w:eastAsiaTheme="minorHAnsi"/>
      <w:lang w:eastAsia="en-US"/>
    </w:rPr>
  </w:style>
  <w:style w:type="paragraph" w:customStyle="1" w:styleId="A4856A4BC9234A88BF9E4856508704EB20">
    <w:name w:val="A4856A4BC9234A88BF9E4856508704EB20"/>
    <w:rsid w:val="00200E98"/>
    <w:rPr>
      <w:rFonts w:eastAsiaTheme="minorHAnsi"/>
      <w:lang w:eastAsia="en-US"/>
    </w:rPr>
  </w:style>
  <w:style w:type="paragraph" w:customStyle="1" w:styleId="1E736B825DB44A348D66F44FDD1E07D020">
    <w:name w:val="1E736B825DB44A348D66F44FDD1E07D020"/>
    <w:rsid w:val="00200E98"/>
    <w:rPr>
      <w:rFonts w:eastAsiaTheme="minorHAnsi"/>
      <w:lang w:eastAsia="en-US"/>
    </w:rPr>
  </w:style>
  <w:style w:type="paragraph" w:customStyle="1" w:styleId="9C790969453E410BBBA94F6147DB653D20">
    <w:name w:val="9C790969453E410BBBA94F6147DB653D20"/>
    <w:rsid w:val="00200E98"/>
    <w:rPr>
      <w:rFonts w:eastAsiaTheme="minorHAnsi"/>
      <w:lang w:eastAsia="en-US"/>
    </w:rPr>
  </w:style>
  <w:style w:type="paragraph" w:customStyle="1" w:styleId="7C0E47DACB44483EAE387E179C5D97FD20">
    <w:name w:val="7C0E47DACB44483EAE387E179C5D97FD20"/>
    <w:rsid w:val="00200E98"/>
    <w:rPr>
      <w:rFonts w:eastAsiaTheme="minorHAnsi"/>
      <w:lang w:eastAsia="en-US"/>
    </w:rPr>
  </w:style>
  <w:style w:type="paragraph" w:customStyle="1" w:styleId="04B5DBFF573E4044BE1E2E3BC6675FF220">
    <w:name w:val="04B5DBFF573E4044BE1E2E3BC6675FF220"/>
    <w:rsid w:val="00200E98"/>
    <w:rPr>
      <w:rFonts w:eastAsiaTheme="minorHAnsi"/>
      <w:lang w:eastAsia="en-US"/>
    </w:rPr>
  </w:style>
  <w:style w:type="paragraph" w:customStyle="1" w:styleId="A92A406D50A04B6D96750E96E718970020">
    <w:name w:val="A92A406D50A04B6D96750E96E718970020"/>
    <w:rsid w:val="00200E98"/>
    <w:rPr>
      <w:rFonts w:eastAsiaTheme="minorHAnsi"/>
      <w:lang w:eastAsia="en-US"/>
    </w:rPr>
  </w:style>
  <w:style w:type="paragraph" w:customStyle="1" w:styleId="AC3E3A91851E48BE9249BB91D2D2360820">
    <w:name w:val="AC3E3A91851E48BE9249BB91D2D2360820"/>
    <w:rsid w:val="00200E98"/>
    <w:rPr>
      <w:rFonts w:eastAsiaTheme="minorHAnsi"/>
      <w:lang w:eastAsia="en-US"/>
    </w:rPr>
  </w:style>
  <w:style w:type="paragraph" w:customStyle="1" w:styleId="35E4980946D848D693F5DBC9EF18DCD020">
    <w:name w:val="35E4980946D848D693F5DBC9EF18DCD020"/>
    <w:rsid w:val="00200E98"/>
    <w:rPr>
      <w:rFonts w:eastAsiaTheme="minorHAnsi"/>
      <w:lang w:eastAsia="en-US"/>
    </w:rPr>
  </w:style>
  <w:style w:type="paragraph" w:customStyle="1" w:styleId="B66F3BB1BCF843FAA4436B20DACF098019">
    <w:name w:val="B66F3BB1BCF843FAA4436B20DACF098019"/>
    <w:rsid w:val="00200E98"/>
    <w:rPr>
      <w:rFonts w:eastAsiaTheme="minorHAnsi"/>
      <w:lang w:eastAsia="en-US"/>
    </w:rPr>
  </w:style>
  <w:style w:type="paragraph" w:customStyle="1" w:styleId="CCF7D50F52E34D76AA1C67C490AC39B8">
    <w:name w:val="CCF7D50F52E34D76AA1C67C490AC39B8"/>
    <w:rsid w:val="00200E98"/>
    <w:rPr>
      <w:rFonts w:eastAsiaTheme="minorHAnsi"/>
      <w:lang w:eastAsia="en-US"/>
    </w:rPr>
  </w:style>
  <w:style w:type="paragraph" w:customStyle="1" w:styleId="FDEC4C4E064544388DC836DA444CE394">
    <w:name w:val="FDEC4C4E064544388DC836DA444CE394"/>
    <w:rsid w:val="00200E98"/>
    <w:rPr>
      <w:rFonts w:eastAsiaTheme="minorHAnsi"/>
      <w:lang w:eastAsia="en-US"/>
    </w:rPr>
  </w:style>
  <w:style w:type="paragraph" w:customStyle="1" w:styleId="2CFE36FDF77949EEB2801B7238C88D99">
    <w:name w:val="2CFE36FDF77949EEB2801B7238C88D99"/>
    <w:rsid w:val="00200E98"/>
    <w:rPr>
      <w:rFonts w:eastAsiaTheme="minorHAnsi"/>
      <w:lang w:eastAsia="en-US"/>
    </w:rPr>
  </w:style>
  <w:style w:type="paragraph" w:customStyle="1" w:styleId="93C821BC8E5A4F40928AC91B1B90A820">
    <w:name w:val="93C821BC8E5A4F40928AC91B1B90A820"/>
    <w:rsid w:val="00200E98"/>
    <w:rPr>
      <w:rFonts w:eastAsiaTheme="minorHAnsi"/>
      <w:lang w:eastAsia="en-US"/>
    </w:rPr>
  </w:style>
  <w:style w:type="paragraph" w:customStyle="1" w:styleId="19C5BBB566484E5E92B29BDD4E6FB890">
    <w:name w:val="19C5BBB566484E5E92B29BDD4E6FB890"/>
    <w:rsid w:val="00200E98"/>
    <w:rPr>
      <w:rFonts w:eastAsiaTheme="minorHAnsi"/>
      <w:lang w:eastAsia="en-US"/>
    </w:rPr>
  </w:style>
  <w:style w:type="paragraph" w:customStyle="1" w:styleId="6B6DBAB65EC74B83B93391AE014C1C78">
    <w:name w:val="6B6DBAB65EC74B83B93391AE014C1C78"/>
    <w:rsid w:val="00200E98"/>
    <w:rPr>
      <w:rFonts w:eastAsiaTheme="minorHAnsi"/>
      <w:lang w:eastAsia="en-US"/>
    </w:rPr>
  </w:style>
  <w:style w:type="paragraph" w:customStyle="1" w:styleId="64E500A3925F4F39A622B51256C4B5D7">
    <w:name w:val="64E500A3925F4F39A622B51256C4B5D7"/>
    <w:rsid w:val="00200E98"/>
    <w:rPr>
      <w:rFonts w:eastAsiaTheme="minorHAnsi"/>
      <w:lang w:eastAsia="en-US"/>
    </w:rPr>
  </w:style>
  <w:style w:type="paragraph" w:customStyle="1" w:styleId="CF26B252B95E483A9930EA8294DCD0C7">
    <w:name w:val="CF26B252B95E483A9930EA8294DCD0C7"/>
    <w:rsid w:val="00200E98"/>
    <w:rPr>
      <w:rFonts w:eastAsiaTheme="minorHAnsi"/>
      <w:lang w:eastAsia="en-US"/>
    </w:rPr>
  </w:style>
  <w:style w:type="paragraph" w:customStyle="1" w:styleId="B87B719D3F9549B6AE19A13525D549E417">
    <w:name w:val="B87B719D3F9549B6AE19A13525D549E417"/>
    <w:rsid w:val="00200E98"/>
    <w:rPr>
      <w:rFonts w:eastAsiaTheme="minorHAnsi"/>
      <w:lang w:eastAsia="en-US"/>
    </w:rPr>
  </w:style>
  <w:style w:type="paragraph" w:customStyle="1" w:styleId="68608C5E745D407D916FE15C78FCB7F617">
    <w:name w:val="68608C5E745D407D916FE15C78FCB7F617"/>
    <w:rsid w:val="00200E98"/>
    <w:rPr>
      <w:rFonts w:eastAsiaTheme="minorHAnsi"/>
      <w:lang w:eastAsia="en-US"/>
    </w:rPr>
  </w:style>
  <w:style w:type="paragraph" w:customStyle="1" w:styleId="CFA33C3B12BC409DBD4A95A253DC19E11">
    <w:name w:val="CFA33C3B12BC409DBD4A95A253DC19E11"/>
    <w:rsid w:val="00200E98"/>
    <w:rPr>
      <w:rFonts w:eastAsiaTheme="minorHAnsi"/>
      <w:lang w:eastAsia="en-US"/>
    </w:rPr>
  </w:style>
  <w:style w:type="paragraph" w:customStyle="1" w:styleId="6338620077BC4084BB4E25721058CDE49">
    <w:name w:val="6338620077BC4084BB4E25721058CDE49"/>
    <w:rsid w:val="00200E98"/>
    <w:rPr>
      <w:rFonts w:eastAsiaTheme="minorHAnsi"/>
      <w:lang w:eastAsia="en-US"/>
    </w:rPr>
  </w:style>
  <w:style w:type="paragraph" w:customStyle="1" w:styleId="B584AD9F4BC947F68C34DE8A6961691010">
    <w:name w:val="B584AD9F4BC947F68C34DE8A6961691010"/>
    <w:rsid w:val="00200E98"/>
    <w:rPr>
      <w:rFonts w:eastAsiaTheme="minorHAnsi"/>
      <w:lang w:eastAsia="en-US"/>
    </w:rPr>
  </w:style>
  <w:style w:type="paragraph" w:customStyle="1" w:styleId="2EB0578F093F4AB6B770C8B7CF9FB35E9">
    <w:name w:val="2EB0578F093F4AB6B770C8B7CF9FB35E9"/>
    <w:rsid w:val="00200E98"/>
    <w:rPr>
      <w:rFonts w:eastAsiaTheme="minorHAnsi"/>
      <w:lang w:eastAsia="en-US"/>
    </w:rPr>
  </w:style>
  <w:style w:type="paragraph" w:customStyle="1" w:styleId="491A1B9CC8C54836A79544761EF2F9ED10">
    <w:name w:val="491A1B9CC8C54836A79544761EF2F9ED10"/>
    <w:rsid w:val="00200E98"/>
    <w:rPr>
      <w:rFonts w:eastAsiaTheme="minorHAnsi"/>
      <w:lang w:eastAsia="en-US"/>
    </w:rPr>
  </w:style>
  <w:style w:type="paragraph" w:customStyle="1" w:styleId="95F1E8F55FCC4314B6FC1271AC04C9192">
    <w:name w:val="95F1E8F55FCC4314B6FC1271AC04C9192"/>
    <w:rsid w:val="00200E98"/>
    <w:rPr>
      <w:rFonts w:eastAsiaTheme="minorHAnsi"/>
      <w:lang w:eastAsia="en-US"/>
    </w:rPr>
  </w:style>
  <w:style w:type="paragraph" w:customStyle="1" w:styleId="15741ADDE4EF47C2924D77638349BF019">
    <w:name w:val="15741ADDE4EF47C2924D77638349BF019"/>
    <w:rsid w:val="00200E98"/>
    <w:rPr>
      <w:rFonts w:eastAsiaTheme="minorHAnsi"/>
      <w:lang w:eastAsia="en-US"/>
    </w:rPr>
  </w:style>
  <w:style w:type="paragraph" w:customStyle="1" w:styleId="62B38728EE13477DB49D0B821F8B162E17">
    <w:name w:val="62B38728EE13477DB49D0B821F8B162E17"/>
    <w:rsid w:val="00200E98"/>
    <w:rPr>
      <w:rFonts w:eastAsiaTheme="minorHAnsi"/>
      <w:lang w:eastAsia="en-US"/>
    </w:rPr>
  </w:style>
  <w:style w:type="paragraph" w:customStyle="1" w:styleId="9F9EE155188245A4BC10AFABFD2B552917">
    <w:name w:val="9F9EE155188245A4BC10AFABFD2B552917"/>
    <w:rsid w:val="00200E98"/>
    <w:rPr>
      <w:rFonts w:eastAsiaTheme="minorHAnsi"/>
      <w:lang w:eastAsia="en-US"/>
    </w:rPr>
  </w:style>
  <w:style w:type="paragraph" w:customStyle="1" w:styleId="D227C9FB63D34614A02E1E7533D4DB3017">
    <w:name w:val="D227C9FB63D34614A02E1E7533D4DB3017"/>
    <w:rsid w:val="00200E98"/>
    <w:rPr>
      <w:rFonts w:eastAsiaTheme="minorHAnsi"/>
      <w:lang w:eastAsia="en-US"/>
    </w:rPr>
  </w:style>
  <w:style w:type="paragraph" w:customStyle="1" w:styleId="7DF19CBB245B455D9F73648C10ED22C317">
    <w:name w:val="7DF19CBB245B455D9F73648C10ED22C317"/>
    <w:rsid w:val="00200E98"/>
    <w:rPr>
      <w:rFonts w:eastAsiaTheme="minorHAnsi"/>
      <w:lang w:eastAsia="en-US"/>
    </w:rPr>
  </w:style>
  <w:style w:type="paragraph" w:customStyle="1" w:styleId="148151EA834B481B8849D6D036BA0C4217">
    <w:name w:val="148151EA834B481B8849D6D036BA0C4217"/>
    <w:rsid w:val="00200E98"/>
    <w:rPr>
      <w:rFonts w:eastAsiaTheme="minorHAnsi"/>
      <w:lang w:eastAsia="en-US"/>
    </w:rPr>
  </w:style>
  <w:style w:type="paragraph" w:customStyle="1" w:styleId="71F09E50622E49DF8A8292EDF2B28FB115">
    <w:name w:val="71F09E50622E49DF8A8292EDF2B28FB115"/>
    <w:rsid w:val="00200E98"/>
    <w:rPr>
      <w:rFonts w:eastAsiaTheme="minorHAnsi"/>
      <w:lang w:eastAsia="en-US"/>
    </w:rPr>
  </w:style>
  <w:style w:type="paragraph" w:customStyle="1" w:styleId="00B55F61CFDF41FDBE00CAAB9AC1E813">
    <w:name w:val="00B55F61CFDF41FDBE00CAAB9AC1E813"/>
    <w:rsid w:val="00200E98"/>
  </w:style>
  <w:style w:type="paragraph" w:customStyle="1" w:styleId="BCC48268E61144EC9A9FFFBC6BBD32F0">
    <w:name w:val="BCC48268E61144EC9A9FFFBC6BBD32F0"/>
    <w:rsid w:val="00200E98"/>
  </w:style>
  <w:style w:type="paragraph" w:customStyle="1" w:styleId="1C0B3B20E1E447EA8F4E59EF144CEC4B">
    <w:name w:val="1C0B3B20E1E447EA8F4E59EF144CEC4B"/>
    <w:rsid w:val="00200E98"/>
  </w:style>
  <w:style w:type="paragraph" w:customStyle="1" w:styleId="6C1C3C2A581D444ABD33C58144340124">
    <w:name w:val="6C1C3C2A581D444ABD33C58144340124"/>
    <w:rsid w:val="00200E98"/>
  </w:style>
  <w:style w:type="paragraph" w:customStyle="1" w:styleId="B3C738E125B74F7F867CC66A63DCD40F">
    <w:name w:val="B3C738E125B74F7F867CC66A63DCD40F"/>
    <w:rsid w:val="00200E98"/>
  </w:style>
  <w:style w:type="paragraph" w:customStyle="1" w:styleId="79EDB9B6B826489D8DEC2B2A7BF5869B">
    <w:name w:val="79EDB9B6B826489D8DEC2B2A7BF5869B"/>
    <w:rsid w:val="00200E98"/>
  </w:style>
  <w:style w:type="paragraph" w:customStyle="1" w:styleId="8FC25634C60C4E609DEF1C7340CC4994">
    <w:name w:val="8FC25634C60C4E609DEF1C7340CC4994"/>
    <w:rsid w:val="00200E98"/>
  </w:style>
  <w:style w:type="paragraph" w:customStyle="1" w:styleId="6F93C71394E7419291EF0119335A384B">
    <w:name w:val="6F93C71394E7419291EF0119335A384B"/>
    <w:rsid w:val="00200E98"/>
  </w:style>
  <w:style w:type="paragraph" w:customStyle="1" w:styleId="37804496A48344E1BB90F4DC42A4AC5221">
    <w:name w:val="37804496A48344E1BB90F4DC42A4AC5221"/>
    <w:rsid w:val="00F64D05"/>
    <w:rPr>
      <w:rFonts w:eastAsiaTheme="minorHAnsi"/>
      <w:lang w:eastAsia="en-US"/>
    </w:rPr>
  </w:style>
  <w:style w:type="paragraph" w:customStyle="1" w:styleId="65588D5F6C504B489F16B8F141BA128C21">
    <w:name w:val="65588D5F6C504B489F16B8F141BA128C21"/>
    <w:rsid w:val="00F64D05"/>
    <w:rPr>
      <w:rFonts w:eastAsiaTheme="minorHAnsi"/>
      <w:lang w:eastAsia="en-US"/>
    </w:rPr>
  </w:style>
  <w:style w:type="paragraph" w:customStyle="1" w:styleId="6A3FEBDB5E424E0E969AEEDB02D2B81121">
    <w:name w:val="6A3FEBDB5E424E0E969AEEDB02D2B81121"/>
    <w:rsid w:val="00F64D05"/>
    <w:rPr>
      <w:rFonts w:eastAsiaTheme="minorHAnsi"/>
      <w:lang w:eastAsia="en-US"/>
    </w:rPr>
  </w:style>
  <w:style w:type="paragraph" w:customStyle="1" w:styleId="A1D559709EA9472DAA40ECDC8E83AF5A21">
    <w:name w:val="A1D559709EA9472DAA40ECDC8E83AF5A21"/>
    <w:rsid w:val="00F64D05"/>
    <w:rPr>
      <w:rFonts w:eastAsiaTheme="minorHAnsi"/>
      <w:lang w:eastAsia="en-US"/>
    </w:rPr>
  </w:style>
  <w:style w:type="paragraph" w:customStyle="1" w:styleId="CE2DE88FA9B14CE1A2E3424E47D96F1921">
    <w:name w:val="CE2DE88FA9B14CE1A2E3424E47D96F1921"/>
    <w:rsid w:val="00F64D05"/>
    <w:rPr>
      <w:rFonts w:eastAsiaTheme="minorHAnsi"/>
      <w:lang w:eastAsia="en-US"/>
    </w:rPr>
  </w:style>
  <w:style w:type="paragraph" w:customStyle="1" w:styleId="42D7E4A9D2A14A58AD6CC213F505672C21">
    <w:name w:val="42D7E4A9D2A14A58AD6CC213F505672C21"/>
    <w:rsid w:val="00F64D05"/>
    <w:rPr>
      <w:rFonts w:eastAsiaTheme="minorHAnsi"/>
      <w:lang w:eastAsia="en-US"/>
    </w:rPr>
  </w:style>
  <w:style w:type="paragraph" w:customStyle="1" w:styleId="D719B21793D147B081A467524994DDCF21">
    <w:name w:val="D719B21793D147B081A467524994DDCF21"/>
    <w:rsid w:val="00F64D05"/>
    <w:rPr>
      <w:rFonts w:eastAsiaTheme="minorHAnsi"/>
      <w:lang w:eastAsia="en-US"/>
    </w:rPr>
  </w:style>
  <w:style w:type="paragraph" w:customStyle="1" w:styleId="3FF9F8A3B6C94A0EA5622DEAAA7AF15E21">
    <w:name w:val="3FF9F8A3B6C94A0EA5622DEAAA7AF15E21"/>
    <w:rsid w:val="00F64D05"/>
    <w:rPr>
      <w:rFonts w:eastAsiaTheme="minorHAnsi"/>
      <w:lang w:eastAsia="en-US"/>
    </w:rPr>
  </w:style>
  <w:style w:type="paragraph" w:customStyle="1" w:styleId="5B8937377D2E490B810B81D457D6213A21">
    <w:name w:val="5B8937377D2E490B810B81D457D6213A21"/>
    <w:rsid w:val="00F64D05"/>
    <w:rPr>
      <w:rFonts w:eastAsiaTheme="minorHAnsi"/>
      <w:lang w:eastAsia="en-US"/>
    </w:rPr>
  </w:style>
  <w:style w:type="paragraph" w:customStyle="1" w:styleId="E7AB13F60C8E407E8FA89DAEC1A2FE7C21">
    <w:name w:val="E7AB13F60C8E407E8FA89DAEC1A2FE7C21"/>
    <w:rsid w:val="00F64D05"/>
    <w:rPr>
      <w:rFonts w:eastAsiaTheme="minorHAnsi"/>
      <w:lang w:eastAsia="en-US"/>
    </w:rPr>
  </w:style>
  <w:style w:type="paragraph" w:customStyle="1" w:styleId="637ABA652FC44CDD8BE69C35F36979DC21">
    <w:name w:val="637ABA652FC44CDD8BE69C35F36979DC21"/>
    <w:rsid w:val="00F64D05"/>
    <w:rPr>
      <w:rFonts w:eastAsiaTheme="minorHAnsi"/>
      <w:lang w:eastAsia="en-US"/>
    </w:rPr>
  </w:style>
  <w:style w:type="paragraph" w:customStyle="1" w:styleId="171672A456834D8D98DEE52DCE0DBE7021">
    <w:name w:val="171672A456834D8D98DEE52DCE0DBE7021"/>
    <w:rsid w:val="00F64D05"/>
    <w:rPr>
      <w:rFonts w:eastAsiaTheme="minorHAnsi"/>
      <w:lang w:eastAsia="en-US"/>
    </w:rPr>
  </w:style>
  <w:style w:type="paragraph" w:customStyle="1" w:styleId="98AC570135F3492AA5ED1D400EE3DB2B21">
    <w:name w:val="98AC570135F3492AA5ED1D400EE3DB2B21"/>
    <w:rsid w:val="00F64D05"/>
    <w:rPr>
      <w:rFonts w:eastAsiaTheme="minorHAnsi"/>
      <w:lang w:eastAsia="en-US"/>
    </w:rPr>
  </w:style>
  <w:style w:type="paragraph" w:customStyle="1" w:styleId="596E69F8B44E427E96881D7E1048198C21">
    <w:name w:val="596E69F8B44E427E96881D7E1048198C21"/>
    <w:rsid w:val="00F64D05"/>
    <w:rPr>
      <w:rFonts w:eastAsiaTheme="minorHAnsi"/>
      <w:lang w:eastAsia="en-US"/>
    </w:rPr>
  </w:style>
  <w:style w:type="paragraph" w:customStyle="1" w:styleId="0B137586B3BC41B8BA90C8A667DCE7E622">
    <w:name w:val="0B137586B3BC41B8BA90C8A667DCE7E622"/>
    <w:rsid w:val="00F64D05"/>
    <w:rPr>
      <w:rFonts w:eastAsiaTheme="minorHAnsi"/>
      <w:lang w:eastAsia="en-US"/>
    </w:rPr>
  </w:style>
  <w:style w:type="paragraph" w:customStyle="1" w:styleId="2E6105B99C2D4466A23670AA7C5C7B6821">
    <w:name w:val="2E6105B99C2D4466A23670AA7C5C7B6821"/>
    <w:rsid w:val="00F64D05"/>
    <w:rPr>
      <w:rFonts w:eastAsiaTheme="minorHAnsi"/>
      <w:lang w:eastAsia="en-US"/>
    </w:rPr>
  </w:style>
  <w:style w:type="paragraph" w:customStyle="1" w:styleId="DC0063C961DF427E8BBFB1AF9DB6276E21">
    <w:name w:val="DC0063C961DF427E8BBFB1AF9DB6276E21"/>
    <w:rsid w:val="00F64D05"/>
    <w:rPr>
      <w:rFonts w:eastAsiaTheme="minorHAnsi"/>
      <w:lang w:eastAsia="en-US"/>
    </w:rPr>
  </w:style>
  <w:style w:type="paragraph" w:customStyle="1" w:styleId="56FC5DD2C87747FCAC1E4F2796BC6F5A21">
    <w:name w:val="56FC5DD2C87747FCAC1E4F2796BC6F5A21"/>
    <w:rsid w:val="00F64D05"/>
    <w:rPr>
      <w:rFonts w:eastAsiaTheme="minorHAnsi"/>
      <w:lang w:eastAsia="en-US"/>
    </w:rPr>
  </w:style>
  <w:style w:type="paragraph" w:customStyle="1" w:styleId="B922740380B14F0A9010A00006D497F221">
    <w:name w:val="B922740380B14F0A9010A00006D497F221"/>
    <w:rsid w:val="00F64D05"/>
    <w:rPr>
      <w:rFonts w:eastAsiaTheme="minorHAnsi"/>
      <w:lang w:eastAsia="en-US"/>
    </w:rPr>
  </w:style>
  <w:style w:type="paragraph" w:customStyle="1" w:styleId="68E2782CDC774B0688443D930BEB103121">
    <w:name w:val="68E2782CDC774B0688443D930BEB103121"/>
    <w:rsid w:val="00F64D05"/>
    <w:rPr>
      <w:rFonts w:eastAsiaTheme="minorHAnsi"/>
      <w:lang w:eastAsia="en-US"/>
    </w:rPr>
  </w:style>
  <w:style w:type="paragraph" w:customStyle="1" w:styleId="98020BBAC58E44AEA9C2DC939FC0B89421">
    <w:name w:val="98020BBAC58E44AEA9C2DC939FC0B89421"/>
    <w:rsid w:val="00F64D05"/>
    <w:rPr>
      <w:rFonts w:eastAsiaTheme="minorHAnsi"/>
      <w:lang w:eastAsia="en-US"/>
    </w:rPr>
  </w:style>
  <w:style w:type="paragraph" w:customStyle="1" w:styleId="BA56E25A1AC841CA94DA2F7F39E33F1021">
    <w:name w:val="BA56E25A1AC841CA94DA2F7F39E33F1021"/>
    <w:rsid w:val="00F64D05"/>
    <w:rPr>
      <w:rFonts w:eastAsiaTheme="minorHAnsi"/>
      <w:lang w:eastAsia="en-US"/>
    </w:rPr>
  </w:style>
  <w:style w:type="paragraph" w:customStyle="1" w:styleId="66E0C5F3AC7344C8992DA4622592654C21">
    <w:name w:val="66E0C5F3AC7344C8992DA4622592654C21"/>
    <w:rsid w:val="00F64D05"/>
    <w:rPr>
      <w:rFonts w:eastAsiaTheme="minorHAnsi"/>
      <w:lang w:eastAsia="en-US"/>
    </w:rPr>
  </w:style>
  <w:style w:type="paragraph" w:customStyle="1" w:styleId="5654FA651B74415683C4EF7443369FDE21">
    <w:name w:val="5654FA651B74415683C4EF7443369FDE21"/>
    <w:rsid w:val="00F64D05"/>
    <w:rPr>
      <w:rFonts w:eastAsiaTheme="minorHAnsi"/>
      <w:lang w:eastAsia="en-US"/>
    </w:rPr>
  </w:style>
  <w:style w:type="paragraph" w:customStyle="1" w:styleId="467AAA7C6DCE45589E2F017204A3AA7D21">
    <w:name w:val="467AAA7C6DCE45589E2F017204A3AA7D21"/>
    <w:rsid w:val="00F64D05"/>
    <w:rPr>
      <w:rFonts w:eastAsiaTheme="minorHAnsi"/>
      <w:lang w:eastAsia="en-US"/>
    </w:rPr>
  </w:style>
  <w:style w:type="paragraph" w:customStyle="1" w:styleId="CFAE562A7EDE4C3F8E933D4308AD196621">
    <w:name w:val="CFAE562A7EDE4C3F8E933D4308AD196621"/>
    <w:rsid w:val="00F64D05"/>
    <w:rPr>
      <w:rFonts w:eastAsiaTheme="minorHAnsi"/>
      <w:lang w:eastAsia="en-US"/>
    </w:rPr>
  </w:style>
  <w:style w:type="paragraph" w:customStyle="1" w:styleId="F37A050F36DB400B9BB43D7646B9BA5721">
    <w:name w:val="F37A050F36DB400B9BB43D7646B9BA5721"/>
    <w:rsid w:val="00F64D05"/>
    <w:rPr>
      <w:rFonts w:eastAsiaTheme="minorHAnsi"/>
      <w:lang w:eastAsia="en-US"/>
    </w:rPr>
  </w:style>
  <w:style w:type="paragraph" w:customStyle="1" w:styleId="C58ED9DDAE4B4E70B05EE064DEB633C621">
    <w:name w:val="C58ED9DDAE4B4E70B05EE064DEB633C621"/>
    <w:rsid w:val="00F64D05"/>
    <w:rPr>
      <w:rFonts w:eastAsiaTheme="minorHAnsi"/>
      <w:lang w:eastAsia="en-US"/>
    </w:rPr>
  </w:style>
  <w:style w:type="paragraph" w:customStyle="1" w:styleId="23521A40447D4433A80DFCEDC112307D21">
    <w:name w:val="23521A40447D4433A80DFCEDC112307D21"/>
    <w:rsid w:val="00F64D05"/>
    <w:rPr>
      <w:rFonts w:eastAsiaTheme="minorHAnsi"/>
      <w:lang w:eastAsia="en-US"/>
    </w:rPr>
  </w:style>
  <w:style w:type="paragraph" w:customStyle="1" w:styleId="895B08A9D16E469F91B40B67A95E8C3A21">
    <w:name w:val="895B08A9D16E469F91B40B67A95E8C3A21"/>
    <w:rsid w:val="00F64D05"/>
    <w:rPr>
      <w:rFonts w:eastAsiaTheme="minorHAnsi"/>
      <w:lang w:eastAsia="en-US"/>
    </w:rPr>
  </w:style>
  <w:style w:type="paragraph" w:customStyle="1" w:styleId="7435B4A76D2B47C08CFE44174385BE134">
    <w:name w:val="7435B4A76D2B47C08CFE44174385BE134"/>
    <w:rsid w:val="00F64D05"/>
    <w:rPr>
      <w:rFonts w:eastAsiaTheme="minorHAnsi"/>
      <w:lang w:eastAsia="en-US"/>
    </w:rPr>
  </w:style>
  <w:style w:type="paragraph" w:customStyle="1" w:styleId="E9A9A7288F204B4595AB8DB7689E23A421">
    <w:name w:val="E9A9A7288F204B4595AB8DB7689E23A421"/>
    <w:rsid w:val="00F64D05"/>
    <w:rPr>
      <w:rFonts w:eastAsiaTheme="minorHAnsi"/>
      <w:lang w:eastAsia="en-US"/>
    </w:rPr>
  </w:style>
  <w:style w:type="paragraph" w:customStyle="1" w:styleId="9FA02439E66B40EF85121F9E197565B021">
    <w:name w:val="9FA02439E66B40EF85121F9E197565B021"/>
    <w:rsid w:val="00F64D05"/>
    <w:rPr>
      <w:rFonts w:eastAsiaTheme="minorHAnsi"/>
      <w:lang w:eastAsia="en-US"/>
    </w:rPr>
  </w:style>
  <w:style w:type="paragraph" w:customStyle="1" w:styleId="140ADE778D2440668742D47E172A906721">
    <w:name w:val="140ADE778D2440668742D47E172A906721"/>
    <w:rsid w:val="00F64D05"/>
    <w:rPr>
      <w:rFonts w:eastAsiaTheme="minorHAnsi"/>
      <w:lang w:eastAsia="en-US"/>
    </w:rPr>
  </w:style>
  <w:style w:type="paragraph" w:customStyle="1" w:styleId="58B5AA19213D4CD3BAD806A42C7997F121">
    <w:name w:val="58B5AA19213D4CD3BAD806A42C7997F121"/>
    <w:rsid w:val="00F64D05"/>
    <w:rPr>
      <w:rFonts w:eastAsiaTheme="minorHAnsi"/>
      <w:lang w:eastAsia="en-US"/>
    </w:rPr>
  </w:style>
  <w:style w:type="paragraph" w:customStyle="1" w:styleId="76B2EA3A72204F79BCE9EA9F1C4CF39221">
    <w:name w:val="76B2EA3A72204F79BCE9EA9F1C4CF39221"/>
    <w:rsid w:val="00F64D05"/>
    <w:rPr>
      <w:rFonts w:eastAsiaTheme="minorHAnsi"/>
      <w:lang w:eastAsia="en-US"/>
    </w:rPr>
  </w:style>
  <w:style w:type="paragraph" w:customStyle="1" w:styleId="A4856A4BC9234A88BF9E4856508704EB21">
    <w:name w:val="A4856A4BC9234A88BF9E4856508704EB21"/>
    <w:rsid w:val="00F64D05"/>
    <w:rPr>
      <w:rFonts w:eastAsiaTheme="minorHAnsi"/>
      <w:lang w:eastAsia="en-US"/>
    </w:rPr>
  </w:style>
  <w:style w:type="paragraph" w:customStyle="1" w:styleId="1E736B825DB44A348D66F44FDD1E07D021">
    <w:name w:val="1E736B825DB44A348D66F44FDD1E07D021"/>
    <w:rsid w:val="00F64D05"/>
    <w:rPr>
      <w:rFonts w:eastAsiaTheme="minorHAnsi"/>
      <w:lang w:eastAsia="en-US"/>
    </w:rPr>
  </w:style>
  <w:style w:type="paragraph" w:customStyle="1" w:styleId="9C790969453E410BBBA94F6147DB653D21">
    <w:name w:val="9C790969453E410BBBA94F6147DB653D21"/>
    <w:rsid w:val="00F64D05"/>
    <w:rPr>
      <w:rFonts w:eastAsiaTheme="minorHAnsi"/>
      <w:lang w:eastAsia="en-US"/>
    </w:rPr>
  </w:style>
  <w:style w:type="paragraph" w:customStyle="1" w:styleId="7C0E47DACB44483EAE387E179C5D97FD21">
    <w:name w:val="7C0E47DACB44483EAE387E179C5D97FD21"/>
    <w:rsid w:val="00F64D05"/>
    <w:rPr>
      <w:rFonts w:eastAsiaTheme="minorHAnsi"/>
      <w:lang w:eastAsia="en-US"/>
    </w:rPr>
  </w:style>
  <w:style w:type="paragraph" w:customStyle="1" w:styleId="04B5DBFF573E4044BE1E2E3BC6675FF221">
    <w:name w:val="04B5DBFF573E4044BE1E2E3BC6675FF221"/>
    <w:rsid w:val="00F64D05"/>
    <w:rPr>
      <w:rFonts w:eastAsiaTheme="minorHAnsi"/>
      <w:lang w:eastAsia="en-US"/>
    </w:rPr>
  </w:style>
  <w:style w:type="paragraph" w:customStyle="1" w:styleId="A92A406D50A04B6D96750E96E718970021">
    <w:name w:val="A92A406D50A04B6D96750E96E718970021"/>
    <w:rsid w:val="00F64D05"/>
    <w:rPr>
      <w:rFonts w:eastAsiaTheme="minorHAnsi"/>
      <w:lang w:eastAsia="en-US"/>
    </w:rPr>
  </w:style>
  <w:style w:type="paragraph" w:customStyle="1" w:styleId="AC3E3A91851E48BE9249BB91D2D2360821">
    <w:name w:val="AC3E3A91851E48BE9249BB91D2D2360821"/>
    <w:rsid w:val="00F64D05"/>
    <w:rPr>
      <w:rFonts w:eastAsiaTheme="minorHAnsi"/>
      <w:lang w:eastAsia="en-US"/>
    </w:rPr>
  </w:style>
  <w:style w:type="paragraph" w:customStyle="1" w:styleId="35E4980946D848D693F5DBC9EF18DCD021">
    <w:name w:val="35E4980946D848D693F5DBC9EF18DCD021"/>
    <w:rsid w:val="00F64D05"/>
    <w:rPr>
      <w:rFonts w:eastAsiaTheme="minorHAnsi"/>
      <w:lang w:eastAsia="en-US"/>
    </w:rPr>
  </w:style>
  <w:style w:type="paragraph" w:customStyle="1" w:styleId="B66F3BB1BCF843FAA4436B20DACF098020">
    <w:name w:val="B66F3BB1BCF843FAA4436B20DACF098020"/>
    <w:rsid w:val="00F64D05"/>
    <w:rPr>
      <w:rFonts w:eastAsiaTheme="minorHAnsi"/>
      <w:lang w:eastAsia="en-US"/>
    </w:rPr>
  </w:style>
  <w:style w:type="paragraph" w:customStyle="1" w:styleId="CCF7D50F52E34D76AA1C67C490AC39B81">
    <w:name w:val="CCF7D50F52E34D76AA1C67C490AC39B81"/>
    <w:rsid w:val="00F64D05"/>
    <w:rPr>
      <w:rFonts w:eastAsiaTheme="minorHAnsi"/>
      <w:lang w:eastAsia="en-US"/>
    </w:rPr>
  </w:style>
  <w:style w:type="paragraph" w:customStyle="1" w:styleId="FDEC4C4E064544388DC836DA444CE3941">
    <w:name w:val="FDEC4C4E064544388DC836DA444CE3941"/>
    <w:rsid w:val="00F64D05"/>
    <w:rPr>
      <w:rFonts w:eastAsiaTheme="minorHAnsi"/>
      <w:lang w:eastAsia="en-US"/>
    </w:rPr>
  </w:style>
  <w:style w:type="paragraph" w:customStyle="1" w:styleId="2CFE36FDF77949EEB2801B7238C88D991">
    <w:name w:val="2CFE36FDF77949EEB2801B7238C88D991"/>
    <w:rsid w:val="00F64D05"/>
    <w:rPr>
      <w:rFonts w:eastAsiaTheme="minorHAnsi"/>
      <w:lang w:eastAsia="en-US"/>
    </w:rPr>
  </w:style>
  <w:style w:type="paragraph" w:customStyle="1" w:styleId="93C821BC8E5A4F40928AC91B1B90A8201">
    <w:name w:val="93C821BC8E5A4F40928AC91B1B90A8201"/>
    <w:rsid w:val="00F64D05"/>
    <w:rPr>
      <w:rFonts w:eastAsiaTheme="minorHAnsi"/>
      <w:lang w:eastAsia="en-US"/>
    </w:rPr>
  </w:style>
  <w:style w:type="paragraph" w:customStyle="1" w:styleId="19C5BBB566484E5E92B29BDD4E6FB8901">
    <w:name w:val="19C5BBB566484E5E92B29BDD4E6FB8901"/>
    <w:rsid w:val="00F64D05"/>
    <w:rPr>
      <w:rFonts w:eastAsiaTheme="minorHAnsi"/>
      <w:lang w:eastAsia="en-US"/>
    </w:rPr>
  </w:style>
  <w:style w:type="paragraph" w:customStyle="1" w:styleId="6B6DBAB65EC74B83B93391AE014C1C781">
    <w:name w:val="6B6DBAB65EC74B83B93391AE014C1C781"/>
    <w:rsid w:val="00F64D05"/>
    <w:rPr>
      <w:rFonts w:eastAsiaTheme="minorHAnsi"/>
      <w:lang w:eastAsia="en-US"/>
    </w:rPr>
  </w:style>
  <w:style w:type="paragraph" w:customStyle="1" w:styleId="64E500A3925F4F39A622B51256C4B5D71">
    <w:name w:val="64E500A3925F4F39A622B51256C4B5D71"/>
    <w:rsid w:val="00F64D05"/>
    <w:rPr>
      <w:rFonts w:eastAsiaTheme="minorHAnsi"/>
      <w:lang w:eastAsia="en-US"/>
    </w:rPr>
  </w:style>
  <w:style w:type="paragraph" w:customStyle="1" w:styleId="CF26B252B95E483A9930EA8294DCD0C71">
    <w:name w:val="CF26B252B95E483A9930EA8294DCD0C71"/>
    <w:rsid w:val="00F64D05"/>
    <w:rPr>
      <w:rFonts w:eastAsiaTheme="minorHAnsi"/>
      <w:lang w:eastAsia="en-US"/>
    </w:rPr>
  </w:style>
  <w:style w:type="paragraph" w:customStyle="1" w:styleId="B87B719D3F9549B6AE19A13525D549E418">
    <w:name w:val="B87B719D3F9549B6AE19A13525D549E418"/>
    <w:rsid w:val="00F64D05"/>
    <w:rPr>
      <w:rFonts w:eastAsiaTheme="minorHAnsi"/>
      <w:lang w:eastAsia="en-US"/>
    </w:rPr>
  </w:style>
  <w:style w:type="paragraph" w:customStyle="1" w:styleId="68608C5E745D407D916FE15C78FCB7F618">
    <w:name w:val="68608C5E745D407D916FE15C78FCB7F618"/>
    <w:rsid w:val="00F64D05"/>
    <w:rPr>
      <w:rFonts w:eastAsiaTheme="minorHAnsi"/>
      <w:lang w:eastAsia="en-US"/>
    </w:rPr>
  </w:style>
  <w:style w:type="paragraph" w:customStyle="1" w:styleId="CFA33C3B12BC409DBD4A95A253DC19E12">
    <w:name w:val="CFA33C3B12BC409DBD4A95A253DC19E12"/>
    <w:rsid w:val="00F64D05"/>
    <w:rPr>
      <w:rFonts w:eastAsiaTheme="minorHAnsi"/>
      <w:lang w:eastAsia="en-US"/>
    </w:rPr>
  </w:style>
  <w:style w:type="paragraph" w:customStyle="1" w:styleId="00B55F61CFDF41FDBE00CAAB9AC1E8131">
    <w:name w:val="00B55F61CFDF41FDBE00CAAB9AC1E8131"/>
    <w:rsid w:val="00F64D05"/>
    <w:rPr>
      <w:rFonts w:eastAsiaTheme="minorHAnsi"/>
      <w:lang w:eastAsia="en-US"/>
    </w:rPr>
  </w:style>
  <w:style w:type="paragraph" w:customStyle="1" w:styleId="BCC48268E61144EC9A9FFFBC6BBD32F01">
    <w:name w:val="BCC48268E61144EC9A9FFFBC6BBD32F01"/>
    <w:rsid w:val="00F64D05"/>
    <w:rPr>
      <w:rFonts w:eastAsiaTheme="minorHAnsi"/>
      <w:lang w:eastAsia="en-US"/>
    </w:rPr>
  </w:style>
  <w:style w:type="paragraph" w:customStyle="1" w:styleId="1C0B3B20E1E447EA8F4E59EF144CEC4B1">
    <w:name w:val="1C0B3B20E1E447EA8F4E59EF144CEC4B1"/>
    <w:rsid w:val="00F64D05"/>
    <w:rPr>
      <w:rFonts w:eastAsiaTheme="minorHAnsi"/>
      <w:lang w:eastAsia="en-US"/>
    </w:rPr>
  </w:style>
  <w:style w:type="paragraph" w:customStyle="1" w:styleId="6C1C3C2A581D444ABD33C581443401241">
    <w:name w:val="6C1C3C2A581D444ABD33C581443401241"/>
    <w:rsid w:val="00F64D05"/>
    <w:rPr>
      <w:rFonts w:eastAsiaTheme="minorHAnsi"/>
      <w:lang w:eastAsia="en-US"/>
    </w:rPr>
  </w:style>
  <w:style w:type="paragraph" w:customStyle="1" w:styleId="B3C738E125B74F7F867CC66A63DCD40F1">
    <w:name w:val="B3C738E125B74F7F867CC66A63DCD40F1"/>
    <w:rsid w:val="00F64D05"/>
    <w:rPr>
      <w:rFonts w:eastAsiaTheme="minorHAnsi"/>
      <w:lang w:eastAsia="en-US"/>
    </w:rPr>
  </w:style>
  <w:style w:type="paragraph" w:customStyle="1" w:styleId="79EDB9B6B826489D8DEC2B2A7BF5869B1">
    <w:name w:val="79EDB9B6B826489D8DEC2B2A7BF5869B1"/>
    <w:rsid w:val="00F64D05"/>
    <w:rPr>
      <w:rFonts w:eastAsiaTheme="minorHAnsi"/>
      <w:lang w:eastAsia="en-US"/>
    </w:rPr>
  </w:style>
  <w:style w:type="paragraph" w:customStyle="1" w:styleId="8FC25634C60C4E609DEF1C7340CC49941">
    <w:name w:val="8FC25634C60C4E609DEF1C7340CC49941"/>
    <w:rsid w:val="00F64D05"/>
    <w:rPr>
      <w:rFonts w:eastAsiaTheme="minorHAnsi"/>
      <w:lang w:eastAsia="en-US"/>
    </w:rPr>
  </w:style>
  <w:style w:type="paragraph" w:customStyle="1" w:styleId="6F93C71394E7419291EF0119335A384B1">
    <w:name w:val="6F93C71394E7419291EF0119335A384B1"/>
    <w:rsid w:val="00F64D05"/>
    <w:rPr>
      <w:rFonts w:eastAsiaTheme="minorHAnsi"/>
      <w:lang w:eastAsia="en-US"/>
    </w:rPr>
  </w:style>
  <w:style w:type="paragraph" w:customStyle="1" w:styleId="62B38728EE13477DB49D0B821F8B162E18">
    <w:name w:val="62B38728EE13477DB49D0B821F8B162E18"/>
    <w:rsid w:val="00F64D05"/>
    <w:rPr>
      <w:rFonts w:eastAsiaTheme="minorHAnsi"/>
      <w:lang w:eastAsia="en-US"/>
    </w:rPr>
  </w:style>
  <w:style w:type="paragraph" w:customStyle="1" w:styleId="9F9EE155188245A4BC10AFABFD2B552918">
    <w:name w:val="9F9EE155188245A4BC10AFABFD2B552918"/>
    <w:rsid w:val="00F64D05"/>
    <w:rPr>
      <w:rFonts w:eastAsiaTheme="minorHAnsi"/>
      <w:lang w:eastAsia="en-US"/>
    </w:rPr>
  </w:style>
  <w:style w:type="paragraph" w:customStyle="1" w:styleId="D227C9FB63D34614A02E1E7533D4DB3018">
    <w:name w:val="D227C9FB63D34614A02E1E7533D4DB3018"/>
    <w:rsid w:val="00F64D05"/>
    <w:rPr>
      <w:rFonts w:eastAsiaTheme="minorHAnsi"/>
      <w:lang w:eastAsia="en-US"/>
    </w:rPr>
  </w:style>
  <w:style w:type="paragraph" w:customStyle="1" w:styleId="7DF19CBB245B455D9F73648C10ED22C318">
    <w:name w:val="7DF19CBB245B455D9F73648C10ED22C318"/>
    <w:rsid w:val="00F64D05"/>
    <w:rPr>
      <w:rFonts w:eastAsiaTheme="minorHAnsi"/>
      <w:lang w:eastAsia="en-US"/>
    </w:rPr>
  </w:style>
  <w:style w:type="paragraph" w:customStyle="1" w:styleId="148151EA834B481B8849D6D036BA0C4218">
    <w:name w:val="148151EA834B481B8849D6D036BA0C4218"/>
    <w:rsid w:val="00F64D05"/>
    <w:rPr>
      <w:rFonts w:eastAsiaTheme="minorHAnsi"/>
      <w:lang w:eastAsia="en-US"/>
    </w:rPr>
  </w:style>
  <w:style w:type="paragraph" w:customStyle="1" w:styleId="71F09E50622E49DF8A8292EDF2B28FB116">
    <w:name w:val="71F09E50622E49DF8A8292EDF2B28FB116"/>
    <w:rsid w:val="00F64D0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6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d0865b-9a60-4e11-b228-31398f5800cb">
      <Terms xmlns="http://schemas.microsoft.com/office/infopath/2007/PartnerControls"/>
    </lcf76f155ced4ddcb4097134ff3c332f>
    <TaxCatchAll xmlns="5cf087fb-bc8c-4286-925d-c02e5f7a8661" xsi:nil="true"/>
    <SharedWithUsers xmlns="5cf087fb-bc8c-4286-925d-c02e5f7a8661">
      <UserInfo>
        <DisplayName>BAUDIN Nathalie</DisplayName>
        <AccountId>13</AccountId>
        <AccountType/>
      </UserInfo>
      <UserInfo>
        <DisplayName>GESLIN Marion</DisplayName>
        <AccountId>28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EC39D1A2273147BEF78BCD03E3AFD4" ma:contentTypeVersion="18" ma:contentTypeDescription="Crée un document." ma:contentTypeScope="" ma:versionID="88274dcf3bcd0bd08bb0d03ae9c94bfc">
  <xsd:schema xmlns:xsd="http://www.w3.org/2001/XMLSchema" xmlns:xs="http://www.w3.org/2001/XMLSchema" xmlns:p="http://schemas.microsoft.com/office/2006/metadata/properties" xmlns:ns2="ebd0865b-9a60-4e11-b228-31398f5800cb" xmlns:ns3="5cf087fb-bc8c-4286-925d-c02e5f7a8661" targetNamespace="http://schemas.microsoft.com/office/2006/metadata/properties" ma:root="true" ma:fieldsID="043d28c73979941dc3b866d55ec42e45" ns2:_="" ns3:_="">
    <xsd:import namespace="ebd0865b-9a60-4e11-b228-31398f5800cb"/>
    <xsd:import namespace="5cf087fb-bc8c-4286-925d-c02e5f7a86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d0865b-9a60-4e11-b228-31398f580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49a6c667-546d-4c8c-98e1-b4b1b42f07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f087fb-bc8c-4286-925d-c02e5f7a866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8fa6806-edd7-4724-9de7-f439e37e8328}" ma:internalName="TaxCatchAll" ma:showField="CatchAllData" ma:web="5cf087fb-bc8c-4286-925d-c02e5f7a86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3210A-9D55-4FF4-978D-3221ADC244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2CF0D4-1780-47BE-8AC8-0042E25D49FB}">
  <ds:schemaRefs>
    <ds:schemaRef ds:uri="5cf087fb-bc8c-4286-925d-c02e5f7a8661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ebd0865b-9a60-4e11-b228-31398f5800c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6CC38CE-F243-4BEE-8EA3-6D691A7958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d0865b-9a60-4e11-b228-31398f5800cb"/>
    <ds:schemaRef ds:uri="5cf087fb-bc8c-4286-925d-c02e5f7a8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777B4F-19A1-4007-A1EE-DA97291A8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Réunion parents-professeurs</Template>
  <TotalTime>0</TotalTime>
  <Pages>7</Pages>
  <Words>1253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2025-07-11T08:39:00Z</dcterms:created>
  <dcterms:modified xsi:type="dcterms:W3CDTF">2025-09-10T09:41:00Z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0x01010058EC39D1A2273147BEF78BCD03E3AFD4</vt:lpwstr>
  </property>
  <property fmtid="{D5CDD505-2E9C-101B-9397-08002B2CF9AE}" pid="3" name="MediaServiceImageTags">
    <vt:lpwstr/>
  </property>
</Properties>
</file>